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85" w:rsidRPr="00E13DB0" w:rsidRDefault="008C4C85" w:rsidP="0087244F">
      <w:pPr>
        <w:spacing w:line="216" w:lineRule="auto"/>
        <w:jc w:val="center"/>
        <w:rPr>
          <w:szCs w:val="28"/>
        </w:rPr>
      </w:pPr>
      <w:bookmarkStart w:id="0" w:name="_GoBack"/>
      <w:bookmarkEnd w:id="0"/>
    </w:p>
    <w:p w:rsidR="00DA3BE2" w:rsidRPr="00E13DB0" w:rsidRDefault="00DA3BE2" w:rsidP="00DA3BE2">
      <w:pPr>
        <w:spacing w:line="216" w:lineRule="auto"/>
        <w:jc w:val="center"/>
        <w:rPr>
          <w:b/>
          <w:sz w:val="28"/>
          <w:szCs w:val="28"/>
        </w:rPr>
      </w:pPr>
      <w:r w:rsidRPr="00E13DB0">
        <w:rPr>
          <w:b/>
          <w:sz w:val="28"/>
          <w:szCs w:val="28"/>
        </w:rPr>
        <w:t xml:space="preserve">О Т Ч Е Т </w:t>
      </w:r>
    </w:p>
    <w:p w:rsidR="00DA3BE2" w:rsidRPr="00E13DB0" w:rsidRDefault="00DA3BE2" w:rsidP="00DA3BE2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</w:rPr>
      </w:pPr>
      <w:r w:rsidRPr="00E13DB0">
        <w:rPr>
          <w:b/>
          <w:bCs/>
          <w:sz w:val="28"/>
          <w:szCs w:val="28"/>
        </w:rPr>
        <w:t xml:space="preserve">_________________________________________________________________________ </w:t>
      </w:r>
    </w:p>
    <w:p w:rsidR="00DA3BE2" w:rsidRPr="00E13DB0" w:rsidRDefault="00DA3BE2" w:rsidP="00DA3BE2">
      <w:pPr>
        <w:widowControl/>
        <w:autoSpaceDE w:val="0"/>
        <w:autoSpaceDN w:val="0"/>
        <w:adjustRightInd w:val="0"/>
        <w:spacing w:line="216" w:lineRule="auto"/>
        <w:rPr>
          <w:bCs/>
          <w:sz w:val="16"/>
          <w:szCs w:val="16"/>
        </w:rPr>
      </w:pPr>
      <w:r w:rsidRPr="00E13DB0">
        <w:rPr>
          <w:bCs/>
          <w:sz w:val="28"/>
          <w:szCs w:val="28"/>
        </w:rPr>
        <w:t xml:space="preserve">                                                                                </w:t>
      </w:r>
      <w:r w:rsidRPr="00E13DB0">
        <w:rPr>
          <w:bCs/>
          <w:sz w:val="16"/>
          <w:szCs w:val="16"/>
        </w:rPr>
        <w:t>(наименование исполнителя</w:t>
      </w:r>
      <w:r w:rsidRPr="00E13DB0">
        <w:rPr>
          <w:b/>
          <w:color w:val="000000"/>
          <w:sz w:val="28"/>
          <w:szCs w:val="28"/>
        </w:rPr>
        <w:t>*</w:t>
      </w:r>
      <w:r w:rsidRPr="00E13DB0">
        <w:rPr>
          <w:bCs/>
          <w:sz w:val="16"/>
          <w:szCs w:val="16"/>
        </w:rPr>
        <w:t xml:space="preserve"> мероприятий Плана)</w:t>
      </w:r>
    </w:p>
    <w:p w:rsidR="00DA3BE2" w:rsidRPr="00E13DB0" w:rsidRDefault="00DA3BE2" w:rsidP="00DA3BE2">
      <w:pPr>
        <w:spacing w:line="216" w:lineRule="auto"/>
        <w:jc w:val="center"/>
        <w:rPr>
          <w:b/>
          <w:color w:val="000000"/>
          <w:sz w:val="28"/>
          <w:szCs w:val="28"/>
        </w:rPr>
      </w:pPr>
      <w:r w:rsidRPr="00E13DB0">
        <w:rPr>
          <w:b/>
          <w:sz w:val="28"/>
          <w:szCs w:val="28"/>
        </w:rPr>
        <w:t>о выполнении мероприятий Плана противодействия коррупции в Пензенской области на 2021 - 2024 годы</w:t>
      </w:r>
    </w:p>
    <w:p w:rsidR="00DA3BE2" w:rsidRPr="00E13DB0" w:rsidRDefault="00DA3BE2" w:rsidP="00DA3BE2">
      <w:pPr>
        <w:spacing w:line="216" w:lineRule="auto"/>
        <w:jc w:val="center"/>
        <w:rPr>
          <w:b/>
          <w:sz w:val="28"/>
          <w:szCs w:val="28"/>
        </w:rPr>
      </w:pPr>
      <w:r w:rsidRPr="00E13DB0">
        <w:rPr>
          <w:b/>
          <w:color w:val="000000"/>
          <w:sz w:val="28"/>
          <w:szCs w:val="28"/>
        </w:rPr>
        <w:t>за</w:t>
      </w:r>
      <w:r w:rsidRPr="00E13DB0">
        <w:rPr>
          <w:b/>
          <w:color w:val="000000"/>
          <w:sz w:val="28"/>
          <w:szCs w:val="28"/>
          <w:lang w:val="en-US"/>
        </w:rPr>
        <w:t xml:space="preserve"> </w:t>
      </w:r>
      <w:r w:rsidRPr="00E13DB0">
        <w:rPr>
          <w:b/>
          <w:color w:val="000000"/>
          <w:sz w:val="28"/>
          <w:szCs w:val="28"/>
        </w:rPr>
        <w:t xml:space="preserve"> ____  квартал  _____  года**</w:t>
      </w:r>
    </w:p>
    <w:p w:rsidR="00DA3BE2" w:rsidRPr="00E13DB0" w:rsidRDefault="00DA3BE2" w:rsidP="00DA3BE2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3261"/>
        <w:gridCol w:w="7512"/>
        <w:gridCol w:w="2552"/>
      </w:tblGrid>
      <w:tr w:rsidR="00DA3BE2" w:rsidRPr="00E13DB0" w:rsidTr="00E13D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ind w:left="-82" w:right="-112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bCs/>
                <w:sz w:val="28"/>
                <w:szCs w:val="28"/>
              </w:rPr>
              <w:t>№</w:t>
            </w:r>
          </w:p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E13DB0">
              <w:rPr>
                <w:sz w:val="28"/>
                <w:szCs w:val="28"/>
              </w:rPr>
              <w:t>п</w:t>
            </w:r>
            <w:proofErr w:type="gramEnd"/>
            <w:r w:rsidRPr="00E13DB0">
              <w:rPr>
                <w:sz w:val="28"/>
                <w:szCs w:val="28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>№</w:t>
            </w:r>
          </w:p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 xml:space="preserve">Информация </w:t>
            </w:r>
          </w:p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>о реализации мероприятия</w:t>
            </w:r>
          </w:p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E13DB0">
              <w:rPr>
                <w:sz w:val="28"/>
                <w:szCs w:val="28"/>
              </w:rPr>
              <w:t>Информация о результативности мероприятия</w:t>
            </w:r>
          </w:p>
        </w:tc>
      </w:tr>
      <w:tr w:rsidR="00DA3BE2" w:rsidRPr="00E13DB0" w:rsidTr="00E13D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E13DB0">
              <w:rPr>
                <w:bCs/>
                <w:sz w:val="28"/>
                <w:szCs w:val="28"/>
              </w:rPr>
              <w:t>5</w:t>
            </w:r>
          </w:p>
        </w:tc>
      </w:tr>
      <w:tr w:rsidR="00DA3BE2" w:rsidRPr="00E13DB0" w:rsidTr="00E13D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  <w:tr w:rsidR="00DA3BE2" w:rsidRPr="00E13DB0" w:rsidTr="00E13D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BE2" w:rsidRPr="00E13DB0" w:rsidRDefault="00DA3BE2" w:rsidP="00E13DB0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</w:tr>
    </w:tbl>
    <w:p w:rsidR="00DA3BE2" w:rsidRPr="00E13DB0" w:rsidRDefault="00DA3BE2" w:rsidP="00DA3BE2">
      <w:pPr>
        <w:spacing w:line="216" w:lineRule="auto"/>
      </w:pPr>
    </w:p>
    <w:p w:rsidR="00DA3BE2" w:rsidRPr="00E13DB0" w:rsidRDefault="00DA3BE2" w:rsidP="00DA3BE2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</w:p>
    <w:p w:rsidR="00DA3BE2" w:rsidRPr="00E13DB0" w:rsidRDefault="00DA3BE2" w:rsidP="00DA3BE2">
      <w:pPr>
        <w:widowControl/>
        <w:autoSpaceDE w:val="0"/>
        <w:autoSpaceDN w:val="0"/>
        <w:adjustRightInd w:val="0"/>
        <w:spacing w:line="216" w:lineRule="auto"/>
        <w:rPr>
          <w:sz w:val="28"/>
          <w:szCs w:val="28"/>
        </w:rPr>
      </w:pPr>
      <w:proofErr w:type="gramStart"/>
      <w:r w:rsidRPr="00E13DB0">
        <w:rPr>
          <w:sz w:val="28"/>
          <w:szCs w:val="28"/>
        </w:rPr>
        <w:t>Ответственный</w:t>
      </w:r>
      <w:proofErr w:type="gramEnd"/>
      <w:r w:rsidRPr="00E13DB0">
        <w:rPr>
          <w:sz w:val="28"/>
          <w:szCs w:val="28"/>
        </w:rPr>
        <w:t xml:space="preserve"> за составление отчета  _________________   _______________   _________________   _________________</w:t>
      </w:r>
    </w:p>
    <w:p w:rsidR="00DA3BE2" w:rsidRPr="00E13DB0" w:rsidRDefault="00DA3BE2" w:rsidP="00DA3BE2">
      <w:pPr>
        <w:widowControl/>
        <w:autoSpaceDE w:val="0"/>
        <w:autoSpaceDN w:val="0"/>
        <w:adjustRightInd w:val="0"/>
        <w:spacing w:line="216" w:lineRule="auto"/>
        <w:rPr>
          <w:sz w:val="16"/>
          <w:szCs w:val="16"/>
        </w:rPr>
      </w:pPr>
      <w:r w:rsidRPr="00E13DB0">
        <w:rPr>
          <w:sz w:val="16"/>
          <w:szCs w:val="16"/>
        </w:rPr>
        <w:t xml:space="preserve">                                                                                                                                        (должность)                                          (подпись)                                    (фамилия, инициалы)                                (номер телефона)</w:t>
      </w:r>
    </w:p>
    <w:p w:rsidR="00DA3BE2" w:rsidRPr="00E13DB0" w:rsidRDefault="00DA3BE2" w:rsidP="00DA3BE2">
      <w:pPr>
        <w:widowControl/>
        <w:spacing w:line="216" w:lineRule="auto"/>
        <w:jc w:val="both"/>
        <w:rPr>
          <w:sz w:val="24"/>
          <w:szCs w:val="24"/>
        </w:rPr>
      </w:pPr>
      <w:r w:rsidRPr="00E13DB0">
        <w:rPr>
          <w:sz w:val="24"/>
          <w:szCs w:val="24"/>
        </w:rPr>
        <w:t>________________________________________</w:t>
      </w:r>
    </w:p>
    <w:p w:rsidR="00DA3BE2" w:rsidRPr="00E13DB0" w:rsidRDefault="00DA3BE2" w:rsidP="00DA3BE2">
      <w:pPr>
        <w:widowControl/>
        <w:spacing w:line="216" w:lineRule="auto"/>
        <w:jc w:val="both"/>
        <w:rPr>
          <w:color w:val="FF0000"/>
          <w:szCs w:val="16"/>
        </w:rPr>
      </w:pPr>
      <w:r w:rsidRPr="00E13DB0">
        <w:rPr>
          <w:szCs w:val="16"/>
        </w:rPr>
        <w:t>* От органов местного самоуправления муниципальных образований Пензенской области о</w:t>
      </w:r>
      <w:r w:rsidRPr="00E13DB0">
        <w:rPr>
          <w:bCs/>
          <w:color w:val="000000" w:themeColor="text1"/>
          <w:szCs w:val="16"/>
        </w:rPr>
        <w:t>тчеты представляются главами администраций городских округов и муниципальных районов 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DA3BE2" w:rsidRPr="00E13DB0" w:rsidRDefault="00DA3BE2" w:rsidP="00DA3BE2">
      <w:pPr>
        <w:widowControl/>
        <w:spacing w:line="216" w:lineRule="auto"/>
        <w:jc w:val="both"/>
        <w:rPr>
          <w:szCs w:val="16"/>
        </w:rPr>
      </w:pPr>
      <w:r w:rsidRPr="00E13DB0">
        <w:rPr>
          <w:szCs w:val="16"/>
        </w:rPr>
        <w:t xml:space="preserve">** Представляется нарастающим итогом, и отчет за </w:t>
      </w:r>
      <w:r w:rsidRPr="00E13DB0">
        <w:rPr>
          <w:szCs w:val="16"/>
          <w:lang w:val="en-US"/>
        </w:rPr>
        <w:t>IV</w:t>
      </w:r>
      <w:r w:rsidRPr="00E13DB0">
        <w:rPr>
          <w:szCs w:val="16"/>
        </w:rPr>
        <w:t xml:space="preserve"> квартал соответствующего года содержит и</w:t>
      </w:r>
      <w:r w:rsidRPr="00E13DB0">
        <w:rPr>
          <w:bCs/>
          <w:szCs w:val="16"/>
        </w:rPr>
        <w:t>нформацию о реализации мероприятий (проведенной работе) за весь год.</w:t>
      </w:r>
    </w:p>
    <w:p w:rsidR="00DA3BE2" w:rsidRPr="00E13DB0" w:rsidRDefault="00DA3BE2" w:rsidP="00DA3BE2">
      <w:pPr>
        <w:spacing w:line="216" w:lineRule="auto"/>
        <w:rPr>
          <w:szCs w:val="16"/>
        </w:rPr>
      </w:pPr>
    </w:p>
    <w:p w:rsidR="00DA3BE2" w:rsidRPr="00E13DB0" w:rsidRDefault="00DA3BE2" w:rsidP="00DA3BE2">
      <w:pPr>
        <w:spacing w:line="216" w:lineRule="auto"/>
        <w:rPr>
          <w:szCs w:val="16"/>
        </w:rPr>
      </w:pPr>
      <w:r w:rsidRPr="00E13DB0">
        <w:rPr>
          <w:szCs w:val="16"/>
        </w:rPr>
        <w:t>Примечания:</w:t>
      </w:r>
    </w:p>
    <w:p w:rsidR="00DA3BE2" w:rsidRPr="00E13DB0" w:rsidRDefault="00DA3BE2" w:rsidP="00DA3BE2">
      <w:pPr>
        <w:spacing w:line="216" w:lineRule="auto"/>
        <w:jc w:val="both"/>
        <w:rPr>
          <w:szCs w:val="16"/>
        </w:rPr>
      </w:pPr>
      <w:r w:rsidRPr="00E13DB0">
        <w:rPr>
          <w:szCs w:val="16"/>
        </w:rPr>
        <w:t>В графе 1 ставится номер по порядку.</w:t>
      </w:r>
    </w:p>
    <w:p w:rsidR="00DA3BE2" w:rsidRPr="00E13DB0" w:rsidRDefault="00DA3BE2" w:rsidP="00DA3BE2">
      <w:pPr>
        <w:spacing w:line="216" w:lineRule="auto"/>
        <w:jc w:val="both"/>
        <w:rPr>
          <w:szCs w:val="16"/>
        </w:rPr>
      </w:pPr>
      <w:r w:rsidRPr="00E13DB0">
        <w:rPr>
          <w:szCs w:val="16"/>
        </w:rPr>
        <w:t>В графе 2 указывается номер пункта Плана.</w:t>
      </w:r>
    </w:p>
    <w:p w:rsidR="00DA3BE2" w:rsidRPr="00E13DB0" w:rsidRDefault="00DA3BE2" w:rsidP="00DA3BE2">
      <w:pPr>
        <w:spacing w:line="216" w:lineRule="auto"/>
        <w:jc w:val="both"/>
        <w:rPr>
          <w:szCs w:val="16"/>
        </w:rPr>
      </w:pPr>
      <w:r w:rsidRPr="00E13DB0">
        <w:rPr>
          <w:szCs w:val="16"/>
        </w:rPr>
        <w:t>В графе 3 указывается полное наименование соответствующего мероприятия Плана.</w:t>
      </w:r>
    </w:p>
    <w:p w:rsidR="00DA3BE2" w:rsidRPr="00E13DB0" w:rsidRDefault="00DA3BE2" w:rsidP="00DA3BE2">
      <w:pPr>
        <w:widowControl/>
        <w:spacing w:line="216" w:lineRule="auto"/>
        <w:jc w:val="both"/>
        <w:rPr>
          <w:szCs w:val="16"/>
        </w:rPr>
      </w:pPr>
      <w:r w:rsidRPr="00E13DB0">
        <w:rPr>
          <w:szCs w:val="16"/>
        </w:rPr>
        <w:t xml:space="preserve">В графе 4 описывается проведенная работа: указываются срок проведения мероприятия 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(мероприятий). </w:t>
      </w:r>
    </w:p>
    <w:p w:rsidR="00DA3BE2" w:rsidRPr="00E13DB0" w:rsidRDefault="00DA3BE2" w:rsidP="00DA3BE2">
      <w:pPr>
        <w:widowControl/>
        <w:spacing w:line="216" w:lineRule="auto"/>
        <w:jc w:val="both"/>
        <w:rPr>
          <w:sz w:val="14"/>
          <w:szCs w:val="10"/>
        </w:rPr>
      </w:pPr>
    </w:p>
    <w:p w:rsidR="00426FF1" w:rsidRDefault="00DA3BE2" w:rsidP="00DA3BE2">
      <w:pPr>
        <w:spacing w:line="216" w:lineRule="auto"/>
        <w:jc w:val="center"/>
        <w:rPr>
          <w:sz w:val="28"/>
        </w:rPr>
      </w:pPr>
      <w:r w:rsidRPr="00E13DB0">
        <w:rPr>
          <w:sz w:val="36"/>
        </w:rPr>
        <w:tab/>
        <w:t>_________</w:t>
      </w:r>
      <w:r>
        <w:rPr>
          <w:sz w:val="36"/>
        </w:rPr>
        <w:tab/>
      </w:r>
    </w:p>
    <w:sectPr w:rsidR="00426FF1" w:rsidSect="006722D6">
      <w:footerReference w:type="default" r:id="rId8"/>
      <w:endnotePr>
        <w:numFmt w:val="decimal"/>
      </w:endnotePr>
      <w:pgSz w:w="16840" w:h="11907" w:orient="landscape" w:code="9"/>
      <w:pgMar w:top="1418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AF" w:rsidRDefault="00C149AF">
      <w:r>
        <w:separator/>
      </w:r>
    </w:p>
  </w:endnote>
  <w:endnote w:type="continuationSeparator" w:id="0">
    <w:p w:rsidR="00C149AF" w:rsidRDefault="00C1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DB0" w:rsidRPr="00A72FB9" w:rsidRDefault="00E13DB0" w:rsidP="006722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AF" w:rsidRDefault="00C149AF">
      <w:r>
        <w:separator/>
      </w:r>
    </w:p>
  </w:footnote>
  <w:footnote w:type="continuationSeparator" w:id="0">
    <w:p w:rsidR="00C149AF" w:rsidRDefault="00C14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0F166451"/>
    <w:multiLevelType w:val="hybridMultilevel"/>
    <w:tmpl w:val="66E00FF2"/>
    <w:lvl w:ilvl="0" w:tplc="BFCEB34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44836"/>
    <w:multiLevelType w:val="hybridMultilevel"/>
    <w:tmpl w:val="547A2900"/>
    <w:lvl w:ilvl="0" w:tplc="43BA9DB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61A16"/>
    <w:multiLevelType w:val="hybridMultilevel"/>
    <w:tmpl w:val="AF32C328"/>
    <w:lvl w:ilvl="0" w:tplc="8FD0B8D2">
      <w:start w:val="1"/>
      <w:numFmt w:val="decimal"/>
      <w:lvlText w:val="%1."/>
      <w:lvlJc w:val="left"/>
      <w:pPr>
        <w:ind w:left="7448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7">
    <w:nsid w:val="689E34AD"/>
    <w:multiLevelType w:val="hybridMultilevel"/>
    <w:tmpl w:val="46A809D6"/>
    <w:lvl w:ilvl="0" w:tplc="1830322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53"/>
    <w:rsid w:val="00004140"/>
    <w:rsid w:val="0000562C"/>
    <w:rsid w:val="00014419"/>
    <w:rsid w:val="00050B0F"/>
    <w:rsid w:val="0005514D"/>
    <w:rsid w:val="00092AA7"/>
    <w:rsid w:val="000B1160"/>
    <w:rsid w:val="000D0507"/>
    <w:rsid w:val="000D597B"/>
    <w:rsid w:val="000F2BFC"/>
    <w:rsid w:val="0012039B"/>
    <w:rsid w:val="00144E13"/>
    <w:rsid w:val="00154605"/>
    <w:rsid w:val="00190DEE"/>
    <w:rsid w:val="0019190D"/>
    <w:rsid w:val="001B7A0D"/>
    <w:rsid w:val="001F4EA3"/>
    <w:rsid w:val="00204F72"/>
    <w:rsid w:val="0024384B"/>
    <w:rsid w:val="00254EE0"/>
    <w:rsid w:val="00271AE9"/>
    <w:rsid w:val="002722C8"/>
    <w:rsid w:val="00281BE1"/>
    <w:rsid w:val="00285D30"/>
    <w:rsid w:val="002A2CC8"/>
    <w:rsid w:val="002B6B95"/>
    <w:rsid w:val="002C6F31"/>
    <w:rsid w:val="002E3A70"/>
    <w:rsid w:val="002E72E0"/>
    <w:rsid w:val="00302F44"/>
    <w:rsid w:val="00303D8A"/>
    <w:rsid w:val="00320593"/>
    <w:rsid w:val="00354C7C"/>
    <w:rsid w:val="00361371"/>
    <w:rsid w:val="003926C7"/>
    <w:rsid w:val="003B261F"/>
    <w:rsid w:val="003D128C"/>
    <w:rsid w:val="003F4EA4"/>
    <w:rsid w:val="00426FF1"/>
    <w:rsid w:val="00444326"/>
    <w:rsid w:val="00457052"/>
    <w:rsid w:val="00473F10"/>
    <w:rsid w:val="0047451C"/>
    <w:rsid w:val="004827C1"/>
    <w:rsid w:val="00485AD4"/>
    <w:rsid w:val="00490A38"/>
    <w:rsid w:val="00491B86"/>
    <w:rsid w:val="0049613D"/>
    <w:rsid w:val="004C0D6E"/>
    <w:rsid w:val="004D74A2"/>
    <w:rsid w:val="004F4E6B"/>
    <w:rsid w:val="005016D6"/>
    <w:rsid w:val="005237B7"/>
    <w:rsid w:val="00532724"/>
    <w:rsid w:val="00540F1F"/>
    <w:rsid w:val="0054374E"/>
    <w:rsid w:val="00605644"/>
    <w:rsid w:val="006246CD"/>
    <w:rsid w:val="006267CD"/>
    <w:rsid w:val="00630F40"/>
    <w:rsid w:val="00641B40"/>
    <w:rsid w:val="00653E8B"/>
    <w:rsid w:val="00671B24"/>
    <w:rsid w:val="006722D6"/>
    <w:rsid w:val="00677681"/>
    <w:rsid w:val="0069184F"/>
    <w:rsid w:val="006E5C9E"/>
    <w:rsid w:val="006F0607"/>
    <w:rsid w:val="006F4247"/>
    <w:rsid w:val="0074074F"/>
    <w:rsid w:val="00741A35"/>
    <w:rsid w:val="00762BD9"/>
    <w:rsid w:val="007749B5"/>
    <w:rsid w:val="007767E5"/>
    <w:rsid w:val="007A3248"/>
    <w:rsid w:val="007A4BA0"/>
    <w:rsid w:val="007B7E43"/>
    <w:rsid w:val="007F3006"/>
    <w:rsid w:val="007F68CF"/>
    <w:rsid w:val="008217BE"/>
    <w:rsid w:val="00830796"/>
    <w:rsid w:val="00844B94"/>
    <w:rsid w:val="0087244F"/>
    <w:rsid w:val="00886F02"/>
    <w:rsid w:val="008B484C"/>
    <w:rsid w:val="008C4C85"/>
    <w:rsid w:val="008F2667"/>
    <w:rsid w:val="0091512D"/>
    <w:rsid w:val="009155C7"/>
    <w:rsid w:val="00932553"/>
    <w:rsid w:val="009432B3"/>
    <w:rsid w:val="00946537"/>
    <w:rsid w:val="00982177"/>
    <w:rsid w:val="009B78CE"/>
    <w:rsid w:val="009C1758"/>
    <w:rsid w:val="009D465C"/>
    <w:rsid w:val="009F7164"/>
    <w:rsid w:val="00A01858"/>
    <w:rsid w:val="00A14A7C"/>
    <w:rsid w:val="00A21CFE"/>
    <w:rsid w:val="00A27111"/>
    <w:rsid w:val="00A74CDF"/>
    <w:rsid w:val="00AA6DDC"/>
    <w:rsid w:val="00AC112A"/>
    <w:rsid w:val="00AE324C"/>
    <w:rsid w:val="00AE5A1F"/>
    <w:rsid w:val="00AF1869"/>
    <w:rsid w:val="00B117EC"/>
    <w:rsid w:val="00B3378D"/>
    <w:rsid w:val="00B55AE7"/>
    <w:rsid w:val="00B73905"/>
    <w:rsid w:val="00B972A2"/>
    <w:rsid w:val="00BA5A70"/>
    <w:rsid w:val="00BB6FAA"/>
    <w:rsid w:val="00BC488B"/>
    <w:rsid w:val="00BE2B5B"/>
    <w:rsid w:val="00C11964"/>
    <w:rsid w:val="00C149AF"/>
    <w:rsid w:val="00C43890"/>
    <w:rsid w:val="00C70C06"/>
    <w:rsid w:val="00C80086"/>
    <w:rsid w:val="00C96F98"/>
    <w:rsid w:val="00CA6FF9"/>
    <w:rsid w:val="00CA7455"/>
    <w:rsid w:val="00CB157A"/>
    <w:rsid w:val="00CB39BF"/>
    <w:rsid w:val="00D3044A"/>
    <w:rsid w:val="00D427AC"/>
    <w:rsid w:val="00D4328F"/>
    <w:rsid w:val="00D7146F"/>
    <w:rsid w:val="00D71F45"/>
    <w:rsid w:val="00D7680A"/>
    <w:rsid w:val="00D77CFD"/>
    <w:rsid w:val="00D864A3"/>
    <w:rsid w:val="00D87E98"/>
    <w:rsid w:val="00D92B08"/>
    <w:rsid w:val="00DA3091"/>
    <w:rsid w:val="00DA3BE2"/>
    <w:rsid w:val="00DC7DF3"/>
    <w:rsid w:val="00DD535C"/>
    <w:rsid w:val="00DD74B0"/>
    <w:rsid w:val="00DE20DE"/>
    <w:rsid w:val="00E06208"/>
    <w:rsid w:val="00E13DB0"/>
    <w:rsid w:val="00E57FE5"/>
    <w:rsid w:val="00E64181"/>
    <w:rsid w:val="00E669D7"/>
    <w:rsid w:val="00E931EB"/>
    <w:rsid w:val="00EA630B"/>
    <w:rsid w:val="00ED0EF1"/>
    <w:rsid w:val="00ED56D5"/>
    <w:rsid w:val="00F017F3"/>
    <w:rsid w:val="00F22B88"/>
    <w:rsid w:val="00F233C6"/>
    <w:rsid w:val="00F2642E"/>
    <w:rsid w:val="00F321C6"/>
    <w:rsid w:val="00F362C7"/>
    <w:rsid w:val="00F410CC"/>
    <w:rsid w:val="00F62C23"/>
    <w:rsid w:val="00F750BF"/>
    <w:rsid w:val="00F873BF"/>
    <w:rsid w:val="00F95457"/>
    <w:rsid w:val="00FB11C4"/>
    <w:rsid w:val="00FC4F89"/>
    <w:rsid w:val="00F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8C4C85"/>
    <w:rPr>
      <w:sz w:val="24"/>
    </w:rPr>
  </w:style>
  <w:style w:type="character" w:customStyle="1" w:styleId="30">
    <w:name w:val="Заголовок 3 Знак"/>
    <w:basedOn w:val="a0"/>
    <w:link w:val="3"/>
    <w:rsid w:val="008C4C85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8C4C85"/>
  </w:style>
  <w:style w:type="character" w:customStyle="1" w:styleId="a6">
    <w:name w:val="Нижний колонтитул Знак"/>
    <w:basedOn w:val="a0"/>
    <w:link w:val="a5"/>
    <w:rsid w:val="008C4C85"/>
  </w:style>
  <w:style w:type="paragraph" w:styleId="aa">
    <w:name w:val="List Paragraph"/>
    <w:basedOn w:val="a"/>
    <w:uiPriority w:val="34"/>
    <w:qFormat/>
    <w:rsid w:val="008C4C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C4C85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b">
    <w:name w:val="Гипертекстовая ссылка"/>
    <w:uiPriority w:val="99"/>
    <w:rsid w:val="008C4C85"/>
    <w:rPr>
      <w:color w:val="106BBE"/>
    </w:rPr>
  </w:style>
  <w:style w:type="character" w:styleId="ac">
    <w:name w:val="Hyperlink"/>
    <w:uiPriority w:val="99"/>
    <w:unhideWhenUsed/>
    <w:rsid w:val="008C4C85"/>
    <w:rPr>
      <w:color w:val="0000FF"/>
      <w:u w:val="single"/>
    </w:rPr>
  </w:style>
  <w:style w:type="paragraph" w:customStyle="1" w:styleId="ConsPlusTitle">
    <w:name w:val="ConsPlusTitle"/>
    <w:rsid w:val="008C4C85"/>
    <w:pPr>
      <w:widowControl w:val="0"/>
      <w:autoSpaceDE w:val="0"/>
      <w:autoSpaceDN w:val="0"/>
    </w:pPr>
    <w:rPr>
      <w:b/>
      <w:sz w:val="24"/>
    </w:rPr>
  </w:style>
  <w:style w:type="table" w:styleId="ad">
    <w:name w:val="Table Grid"/>
    <w:basedOn w:val="a1"/>
    <w:rsid w:val="008C4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8C4C85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8C4C85"/>
    <w:rPr>
      <w:sz w:val="24"/>
    </w:rPr>
  </w:style>
  <w:style w:type="character" w:customStyle="1" w:styleId="30">
    <w:name w:val="Заголовок 3 Знак"/>
    <w:basedOn w:val="a0"/>
    <w:link w:val="3"/>
    <w:rsid w:val="008C4C85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8C4C85"/>
  </w:style>
  <w:style w:type="character" w:customStyle="1" w:styleId="a6">
    <w:name w:val="Нижний колонтитул Знак"/>
    <w:basedOn w:val="a0"/>
    <w:link w:val="a5"/>
    <w:rsid w:val="008C4C85"/>
  </w:style>
  <w:style w:type="paragraph" w:styleId="aa">
    <w:name w:val="List Paragraph"/>
    <w:basedOn w:val="a"/>
    <w:uiPriority w:val="34"/>
    <w:qFormat/>
    <w:rsid w:val="008C4C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C4C85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b">
    <w:name w:val="Гипертекстовая ссылка"/>
    <w:uiPriority w:val="99"/>
    <w:rsid w:val="008C4C85"/>
    <w:rPr>
      <w:color w:val="106BBE"/>
    </w:rPr>
  </w:style>
  <w:style w:type="character" w:styleId="ac">
    <w:name w:val="Hyperlink"/>
    <w:uiPriority w:val="99"/>
    <w:unhideWhenUsed/>
    <w:rsid w:val="008C4C85"/>
    <w:rPr>
      <w:color w:val="0000FF"/>
      <w:u w:val="single"/>
    </w:rPr>
  </w:style>
  <w:style w:type="paragraph" w:customStyle="1" w:styleId="ConsPlusTitle">
    <w:name w:val="ConsPlusTitle"/>
    <w:rsid w:val="008C4C85"/>
    <w:pPr>
      <w:widowControl w:val="0"/>
      <w:autoSpaceDE w:val="0"/>
      <w:autoSpaceDN w:val="0"/>
    </w:pPr>
    <w:rPr>
      <w:b/>
      <w:sz w:val="24"/>
    </w:rPr>
  </w:style>
  <w:style w:type="table" w:styleId="ad">
    <w:name w:val="Table Grid"/>
    <w:basedOn w:val="a1"/>
    <w:rsid w:val="008C4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8C4C85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198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Симанова Кристина Рифовна</cp:lastModifiedBy>
  <cp:revision>23</cp:revision>
  <cp:lastPrinted>2022-12-06T11:35:00Z</cp:lastPrinted>
  <dcterms:created xsi:type="dcterms:W3CDTF">2021-09-21T13:59:00Z</dcterms:created>
  <dcterms:modified xsi:type="dcterms:W3CDTF">2023-09-28T14:29:00Z</dcterms:modified>
</cp:coreProperties>
</file>