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A5" w:rsidRPr="007252F4" w:rsidRDefault="005D7EA5" w:rsidP="005D7EA5">
      <w:pPr>
        <w:spacing w:line="216" w:lineRule="auto"/>
        <w:jc w:val="center"/>
        <w:rPr>
          <w:b/>
          <w:sz w:val="28"/>
          <w:szCs w:val="28"/>
        </w:rPr>
      </w:pPr>
      <w:r w:rsidRPr="007252F4">
        <w:rPr>
          <w:b/>
          <w:sz w:val="28"/>
          <w:szCs w:val="28"/>
        </w:rPr>
        <w:t xml:space="preserve">О Т Ч Е Т </w:t>
      </w:r>
    </w:p>
    <w:p w:rsidR="004D1DD2" w:rsidRDefault="005D7EA5" w:rsidP="00D461C1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7252F4">
        <w:rPr>
          <w:b/>
          <w:sz w:val="28"/>
          <w:szCs w:val="28"/>
        </w:rPr>
        <w:t xml:space="preserve">о выполнении </w:t>
      </w:r>
      <w:r w:rsidR="00D66A2C" w:rsidRPr="007252F4">
        <w:rPr>
          <w:b/>
          <w:sz w:val="28"/>
          <w:szCs w:val="28"/>
        </w:rPr>
        <w:t>в 2024</w:t>
      </w:r>
      <w:r w:rsidR="00D461C1" w:rsidRPr="007252F4">
        <w:rPr>
          <w:b/>
          <w:sz w:val="28"/>
          <w:szCs w:val="28"/>
        </w:rPr>
        <w:t xml:space="preserve"> году </w:t>
      </w:r>
      <w:r w:rsidRPr="007252F4">
        <w:rPr>
          <w:b/>
          <w:sz w:val="28"/>
          <w:szCs w:val="28"/>
        </w:rPr>
        <w:t xml:space="preserve">мероприятий Плана противодействия коррупции </w:t>
      </w:r>
    </w:p>
    <w:p w:rsidR="005D7EA5" w:rsidRPr="007252F4" w:rsidRDefault="005D7EA5" w:rsidP="00D461C1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7252F4">
        <w:rPr>
          <w:b/>
          <w:sz w:val="28"/>
          <w:szCs w:val="28"/>
        </w:rPr>
        <w:t>в Пензенской области на 2021 - 2024 годы</w:t>
      </w:r>
    </w:p>
    <w:p w:rsidR="00464889" w:rsidRPr="007252F4" w:rsidRDefault="00464889" w:rsidP="00D461C1">
      <w:pPr>
        <w:autoSpaceDE w:val="0"/>
        <w:autoSpaceDN w:val="0"/>
        <w:adjustRightInd w:val="0"/>
        <w:spacing w:line="216" w:lineRule="auto"/>
        <w:jc w:val="center"/>
        <w:rPr>
          <w:b/>
          <w:color w:val="000000"/>
          <w:sz w:val="28"/>
          <w:szCs w:val="28"/>
        </w:rPr>
      </w:pPr>
    </w:p>
    <w:p w:rsidR="009B55EC" w:rsidRPr="007252F4" w:rsidRDefault="009B55EC" w:rsidP="009B55EC">
      <w:pPr>
        <w:spacing w:line="216" w:lineRule="auto"/>
        <w:jc w:val="center"/>
        <w:rPr>
          <w:bCs/>
        </w:rPr>
      </w:pPr>
    </w:p>
    <w:tbl>
      <w:tblPr>
        <w:tblW w:w="15494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993"/>
        <w:gridCol w:w="4677"/>
        <w:gridCol w:w="2977"/>
        <w:gridCol w:w="142"/>
        <w:gridCol w:w="142"/>
        <w:gridCol w:w="50"/>
        <w:gridCol w:w="5903"/>
      </w:tblGrid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ind w:left="-82" w:right="-112"/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bCs/>
                <w:sz w:val="25"/>
                <w:szCs w:val="25"/>
              </w:rPr>
              <w:t>№</w:t>
            </w:r>
          </w:p>
          <w:p w:rsidR="00C638A5" w:rsidRPr="007252F4" w:rsidRDefault="00C638A5" w:rsidP="00E93DD2">
            <w:pPr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№</w:t>
            </w:r>
          </w:p>
          <w:p w:rsidR="00C638A5" w:rsidRPr="007252F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пункта Плана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Наименование мероприятия Плана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Основной исполнитель мероприятия, соисполнители мероприятия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Информация </w:t>
            </w:r>
          </w:p>
          <w:p w:rsidR="00C638A5" w:rsidRPr="007252F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 реализации мероприятия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bCs/>
                <w:sz w:val="25"/>
                <w:szCs w:val="25"/>
              </w:rPr>
              <w:t>3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bCs/>
                <w:sz w:val="25"/>
                <w:szCs w:val="25"/>
              </w:rPr>
              <w:t>4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bCs/>
                <w:sz w:val="25"/>
                <w:szCs w:val="25"/>
              </w:rPr>
              <w:t>5</w:t>
            </w:r>
          </w:p>
        </w:tc>
      </w:tr>
      <w:tr w:rsidR="00C638A5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jc w:val="center"/>
              <w:rPr>
                <w:bCs/>
                <w:sz w:val="25"/>
                <w:szCs w:val="25"/>
              </w:rPr>
            </w:pPr>
          </w:p>
          <w:p w:rsidR="009B6DBA" w:rsidRPr="007252F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7252F4">
              <w:rPr>
                <w:bCs/>
                <w:sz w:val="25"/>
                <w:szCs w:val="25"/>
              </w:rPr>
              <w:t>Организационные мероприятия</w:t>
            </w:r>
          </w:p>
          <w:p w:rsidR="00C638A5" w:rsidRPr="007252F4" w:rsidRDefault="00C638A5" w:rsidP="00E93DD2">
            <w:pPr>
              <w:jc w:val="center"/>
              <w:rPr>
                <w:bCs/>
                <w:sz w:val="25"/>
                <w:szCs w:val="25"/>
              </w:rPr>
            </w:pPr>
          </w:p>
        </w:tc>
      </w:tr>
      <w:tr w:rsidR="00C638A5" w:rsidRPr="007252F4" w:rsidTr="00494E75">
        <w:trPr>
          <w:trHeight w:val="197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494E75">
            <w:pPr>
              <w:jc w:val="both"/>
              <w:rPr>
                <w:b/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Обеспечение в соответствии с Национальным планом противодействия коррупции на 2021-2024 годы утверждени</w:t>
            </w:r>
            <w:r w:rsidR="00494E75" w:rsidRPr="007252F4">
              <w:rPr>
                <w:sz w:val="25"/>
                <w:szCs w:val="25"/>
              </w:rPr>
              <w:t>я</w:t>
            </w:r>
            <w:r w:rsidRPr="007252F4">
              <w:rPr>
                <w:sz w:val="25"/>
                <w:szCs w:val="25"/>
              </w:rPr>
              <w:t xml:space="preserve"> (внесени</w:t>
            </w:r>
            <w:r w:rsidR="00494E75" w:rsidRPr="007252F4">
              <w:rPr>
                <w:sz w:val="25"/>
                <w:szCs w:val="25"/>
              </w:rPr>
              <w:t>я</w:t>
            </w:r>
            <w:r w:rsidRPr="007252F4">
              <w:rPr>
                <w:sz w:val="25"/>
                <w:szCs w:val="25"/>
              </w:rPr>
              <w:t xml:space="preserve"> изменений) Плана противодействия коррупции в Пензенской </w:t>
            </w:r>
            <w:r w:rsidRPr="007252F4">
              <w:rPr>
                <w:spacing w:val="-6"/>
                <w:sz w:val="25"/>
                <w:szCs w:val="25"/>
              </w:rPr>
              <w:t>области на 2021 - 2024 годы и планов противодействия коррупции исполнительных</w:t>
            </w:r>
            <w:r w:rsidRPr="007252F4">
              <w:rPr>
                <w:spacing w:val="-2"/>
                <w:sz w:val="25"/>
                <w:szCs w:val="25"/>
              </w:rPr>
              <w:t xml:space="preserve"> органов государственной власти Пензенской</w:t>
            </w:r>
            <w:r w:rsidRPr="007252F4">
              <w:rPr>
                <w:sz w:val="25"/>
                <w:szCs w:val="25"/>
              </w:rPr>
              <w:t xml:space="preserve"> области</w:t>
            </w:r>
            <w:r w:rsidRPr="007252F4">
              <w:rPr>
                <w:spacing w:val="-2"/>
                <w:sz w:val="25"/>
                <w:szCs w:val="25"/>
              </w:rPr>
              <w:t xml:space="preserve">, органов местного самоуправления муниципальных образований Пензенской области 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 Правительства Пензенской области</w:t>
            </w:r>
          </w:p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(далее - Управление по профилактике коррупционных и иных правонарушений</w:t>
            </w:r>
            <w:r w:rsidR="0029682C" w:rsidRPr="007252F4">
              <w:rPr>
                <w:sz w:val="25"/>
                <w:szCs w:val="25"/>
              </w:rPr>
              <w:t>, Управление</w:t>
            </w:r>
            <w:r w:rsidRPr="007252F4">
              <w:rPr>
                <w:sz w:val="25"/>
                <w:szCs w:val="25"/>
              </w:rPr>
              <w:t xml:space="preserve">) </w:t>
            </w:r>
          </w:p>
          <w:p w:rsidR="00C638A5" w:rsidRPr="007252F4" w:rsidRDefault="00C638A5" w:rsidP="00E93DD2">
            <w:pPr>
              <w:jc w:val="center"/>
              <w:rPr>
                <w:sz w:val="16"/>
                <w:szCs w:val="16"/>
              </w:rPr>
            </w:pPr>
          </w:p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исполнительные органы Пензенской области </w:t>
            </w:r>
            <w:r w:rsidR="009B55EC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(далее - ИО) </w:t>
            </w:r>
          </w:p>
          <w:p w:rsidR="00C638A5" w:rsidRPr="007252F4" w:rsidRDefault="00C638A5" w:rsidP="00E93DD2">
            <w:pPr>
              <w:jc w:val="center"/>
              <w:rPr>
                <w:sz w:val="16"/>
                <w:szCs w:val="16"/>
              </w:rPr>
            </w:pPr>
          </w:p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органы местного самоуправления муниципальных образований Пензенской области </w:t>
            </w:r>
            <w:r w:rsidR="009B55EC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(далее - ОМС)</w:t>
            </w:r>
          </w:p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  <w:r w:rsidR="00373A37" w:rsidRPr="007252F4">
              <w:rPr>
                <w:sz w:val="25"/>
                <w:szCs w:val="25"/>
              </w:rPr>
              <w:br/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DA" w:rsidRPr="007252F4" w:rsidRDefault="008D3F37" w:rsidP="00BA4DDA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Мероприятия выполнены в полном объеме. </w:t>
            </w:r>
            <w:r w:rsidR="00BA4DDA" w:rsidRPr="007252F4">
              <w:rPr>
                <w:sz w:val="25"/>
                <w:szCs w:val="25"/>
              </w:rPr>
              <w:t>В целях реализации подпункта «б» пункта 3 Указа Президента Российской Федерации от 16.08.2021</w:t>
            </w:r>
            <w:r w:rsidRPr="007252F4">
              <w:rPr>
                <w:sz w:val="25"/>
                <w:szCs w:val="25"/>
              </w:rPr>
              <w:t xml:space="preserve"> </w:t>
            </w:r>
            <w:r w:rsidR="00BA4DDA" w:rsidRPr="007252F4">
              <w:rPr>
                <w:sz w:val="25"/>
                <w:szCs w:val="25"/>
              </w:rPr>
              <w:t>№</w:t>
            </w:r>
            <w:r w:rsidR="00494E75" w:rsidRPr="007252F4">
              <w:rPr>
                <w:sz w:val="25"/>
                <w:szCs w:val="25"/>
              </w:rPr>
              <w:t> </w:t>
            </w:r>
            <w:r w:rsidR="00BA4DDA" w:rsidRPr="007252F4">
              <w:rPr>
                <w:sz w:val="25"/>
                <w:szCs w:val="25"/>
              </w:rPr>
              <w:t>478 «О Национальном плане противодействия коррупции на 2021–2024 годы» принято распоряжение Губернатора Пензенской области от 20.09.2021 №</w:t>
            </w:r>
            <w:r w:rsidR="00494E75" w:rsidRPr="007252F4">
              <w:rPr>
                <w:sz w:val="25"/>
                <w:szCs w:val="25"/>
              </w:rPr>
              <w:t> </w:t>
            </w:r>
            <w:r w:rsidR="00BA4DDA" w:rsidRPr="007252F4">
              <w:rPr>
                <w:sz w:val="25"/>
                <w:szCs w:val="25"/>
              </w:rPr>
              <w:t>545-р «Об утверждении Плана противодействия коррупции в Пензенской области на 2021-2024 годы</w:t>
            </w:r>
            <w:r w:rsidR="005D4231" w:rsidRPr="007252F4">
              <w:rPr>
                <w:sz w:val="25"/>
                <w:szCs w:val="25"/>
              </w:rPr>
              <w:t>»</w:t>
            </w:r>
            <w:r w:rsidR="00BA4DDA" w:rsidRPr="007252F4">
              <w:rPr>
                <w:sz w:val="25"/>
                <w:szCs w:val="25"/>
              </w:rPr>
              <w:t xml:space="preserve">. В целях совершенствования </w:t>
            </w:r>
            <w:r w:rsidR="009240F8" w:rsidRPr="007252F4">
              <w:rPr>
                <w:sz w:val="25"/>
                <w:szCs w:val="25"/>
              </w:rPr>
              <w:t xml:space="preserve">антикоррупционной деятельности в </w:t>
            </w:r>
            <w:r w:rsidR="00BA4DDA" w:rsidRPr="007252F4">
              <w:rPr>
                <w:sz w:val="25"/>
                <w:szCs w:val="25"/>
              </w:rPr>
              <w:t>указанн</w:t>
            </w:r>
            <w:r w:rsidR="009240F8" w:rsidRPr="007252F4">
              <w:rPr>
                <w:sz w:val="25"/>
                <w:szCs w:val="25"/>
              </w:rPr>
              <w:t>ый</w:t>
            </w:r>
            <w:r w:rsidR="00BA4DDA" w:rsidRPr="007252F4">
              <w:rPr>
                <w:sz w:val="25"/>
                <w:szCs w:val="25"/>
              </w:rPr>
              <w:t xml:space="preserve"> документ распоряжени</w:t>
            </w:r>
            <w:r w:rsidR="009240F8" w:rsidRPr="007252F4">
              <w:rPr>
                <w:sz w:val="25"/>
                <w:szCs w:val="25"/>
              </w:rPr>
              <w:t>ем</w:t>
            </w:r>
            <w:r w:rsidR="00BA4DDA" w:rsidRPr="007252F4">
              <w:rPr>
                <w:sz w:val="25"/>
                <w:szCs w:val="25"/>
              </w:rPr>
              <w:t xml:space="preserve"> Губернатора Пензенской области </w:t>
            </w:r>
            <w:r w:rsidR="004928D2" w:rsidRPr="007252F4">
              <w:rPr>
                <w:sz w:val="25"/>
                <w:szCs w:val="25"/>
              </w:rPr>
              <w:t>от 05.07</w:t>
            </w:r>
            <w:r w:rsidR="003679E0" w:rsidRPr="007252F4">
              <w:rPr>
                <w:sz w:val="25"/>
                <w:szCs w:val="25"/>
              </w:rPr>
              <w:t xml:space="preserve">.2023 № </w:t>
            </w:r>
            <w:r w:rsidR="004928D2" w:rsidRPr="007252F4">
              <w:rPr>
                <w:sz w:val="25"/>
                <w:szCs w:val="25"/>
              </w:rPr>
              <w:t>362</w:t>
            </w:r>
            <w:r w:rsidR="003679E0" w:rsidRPr="007252F4">
              <w:rPr>
                <w:sz w:val="25"/>
                <w:szCs w:val="25"/>
              </w:rPr>
              <w:t>-р внесены изменения.</w:t>
            </w:r>
          </w:p>
          <w:p w:rsidR="003D149B" w:rsidRPr="007252F4" w:rsidRDefault="00492111" w:rsidP="00BA4DDA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2024</w:t>
            </w:r>
            <w:r w:rsidR="00BA4DDA" w:rsidRPr="007252F4">
              <w:rPr>
                <w:sz w:val="25"/>
                <w:szCs w:val="25"/>
              </w:rPr>
              <w:t xml:space="preserve"> году изменения в планы вносились</w:t>
            </w:r>
            <w:r w:rsidR="00065043" w:rsidRPr="007252F4">
              <w:rPr>
                <w:sz w:val="25"/>
                <w:szCs w:val="25"/>
              </w:rPr>
              <w:t xml:space="preserve"> в </w:t>
            </w:r>
            <w:r w:rsidR="0078471E" w:rsidRPr="007252F4">
              <w:rPr>
                <w:sz w:val="25"/>
                <w:szCs w:val="25"/>
              </w:rPr>
              <w:t>Министерств</w:t>
            </w:r>
            <w:r w:rsidR="009240F8" w:rsidRPr="007252F4">
              <w:rPr>
                <w:sz w:val="25"/>
                <w:szCs w:val="25"/>
              </w:rPr>
              <w:t>е</w:t>
            </w:r>
            <w:r w:rsidR="0078471E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 xml:space="preserve">лесного, охотничьего хозяйства и природопользования Пензенской области, </w:t>
            </w:r>
            <w:r w:rsidR="0078471E" w:rsidRPr="007252F4">
              <w:rPr>
                <w:sz w:val="25"/>
                <w:szCs w:val="25"/>
              </w:rPr>
              <w:t>Министерств</w:t>
            </w:r>
            <w:r w:rsidR="009240F8" w:rsidRPr="007252F4">
              <w:rPr>
                <w:sz w:val="25"/>
                <w:szCs w:val="25"/>
              </w:rPr>
              <w:t>е</w:t>
            </w:r>
            <w:r w:rsidR="0078471E" w:rsidRPr="007252F4">
              <w:rPr>
                <w:sz w:val="25"/>
                <w:szCs w:val="25"/>
              </w:rPr>
              <w:t xml:space="preserve"> </w:t>
            </w:r>
            <w:r w:rsidR="0096340C" w:rsidRPr="007252F4">
              <w:rPr>
                <w:sz w:val="25"/>
                <w:szCs w:val="25"/>
              </w:rPr>
              <w:t xml:space="preserve">по охране памятников истории и культуры </w:t>
            </w:r>
            <w:r w:rsidR="0078471E" w:rsidRPr="007252F4">
              <w:rPr>
                <w:sz w:val="25"/>
                <w:szCs w:val="25"/>
              </w:rPr>
              <w:t>Пензенской области</w:t>
            </w:r>
            <w:r w:rsidR="00065043" w:rsidRPr="007252F4">
              <w:rPr>
                <w:sz w:val="25"/>
                <w:szCs w:val="25"/>
              </w:rPr>
              <w:t xml:space="preserve"> и в </w:t>
            </w:r>
            <w:r w:rsidR="00CE1B48" w:rsidRPr="007252F4">
              <w:rPr>
                <w:sz w:val="25"/>
                <w:szCs w:val="25"/>
              </w:rPr>
              <w:t xml:space="preserve">Никольском </w:t>
            </w:r>
            <w:r w:rsidR="0078471E" w:rsidRPr="007252F4">
              <w:rPr>
                <w:sz w:val="25"/>
                <w:szCs w:val="25"/>
              </w:rPr>
              <w:t>район</w:t>
            </w:r>
            <w:r w:rsidR="00CE1B48" w:rsidRPr="007252F4">
              <w:rPr>
                <w:sz w:val="25"/>
                <w:szCs w:val="25"/>
              </w:rPr>
              <w:t>е Пензенской области.</w:t>
            </w:r>
          </w:p>
          <w:p w:rsidR="003679E0" w:rsidRPr="007252F4" w:rsidRDefault="008D3F37" w:rsidP="00B917F5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>Управление осуществляет контроль за выполнением планов мероприятий по противодействию коррупции путем проведения мониторинга выполнения</w:t>
            </w:r>
            <w:r w:rsidRPr="007252F4">
              <w:rPr>
                <w:color w:val="000000" w:themeColor="text1"/>
                <w:sz w:val="25"/>
                <w:szCs w:val="25"/>
              </w:rPr>
              <w:t xml:space="preserve"> </w:t>
            </w:r>
            <w:r w:rsidR="00C843DE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 xml:space="preserve">ИО </w:t>
            </w:r>
            <w:r w:rsidR="00C17D93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 xml:space="preserve">и </w:t>
            </w:r>
            <w:r w:rsidR="00C843DE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>ОМС</w:t>
            </w:r>
            <w:r w:rsidR="00C17D93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 xml:space="preserve">указанных планов, а также в рамках проводимых </w:t>
            </w:r>
            <w:r w:rsidR="00C843DE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>проверочных</w:t>
            </w:r>
            <w:r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 xml:space="preserve"> мероприятий за </w:t>
            </w:r>
            <w:r w:rsidRPr="007252F4">
              <w:rPr>
                <w:rFonts w:eastAsiaTheme="minorHAnsi"/>
                <w:color w:val="000000" w:themeColor="text1"/>
                <w:spacing w:val="-6"/>
                <w:sz w:val="25"/>
                <w:szCs w:val="25"/>
                <w:lang w:eastAsia="en-US"/>
              </w:rPr>
              <w:t xml:space="preserve">организацией работы по профилактике коррупционных </w:t>
            </w:r>
            <w:r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 xml:space="preserve">и иных правонарушений в </w:t>
            </w:r>
            <w:r w:rsidR="00D14E94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>ИО и</w:t>
            </w:r>
            <w:r w:rsidR="00B917F5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C843DE" w:rsidRPr="007252F4">
              <w:rPr>
                <w:rFonts w:eastAsiaTheme="minorHAnsi"/>
                <w:color w:val="000000" w:themeColor="text1"/>
                <w:sz w:val="25"/>
                <w:szCs w:val="25"/>
                <w:lang w:eastAsia="en-US"/>
              </w:rPr>
              <w:t>ОМС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both"/>
              <w:rPr>
                <w:b/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Обеспечение деятельности Комиссии по координации работы по противодействию коррупции в Пензенской области и контроля за исполнением принятых решений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C1E" w:rsidRPr="007252F4" w:rsidRDefault="00815248" w:rsidP="006C4C1E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Организация и проведение заседаний Комиссии и обеспечение контроля исполнения принятых решений осуществляется в соответствии с постановлением Губернатора Пензенской области от 05.10.2015 № 120 «О комиссии по координации работы по противодействию коррупции в Пензенской области» и ежегодно утверждаемыми Губернатором </w:t>
            </w:r>
            <w:r w:rsidR="0052474C" w:rsidRPr="007252F4">
              <w:rPr>
                <w:sz w:val="25"/>
                <w:szCs w:val="25"/>
              </w:rPr>
              <w:t>Пензенской</w:t>
            </w:r>
            <w:r w:rsidRPr="007252F4">
              <w:rPr>
                <w:sz w:val="25"/>
                <w:szCs w:val="25"/>
              </w:rPr>
              <w:t xml:space="preserve"> области</w:t>
            </w:r>
            <w:r w:rsidR="0052474C" w:rsidRPr="007252F4">
              <w:rPr>
                <w:sz w:val="25"/>
                <w:szCs w:val="25"/>
              </w:rPr>
              <w:t xml:space="preserve"> планами работы Комиссии. </w:t>
            </w:r>
            <w:r w:rsidR="006C4C1E" w:rsidRPr="007252F4">
              <w:rPr>
                <w:sz w:val="25"/>
                <w:szCs w:val="25"/>
              </w:rPr>
              <w:t xml:space="preserve">В соответствии с планом работы проведено четыре заседания Комиссии. </w:t>
            </w:r>
          </w:p>
          <w:p w:rsidR="006C4C1E" w:rsidRPr="007252F4" w:rsidRDefault="006C4C1E" w:rsidP="006C4C1E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На заседаниях рассмотрены актуальные вопросы противодействия коррупции при реализации национальных проектов «Демография», «Образование», «Безопасные и качественные автомобильные дороги» и «Экология», а также результаты работы по противодействию коррупции в Малосердобинском, Мокшанском районах и Министерстве ЖКХ и ГЗН Пензенской области. Рассмотрены также вопросы об активизации деятельности по выявлению преступлений в сфере реализации национальных и федеральных проектов </w:t>
            </w:r>
          </w:p>
          <w:p w:rsidR="00815248" w:rsidRPr="007252F4" w:rsidRDefault="006C4C1E" w:rsidP="00B917F5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 о выявлении конфликта интересов в органах государственной власти Пензенской области и </w:t>
            </w:r>
            <w:r w:rsidR="00B917F5" w:rsidRPr="007252F4">
              <w:rPr>
                <w:sz w:val="25"/>
                <w:szCs w:val="25"/>
              </w:rPr>
              <w:t>ОМС</w:t>
            </w:r>
            <w:r w:rsidRPr="007252F4">
              <w:rPr>
                <w:sz w:val="25"/>
                <w:szCs w:val="25"/>
              </w:rPr>
              <w:t>. Ведётся контроль исполнения принятых решений и анализ результатов их исполнения. В 2024 году снято с контроля исполнение 39 поручений комиссии, оформленных протоколами в 2023 и 2024 годах, продолжен контроль исполнения двух поручений, данных на заседаниях комиссии в сентябре и декабре 2024 года.</w:t>
            </w:r>
            <w:r w:rsidR="00815248" w:rsidRPr="007252F4">
              <w:rPr>
                <w:sz w:val="25"/>
                <w:szCs w:val="25"/>
              </w:rPr>
              <w:t xml:space="preserve"> 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1.3.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Включение в состав Комиссии по координации работы по противодействию коррупции в </w:t>
            </w:r>
            <w:r w:rsidRPr="007252F4">
              <w:rPr>
                <w:sz w:val="25"/>
                <w:szCs w:val="25"/>
              </w:rPr>
              <w:lastRenderedPageBreak/>
              <w:t>Пензенской области:</w:t>
            </w:r>
          </w:p>
          <w:p w:rsidR="00C638A5" w:rsidRPr="007252F4" w:rsidRDefault="00C638A5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- Уполномоченного по защите прав предпринимателей в Пензенской области;</w:t>
            </w:r>
          </w:p>
          <w:p w:rsidR="00C638A5" w:rsidRPr="007252F4" w:rsidRDefault="00C638A5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-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сообщества;</w:t>
            </w:r>
          </w:p>
          <w:p w:rsidR="00C638A5" w:rsidRPr="007252F4" w:rsidRDefault="00C638A5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-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 xml:space="preserve">Управление по профилактике коррупционных и иных </w:t>
            </w:r>
            <w:r w:rsidRPr="007252F4">
              <w:rPr>
                <w:sz w:val="25"/>
                <w:szCs w:val="25"/>
              </w:rPr>
              <w:lastRenderedPageBreak/>
              <w:t>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2531F7" w:rsidP="00B917F5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П</w:t>
            </w:r>
            <w:r w:rsidR="00C638A5" w:rsidRPr="007252F4">
              <w:rPr>
                <w:sz w:val="25"/>
                <w:szCs w:val="25"/>
              </w:rPr>
              <w:t xml:space="preserve">остановлением Губернатора Пензенской области от 19.11.2021 № 205 </w:t>
            </w:r>
            <w:r w:rsidR="00076414" w:rsidRPr="007252F4">
              <w:rPr>
                <w:sz w:val="25"/>
                <w:szCs w:val="25"/>
              </w:rPr>
              <w:t>«</w:t>
            </w:r>
            <w:r w:rsidR="00C638A5" w:rsidRPr="007252F4">
              <w:rPr>
                <w:sz w:val="25"/>
                <w:szCs w:val="25"/>
              </w:rPr>
              <w:t xml:space="preserve">О внесении изменений в постановление Губернатора Пензенской области от </w:t>
            </w:r>
            <w:r w:rsidR="00C638A5" w:rsidRPr="007252F4">
              <w:rPr>
                <w:sz w:val="25"/>
                <w:szCs w:val="25"/>
              </w:rPr>
              <w:lastRenderedPageBreak/>
              <w:t>05.10.2015 № 120 (с последующими изменениями)» в состав Комиссии включен Уполномоченный по защите прав предпринимателе</w:t>
            </w:r>
            <w:r w:rsidR="00C60BFB" w:rsidRPr="007252F4">
              <w:rPr>
                <w:sz w:val="25"/>
                <w:szCs w:val="25"/>
              </w:rPr>
              <w:t xml:space="preserve">й Пензенской области. </w:t>
            </w:r>
            <w:r w:rsidR="00C638A5" w:rsidRPr="007252F4">
              <w:rPr>
                <w:sz w:val="25"/>
                <w:szCs w:val="25"/>
              </w:rPr>
              <w:t>Председатель Пензенского регионального отделения Общероссийской общественной организации «Ассоциация юристов России» включен в состав Комиссии с даты ее образования.</w:t>
            </w:r>
            <w:r w:rsidR="00E65898" w:rsidRPr="007252F4">
              <w:rPr>
                <w:sz w:val="25"/>
                <w:szCs w:val="25"/>
              </w:rPr>
              <w:t xml:space="preserve"> </w:t>
            </w:r>
            <w:r w:rsidR="00191C94" w:rsidRPr="007252F4">
              <w:rPr>
                <w:sz w:val="25"/>
                <w:szCs w:val="25"/>
              </w:rPr>
              <w:t>Кроме этого, в</w:t>
            </w:r>
            <w:r w:rsidR="00E65898" w:rsidRPr="007252F4">
              <w:rPr>
                <w:sz w:val="25"/>
                <w:szCs w:val="25"/>
              </w:rPr>
              <w:t xml:space="preserve"> состав Комиссии включен ректор ФГБОУ ВО "Пензенский государственный университет", председатель Совета ректоров Пензенской области Гуляков А.Д.</w:t>
            </w:r>
            <w:r w:rsidR="00191C94" w:rsidRPr="007252F4">
              <w:rPr>
                <w:sz w:val="25"/>
                <w:szCs w:val="25"/>
              </w:rPr>
              <w:t xml:space="preserve"> </w:t>
            </w:r>
            <w:r w:rsidR="00FF0CFF" w:rsidRPr="007252F4">
              <w:rPr>
                <w:sz w:val="25"/>
                <w:szCs w:val="25"/>
              </w:rPr>
              <w:t xml:space="preserve">Указом Губернатора Пензенской области от 06.02.2023 № 12 в состав Комиссии включен </w:t>
            </w:r>
            <w:r w:rsidR="00191C94" w:rsidRPr="007252F4">
              <w:rPr>
                <w:sz w:val="25"/>
                <w:szCs w:val="25"/>
              </w:rPr>
              <w:t xml:space="preserve">профессор ФГБОУ ВО «Пензенский государственный университет» </w:t>
            </w:r>
            <w:r w:rsidR="00FF0CFF" w:rsidRPr="007252F4">
              <w:rPr>
                <w:sz w:val="25"/>
                <w:szCs w:val="25"/>
              </w:rPr>
              <w:t>Суменков С.Ю.</w:t>
            </w:r>
            <w:r w:rsidR="00191C94" w:rsidRPr="007252F4">
              <w:rPr>
                <w:sz w:val="25"/>
                <w:szCs w:val="25"/>
              </w:rPr>
              <w:t xml:space="preserve"> –</w:t>
            </w:r>
            <w:r w:rsidR="00FF0CFF" w:rsidRPr="007252F4">
              <w:rPr>
                <w:sz w:val="25"/>
                <w:szCs w:val="25"/>
              </w:rPr>
              <w:t xml:space="preserve"> </w:t>
            </w:r>
            <w:r w:rsidR="00FF0CFF" w:rsidRPr="007252F4">
              <w:rPr>
                <w:spacing w:val="-4"/>
                <w:sz w:val="25"/>
                <w:szCs w:val="25"/>
              </w:rPr>
              <w:t>независимый эксперт, уполномоченный на проведение антикоррупционной экспертизы нормативных правовых актов и проектов нормативных правовых актов в случаях, предусмотренных</w:t>
            </w:r>
            <w:r w:rsidR="00FF0CFF" w:rsidRPr="007252F4">
              <w:rPr>
                <w:sz w:val="25"/>
                <w:szCs w:val="25"/>
              </w:rPr>
              <w:t xml:space="preserve"> законодательством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191C94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Обеспечение деятельности комиссий по соблюдению требований к служебному поведению государственных гражданских служащих Пензенской области (далее - гражданские служащие), муниципальных служащих и урегулированию конфликта интересов, в том числе в части, касающейся:</w:t>
            </w:r>
          </w:p>
          <w:p w:rsidR="00C638A5" w:rsidRPr="007252F4" w:rsidRDefault="00C638A5" w:rsidP="00191C94">
            <w:pPr>
              <w:pStyle w:val="ConsPlusNormal"/>
              <w:tabs>
                <w:tab w:val="left" w:pos="284"/>
              </w:tabs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-</w:t>
            </w:r>
            <w:r w:rsidRPr="007252F4">
              <w:rPr>
                <w:b w:val="0"/>
                <w:sz w:val="25"/>
                <w:szCs w:val="25"/>
              </w:rPr>
              <w:tab/>
              <w:t>проведения заседаний комиссий во всех органах власти;</w:t>
            </w:r>
          </w:p>
          <w:p w:rsidR="00C638A5" w:rsidRPr="007252F4" w:rsidRDefault="00C638A5" w:rsidP="00191C94">
            <w:pPr>
              <w:pStyle w:val="ConsPlusNormal"/>
              <w:tabs>
                <w:tab w:val="left" w:pos="284"/>
              </w:tabs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-</w:t>
            </w:r>
            <w:r w:rsidRPr="007252F4">
              <w:rPr>
                <w:b w:val="0"/>
                <w:sz w:val="25"/>
                <w:szCs w:val="25"/>
              </w:rPr>
              <w:tab/>
              <w:t xml:space="preserve">объективности и обоснованности установления комиссиями нарушений; </w:t>
            </w:r>
          </w:p>
          <w:p w:rsidR="00C638A5" w:rsidRPr="007252F4" w:rsidRDefault="00C638A5" w:rsidP="00191C94">
            <w:pPr>
              <w:tabs>
                <w:tab w:val="left" w:pos="284"/>
              </w:tabs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-</w:t>
            </w:r>
            <w:r w:rsidRPr="007252F4">
              <w:rPr>
                <w:sz w:val="25"/>
                <w:szCs w:val="25"/>
              </w:rPr>
              <w:tab/>
              <w:t xml:space="preserve">привлечения гражданских служащих и муниципальных служащих, в отношении которых комиссией установлены факты </w:t>
            </w:r>
            <w:r w:rsidRPr="007252F4">
              <w:rPr>
                <w:sz w:val="25"/>
                <w:szCs w:val="25"/>
              </w:rPr>
              <w:lastRenderedPageBreak/>
              <w:t>совершения коррупционных правонарушений, к дисциплинарной ответственности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ind w:firstLine="34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Управление по профилактике коррупционных и иных правонарушений,</w:t>
            </w:r>
          </w:p>
          <w:p w:rsidR="00BD5E2B" w:rsidRPr="007252F4" w:rsidRDefault="00BD5E2B" w:rsidP="00E93DD2">
            <w:pPr>
              <w:ind w:firstLine="34"/>
              <w:jc w:val="center"/>
              <w:rPr>
                <w:sz w:val="25"/>
                <w:szCs w:val="25"/>
              </w:rPr>
            </w:pPr>
          </w:p>
          <w:p w:rsidR="00C638A5" w:rsidRPr="007252F4" w:rsidRDefault="00C638A5" w:rsidP="00E93DD2">
            <w:pPr>
              <w:ind w:firstLine="34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ИО, ОМС </w:t>
            </w:r>
            <w:r w:rsidR="009B55EC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3EF" w:rsidRPr="007252F4" w:rsidRDefault="00F3193E" w:rsidP="00FA6755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2024</w:t>
            </w:r>
            <w:r w:rsidR="00C559B5" w:rsidRPr="007252F4">
              <w:rPr>
                <w:sz w:val="25"/>
                <w:szCs w:val="25"/>
              </w:rPr>
              <w:t xml:space="preserve"> году проведено </w:t>
            </w:r>
            <w:r w:rsidR="00FA6755" w:rsidRPr="007252F4">
              <w:rPr>
                <w:sz w:val="25"/>
                <w:szCs w:val="25"/>
              </w:rPr>
              <w:t>225</w:t>
            </w:r>
            <w:r w:rsidRPr="007252F4">
              <w:rPr>
                <w:sz w:val="25"/>
                <w:szCs w:val="25"/>
              </w:rPr>
              <w:t xml:space="preserve"> заседани</w:t>
            </w:r>
            <w:r w:rsidR="00FA6755" w:rsidRPr="007252F4">
              <w:rPr>
                <w:sz w:val="25"/>
                <w:szCs w:val="25"/>
              </w:rPr>
              <w:t>й</w:t>
            </w:r>
            <w:r w:rsidRPr="007252F4">
              <w:rPr>
                <w:sz w:val="25"/>
                <w:szCs w:val="25"/>
              </w:rPr>
              <w:t xml:space="preserve"> комисси</w:t>
            </w:r>
            <w:r w:rsidR="004663EF" w:rsidRPr="007252F4">
              <w:rPr>
                <w:sz w:val="25"/>
                <w:szCs w:val="25"/>
              </w:rPr>
              <w:t>и</w:t>
            </w:r>
            <w:r w:rsidR="00C559B5" w:rsidRPr="007252F4">
              <w:rPr>
                <w:sz w:val="25"/>
                <w:szCs w:val="25"/>
              </w:rPr>
              <w:t xml:space="preserve"> по соблюдению требований к служебному поведению государственных (муниципальных) служащих и урегулированию к</w:t>
            </w:r>
            <w:r w:rsidRPr="007252F4">
              <w:rPr>
                <w:sz w:val="25"/>
                <w:szCs w:val="25"/>
              </w:rPr>
              <w:t>онфликта интересов, из которых 28</w:t>
            </w:r>
            <w:r w:rsidR="00C559B5" w:rsidRPr="007252F4">
              <w:rPr>
                <w:sz w:val="25"/>
                <w:szCs w:val="25"/>
              </w:rPr>
              <w:t xml:space="preserve"> заседани</w:t>
            </w:r>
            <w:r w:rsidR="00C60BFB" w:rsidRPr="007252F4">
              <w:rPr>
                <w:sz w:val="25"/>
                <w:szCs w:val="25"/>
              </w:rPr>
              <w:t>й</w:t>
            </w:r>
            <w:r w:rsidR="00C559B5" w:rsidRPr="007252F4">
              <w:rPr>
                <w:sz w:val="25"/>
                <w:szCs w:val="25"/>
              </w:rPr>
              <w:t xml:space="preserve"> в </w:t>
            </w:r>
            <w:r w:rsidR="00C60BFB" w:rsidRPr="007252F4">
              <w:rPr>
                <w:sz w:val="25"/>
                <w:szCs w:val="25"/>
              </w:rPr>
              <w:t>ИО</w:t>
            </w:r>
            <w:r w:rsidR="00C559B5" w:rsidRPr="007252F4">
              <w:rPr>
                <w:sz w:val="25"/>
                <w:szCs w:val="25"/>
              </w:rPr>
              <w:t xml:space="preserve"> (из них </w:t>
            </w:r>
            <w:r w:rsidRPr="007252F4">
              <w:rPr>
                <w:sz w:val="25"/>
                <w:szCs w:val="25"/>
              </w:rPr>
              <w:t>6</w:t>
            </w:r>
            <w:r w:rsidR="00C559B5" w:rsidRPr="007252F4">
              <w:rPr>
                <w:sz w:val="25"/>
                <w:szCs w:val="25"/>
              </w:rPr>
              <w:t xml:space="preserve"> – в Правительстве Пензенской области) и </w:t>
            </w:r>
            <w:r w:rsidRPr="007252F4">
              <w:rPr>
                <w:sz w:val="25"/>
                <w:szCs w:val="25"/>
              </w:rPr>
              <w:t>203</w:t>
            </w:r>
            <w:r w:rsidR="00C559B5" w:rsidRPr="007252F4">
              <w:rPr>
                <w:sz w:val="25"/>
                <w:szCs w:val="25"/>
              </w:rPr>
              <w:t xml:space="preserve"> - в </w:t>
            </w:r>
            <w:r w:rsidR="00B917F5" w:rsidRPr="007252F4">
              <w:rPr>
                <w:sz w:val="25"/>
                <w:szCs w:val="25"/>
              </w:rPr>
              <w:t>ОМС</w:t>
            </w:r>
            <w:r w:rsidR="00C559B5" w:rsidRPr="007252F4">
              <w:rPr>
                <w:sz w:val="25"/>
                <w:szCs w:val="25"/>
              </w:rPr>
              <w:t>.</w:t>
            </w:r>
            <w:r w:rsidR="00DA15A7" w:rsidRPr="007252F4">
              <w:rPr>
                <w:sz w:val="25"/>
                <w:szCs w:val="25"/>
              </w:rPr>
              <w:t xml:space="preserve"> </w:t>
            </w:r>
            <w:r w:rsidR="00C559B5" w:rsidRPr="007252F4">
              <w:rPr>
                <w:sz w:val="25"/>
                <w:szCs w:val="25"/>
              </w:rPr>
              <w:t>За отчетный период на заседаниях комиссий рассмотрено</w:t>
            </w:r>
            <w:r w:rsidR="004663EF" w:rsidRPr="007252F4">
              <w:rPr>
                <w:sz w:val="25"/>
                <w:szCs w:val="25"/>
              </w:rPr>
              <w:t>:</w:t>
            </w:r>
          </w:p>
          <w:p w:rsidR="004663EF" w:rsidRPr="007252F4" w:rsidRDefault="004663EF" w:rsidP="004663E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-</w:t>
            </w:r>
            <w:r w:rsidR="00C559B5" w:rsidRPr="007252F4">
              <w:rPr>
                <w:sz w:val="25"/>
                <w:szCs w:val="25"/>
              </w:rPr>
              <w:t xml:space="preserve"> </w:t>
            </w:r>
            <w:r w:rsidR="00F3193E" w:rsidRPr="007252F4">
              <w:rPr>
                <w:sz w:val="25"/>
                <w:szCs w:val="25"/>
              </w:rPr>
              <w:t>155</w:t>
            </w:r>
            <w:r w:rsidR="00C559B5" w:rsidRPr="007252F4">
              <w:rPr>
                <w:sz w:val="25"/>
                <w:szCs w:val="25"/>
              </w:rPr>
              <w:t xml:space="preserve"> фактов представления неполных сведений о доходах муниципальными служащими,</w:t>
            </w:r>
            <w:r w:rsidR="003D169D" w:rsidRPr="007252F4">
              <w:rPr>
                <w:sz w:val="25"/>
                <w:szCs w:val="25"/>
              </w:rPr>
              <w:t xml:space="preserve"> </w:t>
            </w:r>
            <w:r w:rsidR="00F3193E" w:rsidRPr="007252F4">
              <w:rPr>
                <w:sz w:val="25"/>
                <w:szCs w:val="25"/>
              </w:rPr>
              <w:t>38</w:t>
            </w:r>
            <w:r w:rsidR="00DA15A7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>– государственными служащими</w:t>
            </w:r>
            <w:r w:rsidR="00B917F5" w:rsidRPr="007252F4">
              <w:rPr>
                <w:sz w:val="25"/>
                <w:szCs w:val="25"/>
              </w:rPr>
              <w:t>;</w:t>
            </w:r>
            <w:r w:rsidRPr="007252F4">
              <w:rPr>
                <w:sz w:val="25"/>
                <w:szCs w:val="25"/>
              </w:rPr>
              <w:t xml:space="preserve"> п</w:t>
            </w:r>
            <w:r w:rsidR="00C559B5" w:rsidRPr="007252F4">
              <w:rPr>
                <w:sz w:val="25"/>
                <w:szCs w:val="25"/>
              </w:rPr>
              <w:t xml:space="preserve">о результатам проведенных заседаний комиссий </w:t>
            </w:r>
            <w:r w:rsidR="006843EC" w:rsidRPr="007252F4">
              <w:rPr>
                <w:sz w:val="25"/>
                <w:szCs w:val="25"/>
              </w:rPr>
              <w:t>106</w:t>
            </w:r>
            <w:r w:rsidR="00C559B5" w:rsidRPr="007252F4">
              <w:rPr>
                <w:sz w:val="25"/>
                <w:szCs w:val="25"/>
              </w:rPr>
              <w:t xml:space="preserve"> муниципальных и </w:t>
            </w:r>
            <w:r w:rsidR="006843EC" w:rsidRPr="007252F4">
              <w:rPr>
                <w:sz w:val="25"/>
                <w:szCs w:val="25"/>
              </w:rPr>
              <w:t>13</w:t>
            </w:r>
            <w:r w:rsidR="003D169D" w:rsidRPr="007252F4">
              <w:rPr>
                <w:sz w:val="25"/>
                <w:szCs w:val="25"/>
              </w:rPr>
              <w:t xml:space="preserve"> </w:t>
            </w:r>
            <w:r w:rsidR="00DA15A7" w:rsidRPr="007252F4">
              <w:rPr>
                <w:sz w:val="25"/>
                <w:szCs w:val="25"/>
              </w:rPr>
              <w:t>государственных</w:t>
            </w:r>
            <w:r w:rsidR="003D169D" w:rsidRPr="007252F4">
              <w:rPr>
                <w:sz w:val="25"/>
                <w:szCs w:val="25"/>
              </w:rPr>
              <w:t xml:space="preserve"> служащих</w:t>
            </w:r>
            <w:r w:rsidR="00C559B5" w:rsidRPr="007252F4">
              <w:rPr>
                <w:sz w:val="25"/>
                <w:szCs w:val="25"/>
              </w:rPr>
              <w:t xml:space="preserve"> привлечены к </w:t>
            </w:r>
            <w:r w:rsidRPr="007252F4">
              <w:rPr>
                <w:sz w:val="25"/>
                <w:szCs w:val="25"/>
              </w:rPr>
              <w:t>дисциплинарной ответственности;</w:t>
            </w:r>
          </w:p>
          <w:p w:rsidR="004663EF" w:rsidRPr="007252F4" w:rsidRDefault="004663EF" w:rsidP="004663E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- </w:t>
            </w:r>
            <w:r w:rsidR="00E13EE8" w:rsidRPr="007252F4">
              <w:rPr>
                <w:sz w:val="25"/>
                <w:szCs w:val="25"/>
              </w:rPr>
              <w:t xml:space="preserve">42 факта </w:t>
            </w:r>
            <w:r w:rsidRPr="007252F4">
              <w:rPr>
                <w:sz w:val="25"/>
                <w:szCs w:val="25"/>
              </w:rPr>
              <w:t xml:space="preserve">несоблюдения </w:t>
            </w:r>
            <w:r w:rsidR="00E13EE8" w:rsidRPr="007252F4">
              <w:rPr>
                <w:sz w:val="25"/>
                <w:szCs w:val="25"/>
              </w:rPr>
              <w:t xml:space="preserve">муниципальными служащими </w:t>
            </w:r>
            <w:r w:rsidRPr="007252F4">
              <w:rPr>
                <w:sz w:val="25"/>
                <w:szCs w:val="25"/>
              </w:rPr>
              <w:t xml:space="preserve">требований к служебному поведению </w:t>
            </w:r>
            <w:r w:rsidRPr="007252F4">
              <w:rPr>
                <w:sz w:val="25"/>
                <w:szCs w:val="25"/>
              </w:rPr>
              <w:lastRenderedPageBreak/>
              <w:t>(нарушение ограничений, запретов, непринятие мер по урегулированию конфликта интересов</w:t>
            </w:r>
            <w:r w:rsidR="00E13EE8" w:rsidRPr="007252F4">
              <w:rPr>
                <w:sz w:val="25"/>
                <w:szCs w:val="25"/>
              </w:rPr>
              <w:t>, 6 - государственными служащими, по результатам проведенных заседаний комиссий 1</w:t>
            </w:r>
            <w:r w:rsidR="001A17FD" w:rsidRPr="007252F4">
              <w:rPr>
                <w:sz w:val="25"/>
                <w:szCs w:val="25"/>
              </w:rPr>
              <w:t>8</w:t>
            </w:r>
            <w:r w:rsidR="00E13EE8" w:rsidRPr="007252F4">
              <w:rPr>
                <w:sz w:val="25"/>
                <w:szCs w:val="25"/>
              </w:rPr>
              <w:t xml:space="preserve"> муниципальны</w:t>
            </w:r>
            <w:r w:rsidR="001A17FD" w:rsidRPr="007252F4">
              <w:rPr>
                <w:sz w:val="25"/>
                <w:szCs w:val="25"/>
              </w:rPr>
              <w:t>х</w:t>
            </w:r>
            <w:r w:rsidR="00E13EE8" w:rsidRPr="007252F4">
              <w:rPr>
                <w:sz w:val="25"/>
                <w:szCs w:val="25"/>
              </w:rPr>
              <w:t xml:space="preserve"> и </w:t>
            </w:r>
            <w:r w:rsidR="001A17FD" w:rsidRPr="007252F4">
              <w:rPr>
                <w:sz w:val="25"/>
                <w:szCs w:val="25"/>
              </w:rPr>
              <w:t>2</w:t>
            </w:r>
            <w:r w:rsidR="00E13EE8" w:rsidRPr="007252F4">
              <w:rPr>
                <w:sz w:val="25"/>
                <w:szCs w:val="25"/>
              </w:rPr>
              <w:t xml:space="preserve"> государственных служащих привлечены к дисциплинарной ответственности;</w:t>
            </w:r>
          </w:p>
          <w:p w:rsidR="001A17FD" w:rsidRPr="007252F4" w:rsidRDefault="001A17FD" w:rsidP="004663E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- 4 факта о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 муниципальными служащими, 4 - государственными служащими</w:t>
            </w:r>
            <w:r w:rsidR="004703DF" w:rsidRPr="007252F4">
              <w:rPr>
                <w:sz w:val="25"/>
                <w:szCs w:val="25"/>
              </w:rPr>
              <w:t>;</w:t>
            </w:r>
          </w:p>
          <w:p w:rsidR="004663EF" w:rsidRPr="007252F4" w:rsidRDefault="004703DF" w:rsidP="004663E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 - 21 факт о даче согласия на замещение должности</w:t>
            </w:r>
            <w:r w:rsidR="00B917F5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 в коммерческой или некоммерческой организации (выполнение работ на условиях гражданско-правового договора в коммерческой или некоммерческой организации) муниципальными служащими, 4 - государственными служащими (согласие даны всем служащими).</w:t>
            </w:r>
          </w:p>
          <w:p w:rsidR="002531F7" w:rsidRPr="007252F4" w:rsidRDefault="00DA15A7" w:rsidP="00BB4807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Всего з</w:t>
            </w:r>
            <w:r w:rsidR="00C559B5" w:rsidRPr="007252F4">
              <w:rPr>
                <w:sz w:val="25"/>
                <w:szCs w:val="25"/>
              </w:rPr>
              <w:t>а нарушения законодательства о противодействии коррупции привлечено к дисциплинарн</w:t>
            </w:r>
            <w:r w:rsidR="00C60BFB" w:rsidRPr="007252F4">
              <w:rPr>
                <w:sz w:val="25"/>
                <w:szCs w:val="25"/>
              </w:rPr>
              <w:t xml:space="preserve">ой ответственности </w:t>
            </w:r>
            <w:r w:rsidR="00BB4807" w:rsidRPr="007252F4">
              <w:rPr>
                <w:sz w:val="25"/>
                <w:szCs w:val="25"/>
              </w:rPr>
              <w:t>199</w:t>
            </w:r>
            <w:r w:rsidR="00C60BFB" w:rsidRPr="007252F4">
              <w:rPr>
                <w:sz w:val="25"/>
                <w:szCs w:val="25"/>
              </w:rPr>
              <w:t xml:space="preserve"> человек (</w:t>
            </w:r>
            <w:r w:rsidR="00BB4807" w:rsidRPr="007252F4">
              <w:rPr>
                <w:sz w:val="25"/>
                <w:szCs w:val="25"/>
              </w:rPr>
              <w:t>28</w:t>
            </w:r>
            <w:r w:rsidR="00C559B5" w:rsidRPr="007252F4">
              <w:rPr>
                <w:sz w:val="25"/>
                <w:szCs w:val="25"/>
              </w:rPr>
              <w:t xml:space="preserve"> государственных</w:t>
            </w:r>
            <w:r w:rsidRPr="007252F4">
              <w:rPr>
                <w:sz w:val="25"/>
                <w:szCs w:val="25"/>
              </w:rPr>
              <w:t xml:space="preserve"> и</w:t>
            </w:r>
            <w:r w:rsidR="00C559B5" w:rsidRPr="007252F4">
              <w:rPr>
                <w:sz w:val="25"/>
                <w:szCs w:val="25"/>
              </w:rPr>
              <w:t xml:space="preserve"> </w:t>
            </w:r>
            <w:r w:rsidR="00BB4807" w:rsidRPr="007252F4">
              <w:rPr>
                <w:sz w:val="25"/>
                <w:szCs w:val="25"/>
              </w:rPr>
              <w:t>171</w:t>
            </w:r>
            <w:r w:rsidR="00C559B5" w:rsidRPr="007252F4">
              <w:rPr>
                <w:sz w:val="25"/>
                <w:szCs w:val="25"/>
              </w:rPr>
              <w:t xml:space="preserve"> муниципальных служащих</w:t>
            </w:r>
            <w:r w:rsidR="00C60BFB" w:rsidRPr="007252F4">
              <w:rPr>
                <w:sz w:val="25"/>
                <w:szCs w:val="25"/>
              </w:rPr>
              <w:t>)</w:t>
            </w:r>
            <w:r w:rsidR="00D107B0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5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F6F00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1.5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>Работа по поддержанию в актуальном состоянии подразделов официальных сайтов,</w:t>
            </w:r>
            <w:r w:rsidRPr="007252F4">
              <w:rPr>
                <w:b w:val="0"/>
                <w:sz w:val="25"/>
                <w:szCs w:val="25"/>
              </w:rPr>
              <w:t xml:space="preserve"> посвященных вопросам противодействия коррупции.</w:t>
            </w:r>
          </w:p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</w:p>
          <w:p w:rsidR="00C638A5" w:rsidRPr="007252F4" w:rsidRDefault="00C638A5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pacing w:val="-4"/>
                <w:sz w:val="25"/>
                <w:szCs w:val="25"/>
              </w:rPr>
              <w:t>Размещение в общедоступных служебных помещениях информационных стендов по антикоррупционной тематике и актуализация</w:t>
            </w:r>
            <w:r w:rsidRPr="007252F4">
              <w:rPr>
                <w:sz w:val="25"/>
                <w:szCs w:val="25"/>
              </w:rPr>
              <w:t xml:space="preserve"> информации, размещенной на информационных стендах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ind w:firstLine="459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</w:t>
            </w:r>
            <w:r w:rsidR="00B55311" w:rsidRPr="007252F4">
              <w:rPr>
                <w:sz w:val="25"/>
                <w:szCs w:val="25"/>
              </w:rPr>
              <w:t>упционных и иных правонарушений</w:t>
            </w:r>
          </w:p>
          <w:p w:rsidR="00780FE0" w:rsidRPr="007252F4" w:rsidRDefault="00780FE0" w:rsidP="00E93DD2">
            <w:pPr>
              <w:ind w:firstLine="459"/>
              <w:jc w:val="center"/>
              <w:rPr>
                <w:sz w:val="25"/>
                <w:szCs w:val="25"/>
              </w:rPr>
            </w:pPr>
          </w:p>
          <w:p w:rsidR="00C638A5" w:rsidRPr="007252F4" w:rsidRDefault="00C638A5" w:rsidP="0045528A">
            <w:pPr>
              <w:ind w:firstLine="459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780FE0" w:rsidRPr="007252F4" w:rsidRDefault="00780FE0" w:rsidP="00E93DD2">
            <w:pPr>
              <w:ind w:firstLine="459"/>
              <w:jc w:val="center"/>
              <w:rPr>
                <w:sz w:val="25"/>
                <w:szCs w:val="25"/>
              </w:rPr>
            </w:pPr>
          </w:p>
          <w:p w:rsidR="00C638A5" w:rsidRPr="007252F4" w:rsidRDefault="00C638A5" w:rsidP="00E93DD2">
            <w:pPr>
              <w:ind w:firstLine="459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2531F7" w:rsidP="004F6F00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Стандарт</w:t>
            </w:r>
            <w:r w:rsidR="00AD1ECC" w:rsidRPr="007252F4">
              <w:rPr>
                <w:sz w:val="25"/>
                <w:szCs w:val="25"/>
              </w:rPr>
              <w:t xml:space="preserve"> наполнения подразделов, посвященных вопросам противодействия коррупции, сайтов </w:t>
            </w:r>
            <w:r w:rsidR="00DA15A7" w:rsidRPr="007252F4">
              <w:rPr>
                <w:sz w:val="25"/>
                <w:szCs w:val="25"/>
              </w:rPr>
              <w:t>ИО</w:t>
            </w:r>
            <w:r w:rsidR="00AD1ECC" w:rsidRPr="007252F4">
              <w:rPr>
                <w:sz w:val="25"/>
                <w:szCs w:val="25"/>
              </w:rPr>
              <w:t xml:space="preserve"> и </w:t>
            </w:r>
            <w:r w:rsidR="00DA15A7" w:rsidRPr="007252F4">
              <w:rPr>
                <w:sz w:val="25"/>
                <w:szCs w:val="25"/>
              </w:rPr>
              <w:t>ОМС</w:t>
            </w:r>
            <w:r w:rsidR="00AD1ECC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>установлен</w:t>
            </w:r>
            <w:r w:rsidR="00AD1ECC" w:rsidRPr="007252F4">
              <w:rPr>
                <w:sz w:val="25"/>
                <w:szCs w:val="25"/>
              </w:rPr>
              <w:t xml:space="preserve"> Требования</w:t>
            </w:r>
            <w:r w:rsidRPr="007252F4">
              <w:rPr>
                <w:sz w:val="25"/>
                <w:szCs w:val="25"/>
              </w:rPr>
              <w:t>ми</w:t>
            </w:r>
            <w:r w:rsidR="00AD1ECC" w:rsidRPr="007252F4">
              <w:rPr>
                <w:sz w:val="25"/>
                <w:szCs w:val="25"/>
              </w:rPr>
              <w:t xml:space="preserve"> к размещению и наполнению подразделов, посвященных вопросам противодействия коррупции, официальных сайтов федеральных государственных органов</w:t>
            </w:r>
            <w:r w:rsidR="00DF0DFE" w:rsidRPr="007252F4">
              <w:rPr>
                <w:sz w:val="25"/>
                <w:szCs w:val="25"/>
              </w:rPr>
              <w:t>…</w:t>
            </w:r>
            <w:r w:rsidR="00AD1ECC" w:rsidRPr="007252F4">
              <w:rPr>
                <w:sz w:val="25"/>
                <w:szCs w:val="25"/>
              </w:rPr>
              <w:t xml:space="preserve"> (приложение № 1 к приказу Минтруда Росси</w:t>
            </w:r>
            <w:r w:rsidR="00DF0DFE" w:rsidRPr="007252F4">
              <w:rPr>
                <w:sz w:val="25"/>
                <w:szCs w:val="25"/>
              </w:rPr>
              <w:t>и</w:t>
            </w:r>
            <w:r w:rsidR="00AD1ECC" w:rsidRPr="007252F4">
              <w:rPr>
                <w:sz w:val="25"/>
                <w:szCs w:val="25"/>
              </w:rPr>
              <w:t xml:space="preserve"> от 07.10.2013 № 530н), а также Требования</w:t>
            </w:r>
            <w:r w:rsidRPr="007252F4">
              <w:rPr>
                <w:sz w:val="25"/>
                <w:szCs w:val="25"/>
              </w:rPr>
              <w:t>ми</w:t>
            </w:r>
            <w:r w:rsidR="00AD1ECC" w:rsidRPr="007252F4">
              <w:rPr>
                <w:sz w:val="25"/>
                <w:szCs w:val="25"/>
              </w:rPr>
              <w:t xml:space="preserve"> к размещению и наполнению подразделов, посвященных вопросам противодействия </w:t>
            </w:r>
            <w:r w:rsidR="00AD1ECC" w:rsidRPr="007252F4">
              <w:rPr>
                <w:sz w:val="25"/>
                <w:szCs w:val="25"/>
              </w:rPr>
              <w:lastRenderedPageBreak/>
              <w:t>коррупции, официальных сайтов исполнительных органов государственной власти Пензенской области, утвержденны</w:t>
            </w:r>
            <w:r w:rsidR="00DF0DFE" w:rsidRPr="007252F4">
              <w:rPr>
                <w:sz w:val="25"/>
                <w:szCs w:val="25"/>
              </w:rPr>
              <w:t>х</w:t>
            </w:r>
            <w:r w:rsidR="00AD1ECC" w:rsidRPr="007252F4">
              <w:rPr>
                <w:sz w:val="25"/>
                <w:szCs w:val="25"/>
              </w:rPr>
              <w:t xml:space="preserve"> распоряжением Губернатора Пензенской области от 08.04.2014 №</w:t>
            </w:r>
            <w:r w:rsidR="00DA15A7" w:rsidRPr="007252F4">
              <w:rPr>
                <w:sz w:val="25"/>
                <w:szCs w:val="25"/>
              </w:rPr>
              <w:t> </w:t>
            </w:r>
            <w:r w:rsidR="00AD1ECC" w:rsidRPr="007252F4">
              <w:rPr>
                <w:sz w:val="25"/>
                <w:szCs w:val="25"/>
              </w:rPr>
              <w:t>100-р. В 202</w:t>
            </w:r>
            <w:r w:rsidR="004F6F00" w:rsidRPr="007252F4">
              <w:rPr>
                <w:sz w:val="25"/>
                <w:szCs w:val="25"/>
              </w:rPr>
              <w:t>4</w:t>
            </w:r>
            <w:r w:rsidR="00AD1ECC" w:rsidRPr="007252F4">
              <w:rPr>
                <w:sz w:val="25"/>
                <w:szCs w:val="25"/>
              </w:rPr>
              <w:t xml:space="preserve"> году все </w:t>
            </w:r>
            <w:r w:rsidR="00C60BFB" w:rsidRPr="007252F4">
              <w:rPr>
                <w:sz w:val="25"/>
                <w:szCs w:val="25"/>
              </w:rPr>
              <w:t>ИО</w:t>
            </w:r>
            <w:r w:rsidR="00AD1ECC" w:rsidRPr="007252F4">
              <w:rPr>
                <w:sz w:val="25"/>
                <w:szCs w:val="25"/>
              </w:rPr>
              <w:t xml:space="preserve"> и </w:t>
            </w:r>
            <w:r w:rsidR="00C60BFB" w:rsidRPr="007252F4">
              <w:rPr>
                <w:sz w:val="25"/>
                <w:szCs w:val="25"/>
              </w:rPr>
              <w:t>ОМС</w:t>
            </w:r>
            <w:r w:rsidR="00AD1ECC" w:rsidRPr="007252F4">
              <w:rPr>
                <w:sz w:val="25"/>
                <w:szCs w:val="25"/>
              </w:rPr>
              <w:t xml:space="preserve"> обеспеч</w:t>
            </w:r>
            <w:r w:rsidR="00DA15A7" w:rsidRPr="007252F4">
              <w:rPr>
                <w:sz w:val="25"/>
                <w:szCs w:val="25"/>
              </w:rPr>
              <w:t xml:space="preserve">или </w:t>
            </w:r>
            <w:r w:rsidR="00AD1ECC" w:rsidRPr="007252F4">
              <w:rPr>
                <w:sz w:val="25"/>
                <w:szCs w:val="25"/>
              </w:rPr>
              <w:t>поддержани</w:t>
            </w:r>
            <w:r w:rsidR="00DA15A7" w:rsidRPr="007252F4">
              <w:rPr>
                <w:sz w:val="25"/>
                <w:szCs w:val="25"/>
              </w:rPr>
              <w:t>е</w:t>
            </w:r>
            <w:r w:rsidR="00AD1ECC" w:rsidRPr="007252F4">
              <w:rPr>
                <w:sz w:val="25"/>
                <w:szCs w:val="25"/>
              </w:rPr>
              <w:t xml:space="preserve"> в актуальном состоянии подразделов сайтов, посвященных вопросам противодействия коррупции. </w:t>
            </w:r>
            <w:r w:rsidR="005E5F6B" w:rsidRPr="007252F4">
              <w:rPr>
                <w:sz w:val="25"/>
                <w:szCs w:val="25"/>
              </w:rPr>
              <w:t>Кроме правовых актов, методических материалов и форм документов</w:t>
            </w:r>
            <w:r w:rsidR="00DA15A7" w:rsidRPr="007252F4">
              <w:rPr>
                <w:sz w:val="25"/>
                <w:szCs w:val="25"/>
              </w:rPr>
              <w:t>,</w:t>
            </w:r>
            <w:r w:rsidR="005E5F6B" w:rsidRPr="007252F4">
              <w:rPr>
                <w:sz w:val="25"/>
                <w:szCs w:val="25"/>
              </w:rPr>
              <w:t xml:space="preserve"> разделы содержат информацию о «телефонах доверия», «горячей линии», которые работают круглосуточно. </w:t>
            </w:r>
            <w:r w:rsidR="00DA15A7" w:rsidRPr="007252F4">
              <w:rPr>
                <w:sz w:val="25"/>
                <w:szCs w:val="25"/>
              </w:rPr>
              <w:t>Р</w:t>
            </w:r>
            <w:r w:rsidR="005E5F6B" w:rsidRPr="007252F4">
              <w:rPr>
                <w:sz w:val="25"/>
                <w:szCs w:val="25"/>
              </w:rPr>
              <w:t xml:space="preserve">азделы включают в себя </w:t>
            </w:r>
            <w:r w:rsidR="00DA15A7" w:rsidRPr="007252F4">
              <w:rPr>
                <w:sz w:val="25"/>
                <w:szCs w:val="25"/>
              </w:rPr>
              <w:t xml:space="preserve">также </w:t>
            </w:r>
            <w:r w:rsidR="005E5F6B" w:rsidRPr="007252F4">
              <w:rPr>
                <w:sz w:val="25"/>
                <w:szCs w:val="25"/>
              </w:rPr>
              <w:t xml:space="preserve">опцию по направлению гражданами и организациями электронных обращений о коррупционных правонарушениях. </w:t>
            </w:r>
            <w:r w:rsidR="00C60BFB" w:rsidRPr="007252F4">
              <w:rPr>
                <w:sz w:val="25"/>
                <w:szCs w:val="25"/>
              </w:rPr>
              <w:t>О</w:t>
            </w:r>
            <w:r w:rsidR="00AD1ECC" w:rsidRPr="007252F4">
              <w:rPr>
                <w:sz w:val="25"/>
                <w:szCs w:val="25"/>
              </w:rPr>
              <w:t>беспечено размещение в общедоступных служебных помещениях информационных стендов по антикоррупционной тематике</w:t>
            </w:r>
            <w:r w:rsidR="00B6738D" w:rsidRPr="007252F4">
              <w:rPr>
                <w:sz w:val="25"/>
                <w:szCs w:val="25"/>
              </w:rPr>
              <w:t>.</w:t>
            </w:r>
          </w:p>
          <w:p w:rsidR="00F3235D" w:rsidRPr="007252F4" w:rsidRDefault="00F3235D" w:rsidP="00B917F5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Мониторинг подразделов сайтов, посвященных вопросам противодействия коррупции, показал, что на должном уро</w:t>
            </w:r>
            <w:r w:rsidR="000F18B3" w:rsidRPr="007252F4">
              <w:rPr>
                <w:sz w:val="25"/>
                <w:szCs w:val="25"/>
              </w:rPr>
              <w:t>вне эта работа проводится в ИО.  В</w:t>
            </w:r>
            <w:r w:rsidR="002F1C67" w:rsidRPr="007252F4">
              <w:rPr>
                <w:sz w:val="25"/>
                <w:szCs w:val="25"/>
              </w:rPr>
              <w:t xml:space="preserve">ыявленные </w:t>
            </w:r>
            <w:r w:rsidR="00B917F5" w:rsidRPr="007252F4">
              <w:rPr>
                <w:sz w:val="25"/>
                <w:szCs w:val="25"/>
              </w:rPr>
              <w:t xml:space="preserve">в ряде ОМС </w:t>
            </w:r>
            <w:r w:rsidR="002F1C67" w:rsidRPr="007252F4">
              <w:rPr>
                <w:sz w:val="25"/>
                <w:szCs w:val="25"/>
              </w:rPr>
              <w:t xml:space="preserve">недостатки </w:t>
            </w:r>
            <w:r w:rsidR="000F18B3" w:rsidRPr="007252F4">
              <w:rPr>
                <w:sz w:val="25"/>
                <w:szCs w:val="25"/>
              </w:rPr>
              <w:t>своевременно устраняются</w:t>
            </w:r>
            <w:r w:rsidR="002F1C67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6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F6F00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1.6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 xml:space="preserve">Осуществление информационного взаимодействия с правоохранительными </w:t>
            </w:r>
            <w:r w:rsidRPr="007252F4">
              <w:rPr>
                <w:b w:val="0"/>
                <w:spacing w:val="-6"/>
                <w:sz w:val="25"/>
                <w:szCs w:val="25"/>
              </w:rPr>
              <w:t>органами, иными территориальными органами</w:t>
            </w:r>
            <w:r w:rsidRPr="007252F4">
              <w:rPr>
                <w:b w:val="0"/>
                <w:spacing w:val="-10"/>
                <w:sz w:val="25"/>
                <w:szCs w:val="25"/>
              </w:rPr>
              <w:t xml:space="preserve"> </w:t>
            </w:r>
            <w:r w:rsidRPr="007252F4">
              <w:rPr>
                <w:b w:val="0"/>
                <w:spacing w:val="-2"/>
                <w:sz w:val="25"/>
                <w:szCs w:val="25"/>
              </w:rPr>
              <w:t>федеральных органов исполнительной власти по Пензенской области</w:t>
            </w:r>
            <w:r w:rsidRPr="007252F4">
              <w:rPr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</w:t>
            </w:r>
            <w:r w:rsidR="00AE3546" w:rsidRPr="007252F4">
              <w:rPr>
                <w:sz w:val="25"/>
                <w:szCs w:val="25"/>
              </w:rPr>
              <w:t>упционных и иных правонарушений</w:t>
            </w:r>
          </w:p>
          <w:p w:rsidR="00C638A5" w:rsidRPr="007252F4" w:rsidRDefault="00AE3546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29" w:rsidRPr="007252F4" w:rsidRDefault="000F507E" w:rsidP="00BE33E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Управление </w:t>
            </w:r>
            <w:r w:rsidR="000B3F09" w:rsidRPr="007252F4">
              <w:rPr>
                <w:sz w:val="25"/>
                <w:szCs w:val="25"/>
              </w:rPr>
              <w:t>направ</w:t>
            </w:r>
            <w:r w:rsidR="00B917F5" w:rsidRPr="007252F4">
              <w:rPr>
                <w:sz w:val="25"/>
                <w:szCs w:val="25"/>
              </w:rPr>
              <w:t>ил</w:t>
            </w:r>
            <w:r w:rsidR="000B3F09" w:rsidRPr="007252F4">
              <w:rPr>
                <w:sz w:val="25"/>
                <w:szCs w:val="25"/>
              </w:rPr>
              <w:t xml:space="preserve">о </w:t>
            </w:r>
            <w:r w:rsidRPr="007252F4">
              <w:rPr>
                <w:sz w:val="25"/>
                <w:szCs w:val="25"/>
              </w:rPr>
              <w:t>в правоо</w:t>
            </w:r>
            <w:r w:rsidR="0012582B" w:rsidRPr="007252F4">
              <w:rPr>
                <w:sz w:val="25"/>
                <w:szCs w:val="25"/>
              </w:rPr>
              <w:t xml:space="preserve">хранительные органы </w:t>
            </w:r>
            <w:r w:rsidR="000B3F09" w:rsidRPr="007252F4">
              <w:rPr>
                <w:sz w:val="25"/>
                <w:szCs w:val="25"/>
              </w:rPr>
              <w:t>шесть</w:t>
            </w:r>
            <w:r w:rsidR="0012582B" w:rsidRPr="007252F4">
              <w:rPr>
                <w:sz w:val="25"/>
                <w:szCs w:val="25"/>
              </w:rPr>
              <w:t xml:space="preserve"> информац</w:t>
            </w:r>
            <w:r w:rsidR="003836DF" w:rsidRPr="007252F4">
              <w:rPr>
                <w:sz w:val="25"/>
                <w:szCs w:val="25"/>
              </w:rPr>
              <w:t>и</w:t>
            </w:r>
            <w:r w:rsidR="00B917F5" w:rsidRPr="007252F4">
              <w:rPr>
                <w:sz w:val="25"/>
                <w:szCs w:val="25"/>
              </w:rPr>
              <w:t>й</w:t>
            </w:r>
            <w:r w:rsidR="003836DF" w:rsidRPr="007252F4">
              <w:rPr>
                <w:sz w:val="25"/>
                <w:szCs w:val="25"/>
              </w:rPr>
              <w:t xml:space="preserve"> о фактах возможного нарушения законодательства о противодействии коррупции.</w:t>
            </w:r>
            <w:r w:rsidR="00C01929" w:rsidRPr="007252F4">
              <w:rPr>
                <w:sz w:val="25"/>
                <w:szCs w:val="25"/>
              </w:rPr>
              <w:t xml:space="preserve"> </w:t>
            </w:r>
            <w:r w:rsidR="00BE33E2" w:rsidRPr="007252F4">
              <w:rPr>
                <w:sz w:val="25"/>
                <w:szCs w:val="25"/>
              </w:rPr>
              <w:t xml:space="preserve">Так, Управление выявило случаи несоблюдения главой администрации одного из сельских советов требований о предотвращении и урегулировании конфликта интересов при осуществлении закупок у аффилированных с ним юридических лиц. В 2023 году глава администрации заключил </w:t>
            </w:r>
            <w:r w:rsidR="00C01929" w:rsidRPr="007252F4">
              <w:rPr>
                <w:sz w:val="25"/>
                <w:szCs w:val="25"/>
              </w:rPr>
              <w:t>12 договоров с аффилированными с ним организациями.</w:t>
            </w:r>
          </w:p>
          <w:p w:rsidR="00BE33E2" w:rsidRPr="007252F4" w:rsidRDefault="00BE33E2" w:rsidP="00BE33E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Информация направлена в прокуратуру Пензенской области. Прокуратура обратилась в Арбитражный суд Пензенской области с исковым заявлением о признании сделки недействительной и применении последствий недействительности ничтожной сделки.</w:t>
            </w:r>
          </w:p>
        </w:tc>
      </w:tr>
      <w:tr w:rsidR="00FA6C03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7252F4" w:rsidRDefault="00FA6C03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7252F4" w:rsidRDefault="004F6F00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1.7</w:t>
            </w:r>
            <w:r w:rsidR="00FA6C03" w:rsidRPr="007252F4">
              <w:rPr>
                <w:sz w:val="25"/>
                <w:szCs w:val="25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7252F4" w:rsidRDefault="00F42CD9" w:rsidP="00DA15A7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Взаимодействие в рамках заключенного с прокуратурой Пензенской области соглашения от 27.07.2021, направленного на получение информации о результатах осуществляемой правоохранительными органами деятельности по борьбе с преступлениями коррупционной направленности, в том числе в сфере экономики и против интересов службы, в</w:t>
            </w:r>
            <w:r w:rsidR="00DA15A7" w:rsidRPr="007252F4">
              <w:rPr>
                <w:b w:val="0"/>
                <w:sz w:val="25"/>
                <w:szCs w:val="25"/>
              </w:rPr>
              <w:t> </w:t>
            </w:r>
            <w:r w:rsidRPr="007252F4">
              <w:rPr>
                <w:b w:val="0"/>
                <w:sz w:val="25"/>
                <w:szCs w:val="25"/>
              </w:rPr>
              <w:t>коммерческих и иных организациях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7252F4" w:rsidRDefault="00F42CD9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69" w:rsidRPr="007252F4" w:rsidRDefault="003115C3" w:rsidP="003115C3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От прокуратуры Пензенской области получена инф</w:t>
            </w:r>
            <w:r w:rsidR="008F1C67" w:rsidRPr="007252F4">
              <w:rPr>
                <w:sz w:val="25"/>
                <w:szCs w:val="25"/>
              </w:rPr>
              <w:t>ормация о</w:t>
            </w:r>
            <w:r w:rsidRPr="007252F4">
              <w:rPr>
                <w:sz w:val="25"/>
                <w:szCs w:val="25"/>
              </w:rPr>
              <w:t xml:space="preserve"> состоянии законности и правопорядка на территории Пензенской области в 2024 году (от 04.02.2025 № </w:t>
            </w:r>
            <w:r w:rsidR="008F1C67" w:rsidRPr="007252F4">
              <w:rPr>
                <w:sz w:val="25"/>
                <w:szCs w:val="25"/>
              </w:rPr>
              <w:t>20-22-2025/461-25-20560001).</w:t>
            </w:r>
          </w:p>
        </w:tc>
      </w:tr>
      <w:tr w:rsidR="00C638A5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FE0" w:rsidRPr="007252F4" w:rsidRDefault="00C638A5" w:rsidP="00E67F49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8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jc w:val="both"/>
              <w:rPr>
                <w:sz w:val="25"/>
                <w:szCs w:val="25"/>
              </w:rPr>
            </w:pPr>
            <w:r w:rsidRPr="007252F4">
              <w:rPr>
                <w:spacing w:val="-6"/>
                <w:kern w:val="24"/>
                <w:sz w:val="25"/>
                <w:szCs w:val="25"/>
              </w:rPr>
              <w:t>Обеспечение в установленном порядке сбора сведений о доходах, расходах, об имуще</w:t>
            </w:r>
            <w:r w:rsidRPr="007252F4">
              <w:rPr>
                <w:sz w:val="25"/>
                <w:szCs w:val="25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1272F3" w:rsidRPr="007252F4" w:rsidRDefault="001272F3" w:rsidP="00373A37">
            <w:pPr>
              <w:jc w:val="center"/>
              <w:rPr>
                <w:sz w:val="8"/>
                <w:szCs w:val="8"/>
              </w:rPr>
            </w:pP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государственной службы и кадров Правительства Пензенской области (далее - Управление государственной службы и кадров)</w:t>
            </w:r>
          </w:p>
          <w:p w:rsidR="001272F3" w:rsidRPr="007252F4" w:rsidRDefault="001272F3" w:rsidP="00373A37">
            <w:pPr>
              <w:jc w:val="center"/>
              <w:rPr>
                <w:sz w:val="8"/>
                <w:szCs w:val="8"/>
              </w:rPr>
            </w:pPr>
          </w:p>
          <w:p w:rsidR="000B3F09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</w:p>
          <w:p w:rsidR="00C638A5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7503D1" w:rsidP="000B3F0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Обеспечен сбор справок о доходах, расходах, об имуществе и обязательствах имущественного характера, представленных 1239 госслужащими, 2339 муниципальными служащими, 41 лиц</w:t>
            </w:r>
            <w:r w:rsidR="000B3F09" w:rsidRPr="007252F4">
              <w:rPr>
                <w:sz w:val="25"/>
                <w:szCs w:val="25"/>
              </w:rPr>
              <w:t>ом</w:t>
            </w:r>
            <w:r w:rsidRPr="007252F4">
              <w:rPr>
                <w:sz w:val="25"/>
                <w:szCs w:val="25"/>
              </w:rPr>
              <w:t>, замещающим государственн</w:t>
            </w:r>
            <w:r w:rsidR="000B3F09" w:rsidRPr="007252F4">
              <w:rPr>
                <w:sz w:val="25"/>
                <w:szCs w:val="25"/>
              </w:rPr>
              <w:t>ую</w:t>
            </w:r>
            <w:r w:rsidRPr="007252F4">
              <w:rPr>
                <w:sz w:val="25"/>
                <w:szCs w:val="25"/>
              </w:rPr>
              <w:t xml:space="preserve"> должност</w:t>
            </w:r>
            <w:r w:rsidR="000B3F09" w:rsidRPr="007252F4">
              <w:rPr>
                <w:sz w:val="25"/>
                <w:szCs w:val="25"/>
              </w:rPr>
              <w:t>ь</w:t>
            </w:r>
            <w:r w:rsidRPr="007252F4">
              <w:rPr>
                <w:sz w:val="25"/>
                <w:szCs w:val="25"/>
              </w:rPr>
              <w:t xml:space="preserve"> Пензенской области, </w:t>
            </w:r>
            <w:r w:rsidR="000B3F09" w:rsidRPr="007252F4">
              <w:rPr>
                <w:sz w:val="25"/>
                <w:szCs w:val="25"/>
              </w:rPr>
              <w:t xml:space="preserve">80 </w:t>
            </w:r>
            <w:r w:rsidRPr="007252F4">
              <w:rPr>
                <w:sz w:val="25"/>
                <w:szCs w:val="25"/>
              </w:rPr>
              <w:t>лицами, замещающими муниципальные должности. Получено 3065 сообщений о несовершении сделок, предусмотренных частью 1 статьи 3 Федерального закона «О контроле за соответствием расходов лиц, замещающих государственные должности, и иных лиц их доходам».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9</w:t>
            </w:r>
            <w:r w:rsidR="00566279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01E" w:rsidRPr="007252F4" w:rsidRDefault="00C638A5" w:rsidP="00E67F49">
            <w:pPr>
              <w:pStyle w:val="ConsPlusNormal"/>
              <w:jc w:val="both"/>
              <w:rPr>
                <w:sz w:val="25"/>
                <w:szCs w:val="25"/>
              </w:rPr>
            </w:pP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 xml:space="preserve">Осуществление анализа сведений, представляемых лицами, замещающими государственные должности Пензенской области, гражданскими служащими, замещающими должности руководителей и заместителей руководителей </w:t>
            </w:r>
            <w:r w:rsidR="00E67F49" w:rsidRPr="007252F4">
              <w:rPr>
                <w:b w:val="0"/>
                <w:spacing w:val="-6"/>
                <w:kern w:val="24"/>
                <w:sz w:val="25"/>
                <w:szCs w:val="25"/>
              </w:rPr>
              <w:t>ИО</w:t>
            </w:r>
            <w:r w:rsidRPr="007252F4">
              <w:rPr>
                <w:b w:val="0"/>
                <w:spacing w:val="-4"/>
                <w:sz w:val="25"/>
                <w:szCs w:val="25"/>
              </w:rPr>
              <w:t>,</w:t>
            </w:r>
            <w:r w:rsidRPr="007252F4">
              <w:rPr>
                <w:b w:val="0"/>
                <w:sz w:val="25"/>
                <w:szCs w:val="25"/>
              </w:rPr>
              <w:t xml:space="preserve"> гражданскими служащими </w:t>
            </w:r>
            <w:r w:rsidR="00E67F49" w:rsidRPr="007252F4">
              <w:rPr>
                <w:b w:val="0"/>
                <w:spacing w:val="-6"/>
                <w:kern w:val="24"/>
                <w:sz w:val="25"/>
                <w:szCs w:val="25"/>
              </w:rPr>
              <w:t>ИО</w:t>
            </w:r>
            <w:r w:rsidR="000B3F09" w:rsidRPr="007252F4">
              <w:rPr>
                <w:b w:val="0"/>
                <w:spacing w:val="-6"/>
                <w:kern w:val="24"/>
                <w:sz w:val="25"/>
                <w:szCs w:val="25"/>
              </w:rPr>
              <w:t>,</w:t>
            </w:r>
            <w:r w:rsidR="00E67F49" w:rsidRPr="007252F4">
              <w:rPr>
                <w:b w:val="0"/>
                <w:spacing w:val="-6"/>
                <w:kern w:val="24"/>
                <w:sz w:val="25"/>
                <w:szCs w:val="25"/>
              </w:rPr>
              <w:t xml:space="preserve"> </w:t>
            </w:r>
            <w:r w:rsidRPr="007252F4">
              <w:rPr>
                <w:b w:val="0"/>
                <w:sz w:val="25"/>
                <w:szCs w:val="25"/>
              </w:rPr>
              <w:t>о своих доходах, расходах,</w:t>
            </w:r>
            <w:r w:rsidR="00E67F49" w:rsidRPr="007252F4">
              <w:rPr>
                <w:b w:val="0"/>
                <w:sz w:val="25"/>
                <w:szCs w:val="25"/>
              </w:rPr>
              <w:t xml:space="preserve"> </w:t>
            </w:r>
            <w:r w:rsidRPr="007252F4">
              <w:rPr>
                <w:b w:val="0"/>
                <w:sz w:val="25"/>
                <w:szCs w:val="25"/>
              </w:rPr>
              <w:t>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семей.</w:t>
            </w:r>
            <w:r w:rsidR="00E67F49" w:rsidRPr="007252F4">
              <w:rPr>
                <w:b w:val="0"/>
                <w:sz w:val="25"/>
                <w:szCs w:val="25"/>
              </w:rPr>
              <w:t xml:space="preserve"> </w:t>
            </w:r>
            <w:r w:rsidRPr="007252F4">
              <w:rPr>
                <w:b w:val="0"/>
                <w:sz w:val="25"/>
                <w:szCs w:val="25"/>
              </w:rPr>
              <w:t xml:space="preserve">Использование возможностей ФГИС </w:t>
            </w:r>
            <w:r w:rsidR="00AE3546" w:rsidRPr="007252F4">
              <w:rPr>
                <w:b w:val="0"/>
                <w:sz w:val="25"/>
                <w:szCs w:val="25"/>
              </w:rPr>
              <w:t>«</w:t>
            </w:r>
            <w:r w:rsidRPr="007252F4">
              <w:rPr>
                <w:b w:val="0"/>
                <w:sz w:val="25"/>
                <w:szCs w:val="25"/>
              </w:rPr>
              <w:t>Единая информационная система управления кадровым составом государственной гражданской службы Российской Федерации</w:t>
            </w:r>
            <w:r w:rsidR="00AE3546" w:rsidRPr="007252F4">
              <w:rPr>
                <w:b w:val="0"/>
                <w:sz w:val="25"/>
                <w:szCs w:val="25"/>
              </w:rPr>
              <w:t>»</w:t>
            </w:r>
            <w:r w:rsidRPr="007252F4">
              <w:rPr>
                <w:b w:val="0"/>
                <w:sz w:val="25"/>
                <w:szCs w:val="25"/>
              </w:rPr>
              <w:t xml:space="preserve">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государственной службы и кадров</w:t>
            </w: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</w:p>
          <w:p w:rsidR="00C638A5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97FEB" w:rsidP="006630BC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Осуществлен</w:t>
            </w:r>
            <w:r w:rsidR="00DE053F" w:rsidRPr="007252F4">
              <w:rPr>
                <w:sz w:val="25"/>
                <w:szCs w:val="25"/>
              </w:rPr>
              <w:t xml:space="preserve"> анализ </w:t>
            </w:r>
            <w:r w:rsidR="00E67F49" w:rsidRPr="007252F4">
              <w:rPr>
                <w:sz w:val="25"/>
                <w:szCs w:val="25"/>
              </w:rPr>
              <w:t>всех</w:t>
            </w:r>
            <w:r w:rsidR="00DE053F" w:rsidRPr="007252F4">
              <w:rPr>
                <w:sz w:val="25"/>
                <w:szCs w:val="25"/>
              </w:rPr>
              <w:t xml:space="preserve"> представленных справок о доходах, расходах, об имуществе и обязательствах имущественного характера, представленных соответс</w:t>
            </w:r>
            <w:r w:rsidR="00AD297B" w:rsidRPr="007252F4">
              <w:rPr>
                <w:sz w:val="25"/>
                <w:szCs w:val="25"/>
              </w:rPr>
              <w:t>твующими категориями лиц</w:t>
            </w:r>
            <w:r w:rsidR="00B6738D" w:rsidRPr="007252F4">
              <w:rPr>
                <w:sz w:val="25"/>
                <w:szCs w:val="25"/>
              </w:rPr>
              <w:t>.</w:t>
            </w:r>
          </w:p>
          <w:p w:rsidR="00AF0D21" w:rsidRPr="007252F4" w:rsidRDefault="00AF0D21" w:rsidP="00023818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ФГИС «Единая информационная система управления кадровым составом государственной гражданской службы Российской Федерации» внесены и проанализированы справки о доходах, расходах, об имуществе и обязательствах имущественного характера, представленных лицами, имеющими обязанность представлять указанные сведения в отношении себя, супруг (супругов) и несовершеннолетних детей.</w:t>
            </w:r>
          </w:p>
          <w:p w:rsidR="00AF0D21" w:rsidRPr="007252F4" w:rsidRDefault="00AF0D21" w:rsidP="00AF0D21">
            <w:pPr>
              <w:rPr>
                <w:sz w:val="25"/>
                <w:szCs w:val="25"/>
              </w:rPr>
            </w:pP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10</w:t>
            </w:r>
            <w:r w:rsidR="00566279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pStyle w:val="ConsPlusNormal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лицами, замещающими муниципальные должности Пензенской области, замещающими должности главы местной администрации по контракту, при необходимости осуществления контроля за соответствием расходов названных лиц их доходам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7252F4">
              <w:rPr>
                <w:spacing w:val="-6"/>
                <w:kern w:val="24"/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37" w:rsidRPr="007252F4" w:rsidRDefault="00E14FFB" w:rsidP="00B917F5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Информация о сборе сведений о доходах, расходах, об имуществе и обязательствах имущественного характера указанными категориями лиц содержатся в пункте </w:t>
            </w:r>
            <w:r w:rsidR="00280837" w:rsidRPr="007252F4">
              <w:rPr>
                <w:sz w:val="25"/>
                <w:szCs w:val="25"/>
              </w:rPr>
              <w:t>8</w:t>
            </w:r>
            <w:r w:rsidR="005F295B" w:rsidRPr="007252F4">
              <w:rPr>
                <w:sz w:val="25"/>
                <w:szCs w:val="25"/>
              </w:rPr>
              <w:t>.</w:t>
            </w:r>
            <w:r w:rsidR="00E67F49" w:rsidRPr="007252F4">
              <w:rPr>
                <w:sz w:val="25"/>
                <w:szCs w:val="25"/>
              </w:rPr>
              <w:t xml:space="preserve"> </w:t>
            </w:r>
            <w:r w:rsidR="00213F88" w:rsidRPr="007252F4">
              <w:rPr>
                <w:sz w:val="25"/>
                <w:szCs w:val="25"/>
              </w:rPr>
              <w:t>По результатам</w:t>
            </w:r>
            <w:r w:rsidR="00280837" w:rsidRPr="007252F4">
              <w:rPr>
                <w:sz w:val="25"/>
                <w:szCs w:val="25"/>
              </w:rPr>
              <w:t xml:space="preserve"> </w:t>
            </w:r>
            <w:r w:rsidR="002F3711" w:rsidRPr="007252F4">
              <w:rPr>
                <w:sz w:val="25"/>
                <w:szCs w:val="25"/>
              </w:rPr>
              <w:t>анализ</w:t>
            </w:r>
            <w:r w:rsidR="00213F88" w:rsidRPr="007252F4">
              <w:rPr>
                <w:sz w:val="25"/>
                <w:szCs w:val="25"/>
              </w:rPr>
              <w:t>а</w:t>
            </w:r>
            <w:r w:rsidR="002F3711" w:rsidRPr="007252F4">
              <w:rPr>
                <w:sz w:val="25"/>
                <w:szCs w:val="25"/>
              </w:rPr>
              <w:t xml:space="preserve"> сведений о расходах за 2023 год, представленных 46 </w:t>
            </w:r>
            <w:r w:rsidR="002F3711" w:rsidRPr="007252F4">
              <w:rPr>
                <w:spacing w:val="-4"/>
                <w:sz w:val="25"/>
                <w:szCs w:val="25"/>
              </w:rPr>
              <w:t>гражданскими служащими</w:t>
            </w:r>
            <w:r w:rsidR="00213F88" w:rsidRPr="007252F4">
              <w:rPr>
                <w:spacing w:val="-4"/>
                <w:sz w:val="25"/>
                <w:szCs w:val="25"/>
              </w:rPr>
              <w:t xml:space="preserve">, </w:t>
            </w:r>
            <w:r w:rsidR="00280837" w:rsidRPr="007252F4">
              <w:rPr>
                <w:spacing w:val="-4"/>
                <w:sz w:val="25"/>
                <w:szCs w:val="25"/>
              </w:rPr>
              <w:t>Губернатором Пензе</w:t>
            </w:r>
            <w:r w:rsidR="009939FF" w:rsidRPr="007252F4">
              <w:rPr>
                <w:spacing w:val="-4"/>
                <w:sz w:val="25"/>
                <w:szCs w:val="25"/>
              </w:rPr>
              <w:t>нской</w:t>
            </w:r>
            <w:r w:rsidR="009939FF" w:rsidRPr="007252F4">
              <w:rPr>
                <w:sz w:val="25"/>
                <w:szCs w:val="25"/>
              </w:rPr>
              <w:t xml:space="preserve"> области назначен</w:t>
            </w:r>
            <w:r w:rsidR="002A2C34" w:rsidRPr="007252F4">
              <w:rPr>
                <w:sz w:val="25"/>
                <w:szCs w:val="25"/>
              </w:rPr>
              <w:t xml:space="preserve"> контроль </w:t>
            </w:r>
            <w:r w:rsidR="00280837" w:rsidRPr="007252F4">
              <w:rPr>
                <w:sz w:val="25"/>
                <w:szCs w:val="25"/>
              </w:rPr>
              <w:t xml:space="preserve">за расходами в отношении </w:t>
            </w:r>
            <w:r w:rsidR="002A2C34" w:rsidRPr="007252F4">
              <w:rPr>
                <w:sz w:val="25"/>
                <w:szCs w:val="25"/>
              </w:rPr>
              <w:t xml:space="preserve">двоих </w:t>
            </w:r>
            <w:r w:rsidR="00213F88" w:rsidRPr="007252F4">
              <w:rPr>
                <w:sz w:val="25"/>
                <w:szCs w:val="25"/>
              </w:rPr>
              <w:t>из них</w:t>
            </w:r>
            <w:r w:rsidR="002A2C34" w:rsidRPr="007252F4">
              <w:rPr>
                <w:sz w:val="25"/>
                <w:szCs w:val="25"/>
              </w:rPr>
              <w:t>. Несоответствие расходов доходам служащих не выявлено. Вместе с установлены факты предоставления неполных сведений о доходах</w:t>
            </w:r>
            <w:r w:rsidR="0062658E" w:rsidRPr="007252F4">
              <w:rPr>
                <w:sz w:val="25"/>
                <w:szCs w:val="25"/>
              </w:rPr>
              <w:t xml:space="preserve"> </w:t>
            </w:r>
            <w:r w:rsidR="002A2C34" w:rsidRPr="007252F4">
              <w:rPr>
                <w:sz w:val="25"/>
                <w:szCs w:val="25"/>
              </w:rPr>
              <w:t>и признаки конфликта интересов. По резу</w:t>
            </w:r>
            <w:r w:rsidR="000B3F09" w:rsidRPr="007252F4">
              <w:rPr>
                <w:sz w:val="25"/>
                <w:szCs w:val="25"/>
              </w:rPr>
              <w:t xml:space="preserve">льтатам проведенных </w:t>
            </w:r>
            <w:r w:rsidR="0008414A" w:rsidRPr="007252F4">
              <w:rPr>
                <w:sz w:val="25"/>
                <w:szCs w:val="25"/>
              </w:rPr>
              <w:t xml:space="preserve">ИО </w:t>
            </w:r>
            <w:r w:rsidR="00213F88" w:rsidRPr="007252F4">
              <w:rPr>
                <w:sz w:val="25"/>
                <w:szCs w:val="25"/>
              </w:rPr>
              <w:t>по информации Управле</w:t>
            </w:r>
            <w:r w:rsidR="0008414A" w:rsidRPr="007252F4">
              <w:rPr>
                <w:sz w:val="25"/>
                <w:szCs w:val="25"/>
              </w:rPr>
              <w:t xml:space="preserve">ния </w:t>
            </w:r>
            <w:r w:rsidR="000B3F09" w:rsidRPr="007252F4">
              <w:rPr>
                <w:sz w:val="25"/>
                <w:szCs w:val="25"/>
              </w:rPr>
              <w:t xml:space="preserve">проверок </w:t>
            </w:r>
            <w:r w:rsidR="002A2C34" w:rsidRPr="007252F4">
              <w:rPr>
                <w:sz w:val="25"/>
                <w:szCs w:val="25"/>
              </w:rPr>
              <w:t xml:space="preserve">одному </w:t>
            </w:r>
            <w:r w:rsidR="002A2C34" w:rsidRPr="007252F4">
              <w:rPr>
                <w:sz w:val="25"/>
                <w:szCs w:val="25"/>
              </w:rPr>
              <w:lastRenderedPageBreak/>
              <w:t>служащему объявлены предупреждение о неполном должностном соответствии (за несоблюдение требований о предотвращении и урегулировании конфликта интересов) и выговор (за неполноту представленных сведений о доходах). В отношении другого служащего принято решение ограничиться профилактической работой.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1</w:t>
            </w:r>
            <w:r w:rsidR="00FA6C03" w:rsidRPr="007252F4">
              <w:rPr>
                <w:sz w:val="25"/>
                <w:szCs w:val="25"/>
              </w:rPr>
              <w:t>1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pStyle w:val="ConsPlusNormal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>Осуществление анализа сведений, представляемых лицами, замещающими муниципальные должности, должности главы местной администрации по контракту,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7252F4">
              <w:rPr>
                <w:spacing w:val="-6"/>
                <w:kern w:val="24"/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DA074E" w:rsidP="003B2C17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Осуществлен</w:t>
            </w:r>
            <w:r w:rsidR="00810DB3" w:rsidRPr="007252F4">
              <w:rPr>
                <w:sz w:val="25"/>
                <w:szCs w:val="25"/>
              </w:rPr>
              <w:t xml:space="preserve"> анализ </w:t>
            </w:r>
            <w:r w:rsidR="003B2C17" w:rsidRPr="007252F4">
              <w:rPr>
                <w:sz w:val="25"/>
                <w:szCs w:val="25"/>
              </w:rPr>
              <w:t>всех</w:t>
            </w:r>
            <w:r w:rsidR="00810DB3" w:rsidRPr="007252F4">
              <w:rPr>
                <w:sz w:val="25"/>
                <w:szCs w:val="25"/>
              </w:rPr>
              <w:t xml:space="preserve"> представленных справок о доходах, расходах, об имуществе и обязательствах имущественного характера, представленных соответствующими категориями лиц</w:t>
            </w:r>
            <w:r w:rsidR="00060789" w:rsidRPr="007252F4">
              <w:rPr>
                <w:sz w:val="25"/>
                <w:szCs w:val="25"/>
              </w:rPr>
              <w:t>.</w:t>
            </w:r>
          </w:p>
          <w:p w:rsidR="00060789" w:rsidRPr="007252F4" w:rsidRDefault="00060789" w:rsidP="0006078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Во исполнение требований Федерального закона </w:t>
            </w:r>
            <w:r w:rsidR="00B917F5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«О контроле за соответствием расходов лиц, замещающих государственные должности, и иных лиц их доходам» Управлением осуществлен анализ информаций о расходах за 2023 год, </w:t>
            </w:r>
            <w:r w:rsidRPr="007252F4">
              <w:rPr>
                <w:spacing w:val="-2"/>
                <w:sz w:val="25"/>
                <w:szCs w:val="25"/>
              </w:rPr>
              <w:t>представленных:</w:t>
            </w:r>
            <w:r w:rsidR="0008414A" w:rsidRPr="007252F4">
              <w:rPr>
                <w:spacing w:val="-2"/>
                <w:sz w:val="25"/>
                <w:szCs w:val="25"/>
              </w:rPr>
              <w:t xml:space="preserve"> </w:t>
            </w:r>
            <w:r w:rsidRPr="007252F4">
              <w:rPr>
                <w:spacing w:val="-2"/>
                <w:sz w:val="25"/>
                <w:szCs w:val="25"/>
              </w:rPr>
              <w:t>2 лицами, замещающими должности</w:t>
            </w:r>
            <w:r w:rsidRPr="007252F4">
              <w:rPr>
                <w:sz w:val="25"/>
                <w:szCs w:val="25"/>
              </w:rPr>
              <w:t xml:space="preserve"> главы местной администрации по контракту; 24 лицами, замещающи</w:t>
            </w:r>
            <w:r w:rsidR="00B917F5" w:rsidRPr="007252F4">
              <w:rPr>
                <w:sz w:val="25"/>
                <w:szCs w:val="25"/>
              </w:rPr>
              <w:t>ми</w:t>
            </w:r>
            <w:r w:rsidRPr="007252F4">
              <w:rPr>
                <w:sz w:val="25"/>
                <w:szCs w:val="25"/>
              </w:rPr>
              <w:t xml:space="preserve"> муниципальные должности в муниципальных образованиях Пензенской области; </w:t>
            </w:r>
          </w:p>
          <w:p w:rsidR="00060789" w:rsidRPr="007252F4" w:rsidRDefault="00060789" w:rsidP="0006078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37 муниципальными служащими. Кроме того, во исполнение требований Федерального закона от 25.12.2008  № 273-ФЗ «О противодействии коррупции» (далее – Федеральный закон 273-ФЗ) Управлением в июне-июле 2024 года проведен анализ сведений о доходах, представленных 35 лицами, замещающими государственные должности Пензенской области. В ходе анализа несоответствие сведений о доходах не выявлены. </w:t>
            </w:r>
          </w:p>
          <w:p w:rsidR="00060789" w:rsidRPr="007252F4" w:rsidRDefault="00060789" w:rsidP="0006078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Проведен анализ сведений о доходах за 2023 год, представленных: 41 лицом, замещающим должность руководителя, первого заместителя и заместителя руководителя исполнительного органа Пензенской </w:t>
            </w:r>
            <w:r w:rsidRPr="007252F4">
              <w:rPr>
                <w:sz w:val="25"/>
                <w:szCs w:val="25"/>
              </w:rPr>
              <w:lastRenderedPageBreak/>
              <w:t>области; 33 лицами, замещающими должности руководителей, первых заместителей и заместителей руководителей структурных подразделений Правительства Пензенской области.</w:t>
            </w:r>
          </w:p>
          <w:p w:rsidR="00060789" w:rsidRPr="007252F4" w:rsidRDefault="00060789" w:rsidP="0006078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По результатам анализа выявлено несоответствие в справках о доходах у 6 лиц. В отношении 5 лиц проведена профилактическая и разъяснительная работа, в отношении 1 лица осуществлена проверка. </w:t>
            </w:r>
          </w:p>
          <w:p w:rsidR="00060789" w:rsidRPr="007252F4" w:rsidRDefault="00060789" w:rsidP="0006078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Во исполнение требований Федерального закона 273-ФЗ, Законов Пензенской области от 14.11.2006 №1141-ЗПО «О противодействии коррупции в Пензенской области», от 10.10.2007</w:t>
            </w:r>
            <w:r w:rsidR="0098071E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 xml:space="preserve">№1390-ЗПО </w:t>
            </w:r>
            <w:r w:rsidR="00850A0C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«О муниципальной службе в Пензенской области» Управлением проведен анализ сведений о доходах за 2023 год, представленных: 56 лицами, замещающими </w:t>
            </w:r>
            <w:r w:rsidRPr="007252F4">
              <w:rPr>
                <w:spacing w:val="-6"/>
                <w:sz w:val="25"/>
                <w:szCs w:val="25"/>
              </w:rPr>
              <w:t>муниципальные должности,</w:t>
            </w:r>
            <w:r w:rsidR="0098071E" w:rsidRPr="007252F4">
              <w:rPr>
                <w:spacing w:val="-6"/>
                <w:sz w:val="25"/>
                <w:szCs w:val="25"/>
              </w:rPr>
              <w:t xml:space="preserve"> </w:t>
            </w:r>
            <w:r w:rsidRPr="007252F4">
              <w:rPr>
                <w:spacing w:val="-6"/>
                <w:sz w:val="25"/>
                <w:szCs w:val="25"/>
              </w:rPr>
              <w:t>278 лицами, замещающими должности глав местной администрации</w:t>
            </w:r>
            <w:r w:rsidRPr="007252F4">
              <w:rPr>
                <w:sz w:val="25"/>
                <w:szCs w:val="25"/>
              </w:rPr>
              <w:t xml:space="preserve"> по контракту.</w:t>
            </w:r>
            <w:r w:rsidR="0098071E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 xml:space="preserve">По результатам анализа нарушения выявлены у 90 лиц. </w:t>
            </w:r>
          </w:p>
          <w:p w:rsidR="00060789" w:rsidRPr="007252F4" w:rsidRDefault="00060789" w:rsidP="0098071E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соответствии с </w:t>
            </w:r>
            <w:r w:rsidR="0098071E" w:rsidRPr="007252F4">
              <w:rPr>
                <w:sz w:val="25"/>
                <w:szCs w:val="25"/>
              </w:rPr>
              <w:t>«Обзором практики привлечения к ответственности государственных (муниципальных) служащих…» (</w:t>
            </w:r>
            <w:r w:rsidRPr="007252F4">
              <w:rPr>
                <w:sz w:val="25"/>
                <w:szCs w:val="25"/>
              </w:rPr>
              <w:t>письмо Минтруда России №28-6/10/П-2479 от 15.04.2022</w:t>
            </w:r>
            <w:r w:rsidR="0098071E" w:rsidRPr="007252F4">
              <w:rPr>
                <w:sz w:val="25"/>
                <w:szCs w:val="25"/>
              </w:rPr>
              <w:t>)</w:t>
            </w:r>
            <w:r w:rsidRPr="007252F4">
              <w:rPr>
                <w:sz w:val="25"/>
                <w:szCs w:val="25"/>
              </w:rPr>
              <w:t xml:space="preserve"> нарушения 70 лиц расцениваются как несущественные проступки </w:t>
            </w:r>
            <w:r w:rsidR="00850A0C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и не влекут применения взыскания, 20 – как малосущественные. По фактам выявленных малозначительных нарушений с лицами, замещающими муниципальные должности и должности главы местной администрации по контракту, проведена профилактическая работа.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1</w:t>
            </w:r>
            <w:r w:rsidR="00FA6C03" w:rsidRPr="007252F4">
              <w:rPr>
                <w:sz w:val="25"/>
                <w:szCs w:val="25"/>
              </w:rPr>
              <w:t>2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pStyle w:val="ConsPlusNormal"/>
              <w:spacing w:line="242" w:lineRule="auto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 xml:space="preserve">Осуществление проверок достоверности и полноты сведений о доходах, расходах, об имуществе и обязательствах </w:t>
            </w: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lastRenderedPageBreak/>
              <w:t>имущественного характера, предоставляемых лицами, замещающими государственные должности Пензенской области, гражданскими служащими, замещающими должности руководителей, заместителей руководителей структурных подразделений аппарата Губернатора и Правительства Пензенской области, руководителей, заместителей руководителей исполнительных органов государственной власти Пензенской области, лицами, замещающими муниципальные должности, должность главы местной администрации по контракту, и соблюдения ими требований к служебному поведению в соответствии с законодательством Пензенской области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7252F4">
              <w:rPr>
                <w:spacing w:val="-6"/>
                <w:kern w:val="24"/>
                <w:sz w:val="25"/>
                <w:szCs w:val="25"/>
              </w:rPr>
              <w:lastRenderedPageBreak/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3DD" w:rsidRPr="007252F4" w:rsidRDefault="00D023DD" w:rsidP="00373A3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</w:pPr>
            <w:r w:rsidRPr="007252F4">
              <w:rPr>
                <w:rFonts w:eastAsiaTheme="minorHAnsi"/>
                <w:sz w:val="25"/>
                <w:szCs w:val="25"/>
                <w:lang w:eastAsia="en-US" w:bidi="ru-RU"/>
              </w:rPr>
              <w:t>В 2024</w:t>
            </w:r>
            <w:r w:rsidR="00B7089A" w:rsidRPr="007252F4">
              <w:rPr>
                <w:rFonts w:eastAsiaTheme="minorHAnsi"/>
                <w:sz w:val="25"/>
                <w:szCs w:val="25"/>
                <w:lang w:eastAsia="en-US" w:bidi="ru-RU"/>
              </w:rPr>
              <w:t xml:space="preserve"> году </w:t>
            </w:r>
            <w:r w:rsidR="00971EAA" w:rsidRPr="007252F4">
              <w:rPr>
                <w:rFonts w:eastAsiaTheme="minorHAnsi"/>
                <w:sz w:val="25"/>
                <w:szCs w:val="25"/>
                <w:lang w:eastAsia="en-US" w:bidi="ru-RU"/>
              </w:rPr>
              <w:t>п</w:t>
            </w:r>
            <w:r w:rsidRPr="007252F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>роведены проверки:</w:t>
            </w:r>
          </w:p>
          <w:p w:rsidR="002C54C8" w:rsidRPr="007252F4" w:rsidRDefault="00D023DD" w:rsidP="00373A3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eastAsia="Calibri"/>
                <w:sz w:val="25"/>
                <w:szCs w:val="25"/>
              </w:rPr>
            </w:pPr>
            <w:r w:rsidRPr="007252F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 xml:space="preserve">- </w:t>
            </w:r>
            <w:r w:rsidRPr="007252F4">
              <w:rPr>
                <w:rFonts w:eastAsia="Calibri"/>
                <w:sz w:val="25"/>
                <w:szCs w:val="25"/>
              </w:rPr>
              <w:t xml:space="preserve">по факту представления недостоверных и неполных сведений о доходах, об имуществе и обязательствах </w:t>
            </w:r>
            <w:r w:rsidRPr="007252F4">
              <w:rPr>
                <w:rFonts w:eastAsia="Calibri"/>
                <w:sz w:val="25"/>
                <w:szCs w:val="25"/>
              </w:rPr>
              <w:lastRenderedPageBreak/>
              <w:t xml:space="preserve">имущественного характера: в отношении </w:t>
            </w:r>
            <w:r w:rsidR="00060789" w:rsidRPr="007252F4">
              <w:rPr>
                <w:rFonts w:eastAsia="Calibri"/>
                <w:sz w:val="25"/>
                <w:szCs w:val="25"/>
              </w:rPr>
              <w:t>двоих</w:t>
            </w:r>
            <w:r w:rsidRPr="007252F4">
              <w:rPr>
                <w:rFonts w:eastAsia="Calibri"/>
                <w:sz w:val="25"/>
                <w:szCs w:val="25"/>
              </w:rPr>
              <w:t xml:space="preserve"> лиц, замещающих должность гражданской службы, и </w:t>
            </w:r>
            <w:r w:rsidR="00C27CEF" w:rsidRPr="007252F4">
              <w:rPr>
                <w:rFonts w:eastAsia="Calibri"/>
                <w:sz w:val="25"/>
                <w:szCs w:val="25"/>
              </w:rPr>
              <w:t>трех</w:t>
            </w:r>
            <w:r w:rsidRPr="007252F4">
              <w:rPr>
                <w:rFonts w:eastAsia="Calibri"/>
                <w:sz w:val="25"/>
                <w:szCs w:val="25"/>
              </w:rPr>
              <w:t xml:space="preserve"> лиц, замещающих муниципальные должности Пензенской области. </w:t>
            </w:r>
            <w:r w:rsidR="002C54C8" w:rsidRPr="007252F4">
              <w:rPr>
                <w:rFonts w:eastAsia="Calibri"/>
                <w:sz w:val="25"/>
                <w:szCs w:val="25"/>
              </w:rPr>
              <w:t>По результатам проверок одному должностному лицу объявлен выговор, два других уволились в ходе осуществл</w:t>
            </w:r>
            <w:r w:rsidR="00A4489C" w:rsidRPr="007252F4">
              <w:rPr>
                <w:rFonts w:eastAsia="Calibri"/>
                <w:sz w:val="25"/>
                <w:szCs w:val="25"/>
              </w:rPr>
              <w:t>ения проверки, материалы проверок</w:t>
            </w:r>
            <w:r w:rsidR="002C54C8" w:rsidRPr="007252F4">
              <w:rPr>
                <w:rFonts w:eastAsia="Calibri"/>
                <w:sz w:val="25"/>
                <w:szCs w:val="25"/>
              </w:rPr>
              <w:t xml:space="preserve"> направлены в прокуратуру Пензенской области.</w:t>
            </w:r>
            <w:r w:rsidR="007A1985" w:rsidRPr="007252F4">
              <w:rPr>
                <w:rFonts w:eastAsia="Calibri"/>
                <w:sz w:val="25"/>
                <w:szCs w:val="25"/>
              </w:rPr>
              <w:t xml:space="preserve"> Решением районного суда изменены основания и формулировка увольнения (прекращения полномочий) – </w:t>
            </w:r>
            <w:r w:rsidR="00425503" w:rsidRPr="007252F4">
              <w:rPr>
                <w:rFonts w:eastAsia="Calibri"/>
                <w:sz w:val="25"/>
                <w:szCs w:val="25"/>
              </w:rPr>
              <w:t>служащий</w:t>
            </w:r>
            <w:r w:rsidR="007A1985" w:rsidRPr="007252F4">
              <w:rPr>
                <w:rFonts w:eastAsia="Calibri"/>
                <w:sz w:val="25"/>
                <w:szCs w:val="25"/>
              </w:rPr>
              <w:t xml:space="preserve"> уволен с муниципальной с</w:t>
            </w:r>
            <w:r w:rsidR="004E74F4" w:rsidRPr="007252F4">
              <w:rPr>
                <w:rFonts w:eastAsia="Calibri"/>
                <w:sz w:val="25"/>
                <w:szCs w:val="25"/>
              </w:rPr>
              <w:t>лужбы в связи с утратой доверия;</w:t>
            </w:r>
          </w:p>
          <w:p w:rsidR="00E51E7D" w:rsidRPr="007252F4" w:rsidRDefault="004E74F4" w:rsidP="00A4489C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eastAsia="Calibri"/>
                <w:sz w:val="25"/>
                <w:szCs w:val="25"/>
              </w:rPr>
            </w:pPr>
            <w:r w:rsidRPr="007252F4">
              <w:rPr>
                <w:rFonts w:eastAsia="Calibri"/>
                <w:sz w:val="25"/>
                <w:szCs w:val="25"/>
              </w:rPr>
              <w:t>- по факту несоблюдения требований к служебному поведению (нарушение ограничений, запретов, непринятие мер по урегулированию конфликта интересов</w:t>
            </w:r>
            <w:r w:rsidR="00C27CEF" w:rsidRPr="007252F4">
              <w:rPr>
                <w:rFonts w:eastAsia="Calibri"/>
                <w:sz w:val="25"/>
                <w:szCs w:val="25"/>
              </w:rPr>
              <w:t>)</w:t>
            </w:r>
            <w:r w:rsidRPr="007252F4">
              <w:rPr>
                <w:rFonts w:eastAsia="Calibri"/>
                <w:sz w:val="25"/>
                <w:szCs w:val="25"/>
              </w:rPr>
              <w:t xml:space="preserve"> в отношении лица, замещающего государственную должность. По результатам проверки должностному лицу объявлен выговор.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1</w:t>
            </w:r>
            <w:r w:rsidR="00FA6C03" w:rsidRPr="007252F4">
              <w:rPr>
                <w:sz w:val="25"/>
                <w:szCs w:val="25"/>
              </w:rPr>
              <w:t>3</w:t>
            </w:r>
            <w:r w:rsidRPr="007252F4">
              <w:rPr>
                <w:sz w:val="25"/>
                <w:szCs w:val="25"/>
              </w:rPr>
              <w:t>.</w:t>
            </w:r>
            <w:r w:rsidR="00D150B4" w:rsidRPr="007252F4">
              <w:rPr>
                <w:sz w:val="25"/>
                <w:szCs w:val="25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2.6.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B2C17">
            <w:pPr>
              <w:pStyle w:val="ConsPlusNormal"/>
              <w:spacing w:line="242" w:lineRule="auto"/>
              <w:ind w:left="-108" w:right="-108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>Применение в служебной деятельности направления запросов о проведении оперативно-р</w:t>
            </w:r>
            <w:r w:rsidR="003B2C17" w:rsidRPr="007252F4">
              <w:rPr>
                <w:b w:val="0"/>
                <w:spacing w:val="-6"/>
                <w:kern w:val="24"/>
                <w:sz w:val="25"/>
                <w:szCs w:val="25"/>
              </w:rPr>
              <w:t>а</w:t>
            </w: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>зыскных мероприятий в соответствии с частью третьей статьи 7 Федерального закона от 12.08.1995 № 144-ФЗ "Об оперативно-розыскной деятельности" при осуществлении антикоррупционных проверок в отношении гражданских служащих и муниципальных служащих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7252F4">
              <w:rPr>
                <w:spacing w:val="-6"/>
                <w:kern w:val="24"/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307E76" w:rsidP="00850A0C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ходе проверок достоверности и полноты сведений о доходах, расходах, об имуществе и обязательствах имущественного характера, осуществления контроля за расходами в 2024 году в соответствии с Федеральным законом «Об оперативно-розыскной деятельности» в компетентные органы запросы </w:t>
            </w:r>
            <w:r w:rsidR="00850A0C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о проведении оперативно-р</w:t>
            </w:r>
            <w:r w:rsidR="00850A0C" w:rsidRPr="007252F4">
              <w:rPr>
                <w:sz w:val="25"/>
                <w:szCs w:val="25"/>
              </w:rPr>
              <w:t>а</w:t>
            </w:r>
            <w:r w:rsidRPr="007252F4">
              <w:rPr>
                <w:sz w:val="25"/>
                <w:szCs w:val="25"/>
              </w:rPr>
              <w:t>зыскных мероприятий не направлялись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</w:t>
            </w:r>
            <w:r w:rsidR="00FA6C03" w:rsidRPr="007252F4">
              <w:rPr>
                <w:sz w:val="25"/>
                <w:szCs w:val="25"/>
              </w:rPr>
              <w:t>4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2.7.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rFonts w:eastAsia="Calibri"/>
                <w:spacing w:val="-4"/>
                <w:sz w:val="25"/>
                <w:szCs w:val="25"/>
              </w:rPr>
              <w:t>Организация размещения сведений о доходах,</w:t>
            </w:r>
            <w:r w:rsidRPr="007252F4">
              <w:rPr>
                <w:rFonts w:eastAsia="Calibri"/>
                <w:sz w:val="25"/>
                <w:szCs w:val="25"/>
              </w:rPr>
              <w:t xml:space="preserve"> расходах, об имуществе и обязательствах </w:t>
            </w:r>
            <w:r w:rsidRPr="007252F4">
              <w:rPr>
                <w:rFonts w:eastAsia="Calibri"/>
                <w:spacing w:val="-4"/>
                <w:sz w:val="25"/>
                <w:szCs w:val="25"/>
              </w:rPr>
              <w:t>имущественного характера лиц, замещающих</w:t>
            </w:r>
            <w:r w:rsidRPr="007252F4">
              <w:rPr>
                <w:rFonts w:eastAsia="Calibri"/>
                <w:sz w:val="25"/>
                <w:szCs w:val="25"/>
              </w:rPr>
              <w:t xml:space="preserve"> государственные должности, гражданских служащих, </w:t>
            </w:r>
            <w:r w:rsidRPr="007252F4">
              <w:rPr>
                <w:rFonts w:eastAsia="Calibri"/>
                <w:spacing w:val="-2"/>
                <w:sz w:val="25"/>
                <w:szCs w:val="25"/>
              </w:rPr>
              <w:t xml:space="preserve">руководителей </w:t>
            </w:r>
            <w:r w:rsidRPr="007252F4">
              <w:rPr>
                <w:rFonts w:eastAsia="Calibri"/>
                <w:spacing w:val="-2"/>
                <w:sz w:val="25"/>
                <w:szCs w:val="25"/>
              </w:rPr>
              <w:lastRenderedPageBreak/>
              <w:t>государственных учреждений, подведомственных исполнительным органам</w:t>
            </w:r>
            <w:r w:rsidRPr="007252F4">
              <w:rPr>
                <w:rFonts w:eastAsia="Calibri"/>
                <w:sz w:val="25"/>
                <w:szCs w:val="25"/>
              </w:rPr>
              <w:t xml:space="preserve"> государственной власти Пензенской области, их супруг (супругов) и несовершеннолетних детей на официальных сайтах Правительства Пензенской области и исполнительных органов государственной власти Пензенской области в сети </w:t>
            </w:r>
            <w:r w:rsidRPr="007252F4">
              <w:rPr>
                <w:rFonts w:eastAsia="Calibri"/>
                <w:spacing w:val="-4"/>
                <w:sz w:val="25"/>
                <w:szCs w:val="25"/>
              </w:rPr>
              <w:t>Интернет в соответствии с законодательством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46" w:rsidRPr="007252F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Управление</w:t>
            </w:r>
          </w:p>
          <w:p w:rsidR="00AE3546" w:rsidRPr="007252F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AE3546" w:rsidRPr="007252F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C638A5" w:rsidRPr="007252F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356" w:rsidRPr="007252F4" w:rsidRDefault="00E75356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</w:t>
            </w:r>
            <w:r w:rsidRPr="007252F4">
              <w:rPr>
                <w:sz w:val="25"/>
                <w:szCs w:val="25"/>
              </w:rPr>
              <w:lastRenderedPageBreak/>
              <w:t xml:space="preserve">размещение сведений о доходах, расходах, об имуществе и обязательствах имущественного характера лиц, замещающих государственные должности, гражданских служащих, руководителей государственных учреждений, подведомственных исполнительным органам государственной власти Пензенской области, их супруг (супругов) и несовершеннолетних детей на официальных сайтах </w:t>
            </w:r>
            <w:r w:rsidRPr="007252F4">
              <w:rPr>
                <w:spacing w:val="-6"/>
                <w:sz w:val="25"/>
                <w:szCs w:val="25"/>
              </w:rPr>
              <w:t xml:space="preserve">Правительства Пензенской области и исполнительных органов государственной власти Пензенской области </w:t>
            </w:r>
            <w:r w:rsidR="00850A0C" w:rsidRPr="007252F4">
              <w:rPr>
                <w:spacing w:val="-6"/>
                <w:sz w:val="25"/>
                <w:szCs w:val="25"/>
              </w:rPr>
              <w:br/>
            </w:r>
            <w:r w:rsidRPr="007252F4">
              <w:rPr>
                <w:spacing w:val="-6"/>
                <w:sz w:val="25"/>
                <w:szCs w:val="25"/>
              </w:rPr>
              <w:t>в сети Интернет не осуществляется</w:t>
            </w:r>
            <w:r w:rsidR="00B6738D" w:rsidRPr="007252F4">
              <w:rPr>
                <w:spacing w:val="-6"/>
                <w:sz w:val="25"/>
                <w:szCs w:val="25"/>
              </w:rPr>
              <w:t>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1</w:t>
            </w:r>
            <w:r w:rsidR="00FA6C03" w:rsidRPr="007252F4">
              <w:rPr>
                <w:sz w:val="25"/>
                <w:szCs w:val="25"/>
              </w:rPr>
              <w:t>5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jc w:val="both"/>
              <w:rPr>
                <w:rFonts w:eastAsia="Calibri"/>
                <w:spacing w:val="-4"/>
                <w:sz w:val="25"/>
                <w:szCs w:val="25"/>
              </w:rPr>
            </w:pPr>
            <w:r w:rsidRPr="007252F4">
              <w:rPr>
                <w:rFonts w:eastAsia="Calibri"/>
                <w:spacing w:val="-4"/>
                <w:sz w:val="25"/>
                <w:szCs w:val="25"/>
              </w:rPr>
              <w:t>Представление в прокуратуру Пензенской области информации о лицах, уволенных 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35" w:rsidRPr="007252F4" w:rsidRDefault="00C638A5" w:rsidP="009F66D3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Правительством Пензенской области в прокуратуру Пензенской области направлена информация о </w:t>
            </w:r>
            <w:r w:rsidR="00266EA8" w:rsidRPr="007252F4">
              <w:rPr>
                <w:sz w:val="25"/>
                <w:szCs w:val="25"/>
              </w:rPr>
              <w:t>145</w:t>
            </w:r>
            <w:r w:rsidR="00286B54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>лицах, уволенных с государственной гражданской службы в 202</w:t>
            </w:r>
            <w:r w:rsidR="00266EA8" w:rsidRPr="007252F4">
              <w:rPr>
                <w:sz w:val="25"/>
                <w:szCs w:val="25"/>
              </w:rPr>
              <w:t>4</w:t>
            </w:r>
            <w:r w:rsidRPr="007252F4">
              <w:rPr>
                <w:sz w:val="25"/>
                <w:szCs w:val="25"/>
              </w:rPr>
              <w:t xml:space="preserve"> году, должности которых включены в перечни должностей с высокими коррупционными рисками</w:t>
            </w:r>
            <w:r w:rsidR="00266EA8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CE1A15">
        <w:trPr>
          <w:trHeight w:val="268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</w:t>
            </w:r>
            <w:r w:rsidR="00FA6C03" w:rsidRPr="007252F4">
              <w:rPr>
                <w:sz w:val="25"/>
                <w:szCs w:val="25"/>
              </w:rPr>
              <w:t>6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D57229">
            <w:pPr>
              <w:spacing w:line="242" w:lineRule="auto"/>
              <w:ind w:left="-108"/>
              <w:jc w:val="both"/>
              <w:rPr>
                <w:spacing w:val="-8"/>
                <w:sz w:val="25"/>
                <w:szCs w:val="25"/>
              </w:rPr>
            </w:pPr>
            <w:r w:rsidRPr="007252F4">
              <w:rPr>
                <w:spacing w:val="-8"/>
                <w:sz w:val="25"/>
                <w:szCs w:val="25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7252F4">
              <w:rPr>
                <w:spacing w:val="-12"/>
                <w:sz w:val="25"/>
                <w:szCs w:val="25"/>
              </w:rPr>
              <w:t>представляемых гражданами, претендующими</w:t>
            </w:r>
            <w:r w:rsidRPr="007252F4">
              <w:rPr>
                <w:spacing w:val="-8"/>
                <w:sz w:val="25"/>
                <w:szCs w:val="25"/>
              </w:rPr>
              <w:t xml:space="preserve"> на замещение должностей руководителей государственных учреждений </w:t>
            </w:r>
            <w:r w:rsidRPr="007252F4">
              <w:rPr>
                <w:spacing w:val="-12"/>
                <w:sz w:val="25"/>
                <w:szCs w:val="25"/>
              </w:rPr>
              <w:t>Пензенской области, и лицами, замещающими указанные должности, утвержденным постановлением Правительства Пензенской области от 27.02.2013</w:t>
            </w:r>
            <w:r w:rsidRPr="007252F4">
              <w:rPr>
                <w:spacing w:val="-8"/>
                <w:sz w:val="25"/>
                <w:szCs w:val="25"/>
              </w:rPr>
              <w:t xml:space="preserve"> № 100-пП 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089" w:rsidRPr="007252F4" w:rsidRDefault="000E3089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0E3089" w:rsidRPr="007252F4" w:rsidRDefault="000E3089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C638A5" w:rsidRPr="007252F4" w:rsidRDefault="00485BD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D0" w:rsidRPr="007252F4" w:rsidRDefault="003B2C17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 провели</w:t>
            </w:r>
            <w:r w:rsidR="002A556F" w:rsidRPr="007252F4">
              <w:rPr>
                <w:sz w:val="25"/>
                <w:szCs w:val="25"/>
              </w:rPr>
              <w:t xml:space="preserve"> </w:t>
            </w:r>
            <w:r w:rsidR="0043735D" w:rsidRPr="007252F4">
              <w:rPr>
                <w:sz w:val="25"/>
                <w:szCs w:val="25"/>
              </w:rPr>
              <w:t>14</w:t>
            </w:r>
            <w:r w:rsidR="002A556F" w:rsidRPr="007252F4">
              <w:rPr>
                <w:sz w:val="25"/>
                <w:szCs w:val="25"/>
              </w:rPr>
              <w:t xml:space="preserve"> проверок достоверности и полноты сведений о доходах, об имуществе и обязательствах имущественного характера в отношении указанной категор</w:t>
            </w:r>
            <w:r w:rsidR="0043735D" w:rsidRPr="007252F4">
              <w:rPr>
                <w:sz w:val="25"/>
                <w:szCs w:val="25"/>
              </w:rPr>
              <w:t>ии лиц, по результатам которых 5 лицам объявлены замечания, 9</w:t>
            </w:r>
            <w:r w:rsidRPr="007252F4">
              <w:rPr>
                <w:sz w:val="25"/>
                <w:szCs w:val="25"/>
              </w:rPr>
              <w:t xml:space="preserve"> </w:t>
            </w:r>
            <w:r w:rsidR="002A556F" w:rsidRPr="007252F4">
              <w:rPr>
                <w:sz w:val="25"/>
                <w:szCs w:val="25"/>
              </w:rPr>
              <w:t>– выговоры.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</w:t>
            </w:r>
            <w:r w:rsidR="00FA6C03" w:rsidRPr="007252F4">
              <w:rPr>
                <w:sz w:val="25"/>
                <w:szCs w:val="25"/>
              </w:rPr>
              <w:t>7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D57229">
            <w:pPr>
              <w:jc w:val="both"/>
              <w:rPr>
                <w:sz w:val="25"/>
                <w:szCs w:val="25"/>
              </w:rPr>
            </w:pPr>
            <w:r w:rsidRPr="007252F4">
              <w:rPr>
                <w:spacing w:val="-6"/>
                <w:kern w:val="24"/>
                <w:sz w:val="25"/>
                <w:szCs w:val="25"/>
              </w:rPr>
              <w:t xml:space="preserve">Осуществление анализа деятельности </w:t>
            </w:r>
            <w:r w:rsidRPr="007252F4">
              <w:rPr>
                <w:kern w:val="24"/>
                <w:sz w:val="25"/>
                <w:szCs w:val="25"/>
              </w:rPr>
              <w:t>подведомственных государственных</w:t>
            </w:r>
            <w:r w:rsidRPr="007252F4">
              <w:rPr>
                <w:spacing w:val="-6"/>
                <w:kern w:val="24"/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>и муниципальных организаций и учреждений</w:t>
            </w:r>
            <w:r w:rsidRPr="007252F4">
              <w:rPr>
                <w:spacing w:val="-6"/>
                <w:kern w:val="24"/>
                <w:sz w:val="25"/>
                <w:szCs w:val="25"/>
              </w:rPr>
              <w:t xml:space="preserve"> </w:t>
            </w:r>
            <w:r w:rsidRPr="007252F4">
              <w:rPr>
                <w:spacing w:val="-2"/>
                <w:kern w:val="24"/>
                <w:sz w:val="25"/>
                <w:szCs w:val="25"/>
              </w:rPr>
              <w:t xml:space="preserve">по реализации статьи 13.3 </w:t>
            </w:r>
            <w:r w:rsidRPr="007252F4">
              <w:rPr>
                <w:spacing w:val="-2"/>
                <w:kern w:val="24"/>
                <w:sz w:val="25"/>
                <w:szCs w:val="25"/>
              </w:rPr>
              <w:lastRenderedPageBreak/>
              <w:t>Федерального закона "О противодействии</w:t>
            </w:r>
            <w:r w:rsidRPr="007252F4">
              <w:rPr>
                <w:spacing w:val="-4"/>
                <w:kern w:val="24"/>
                <w:sz w:val="25"/>
                <w:szCs w:val="25"/>
              </w:rPr>
              <w:t xml:space="preserve"> </w:t>
            </w:r>
            <w:r w:rsidRPr="007252F4">
              <w:rPr>
                <w:kern w:val="24"/>
                <w:sz w:val="25"/>
                <w:szCs w:val="25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8D6" w:rsidRPr="007252F4" w:rsidRDefault="00BF38D6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Управление</w:t>
            </w:r>
          </w:p>
          <w:p w:rsidR="00BF38D6" w:rsidRPr="007252F4" w:rsidRDefault="00BF38D6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BF38D6" w:rsidRPr="007252F4" w:rsidRDefault="00BF38D6" w:rsidP="00373A37">
            <w:pPr>
              <w:jc w:val="center"/>
              <w:rPr>
                <w:sz w:val="25"/>
                <w:szCs w:val="25"/>
              </w:rPr>
            </w:pPr>
          </w:p>
          <w:p w:rsidR="00BF38D6" w:rsidRPr="007252F4" w:rsidRDefault="00BF38D6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BF38D6" w:rsidRPr="007252F4" w:rsidRDefault="00BF38D6" w:rsidP="00373A37">
            <w:pPr>
              <w:jc w:val="center"/>
              <w:rPr>
                <w:sz w:val="25"/>
                <w:szCs w:val="25"/>
              </w:rPr>
            </w:pPr>
          </w:p>
          <w:p w:rsidR="00BF38D6" w:rsidRPr="007252F4" w:rsidRDefault="00BF38D6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</w:p>
          <w:p w:rsidR="00C638A5" w:rsidRPr="007252F4" w:rsidRDefault="00BF38D6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284" w:rsidRPr="007252F4" w:rsidRDefault="00485BD0" w:rsidP="003D4C6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ИО</w:t>
            </w:r>
            <w:r w:rsidR="00CB0C3E" w:rsidRPr="007252F4">
              <w:rPr>
                <w:sz w:val="25"/>
                <w:szCs w:val="25"/>
              </w:rPr>
              <w:t xml:space="preserve"> и ОМС </w:t>
            </w:r>
            <w:r w:rsidR="007A6D77" w:rsidRPr="007252F4">
              <w:rPr>
                <w:sz w:val="25"/>
                <w:szCs w:val="25"/>
              </w:rPr>
              <w:t>в соответствии с утвержденными графиками</w:t>
            </w:r>
            <w:r w:rsidR="00CB0C3E" w:rsidRPr="007252F4">
              <w:rPr>
                <w:sz w:val="25"/>
                <w:szCs w:val="25"/>
              </w:rPr>
              <w:t xml:space="preserve"> обеспеч</w:t>
            </w:r>
            <w:r w:rsidR="00D57229" w:rsidRPr="007252F4">
              <w:rPr>
                <w:sz w:val="25"/>
                <w:szCs w:val="25"/>
              </w:rPr>
              <w:t>или</w:t>
            </w:r>
            <w:r w:rsidR="00CB0C3E" w:rsidRPr="007252F4">
              <w:rPr>
                <w:sz w:val="25"/>
                <w:szCs w:val="25"/>
              </w:rPr>
              <w:t xml:space="preserve"> мониторинг деятельности </w:t>
            </w:r>
            <w:r w:rsidR="00CB0C3E" w:rsidRPr="007252F4">
              <w:rPr>
                <w:spacing w:val="-4"/>
                <w:sz w:val="25"/>
                <w:szCs w:val="25"/>
              </w:rPr>
              <w:t>подведомственных государственных и муниципальных</w:t>
            </w:r>
            <w:r w:rsidR="00CB0C3E" w:rsidRPr="007252F4">
              <w:rPr>
                <w:sz w:val="25"/>
                <w:szCs w:val="25"/>
              </w:rPr>
              <w:t xml:space="preserve"> организаций и учреждений по реализации статьи </w:t>
            </w:r>
            <w:r w:rsidR="00CB0C3E" w:rsidRPr="007252F4">
              <w:rPr>
                <w:sz w:val="25"/>
                <w:szCs w:val="25"/>
              </w:rPr>
              <w:lastRenderedPageBreak/>
              <w:t>13.3 Федерального закона от 25.12.2008 №273-Ф</w:t>
            </w:r>
            <w:r w:rsidR="007A6D77" w:rsidRPr="007252F4">
              <w:rPr>
                <w:sz w:val="25"/>
                <w:szCs w:val="25"/>
              </w:rPr>
              <w:t>З</w:t>
            </w:r>
            <w:r w:rsidR="00CB0C3E" w:rsidRPr="007252F4">
              <w:rPr>
                <w:sz w:val="25"/>
                <w:szCs w:val="25"/>
              </w:rPr>
              <w:t xml:space="preserve">. </w:t>
            </w:r>
            <w:r w:rsidR="007A6D77" w:rsidRPr="007252F4">
              <w:rPr>
                <w:sz w:val="25"/>
                <w:szCs w:val="25"/>
              </w:rPr>
              <w:t>Плановые показатели выполнены</w:t>
            </w:r>
            <w:r w:rsidR="00CE1A15" w:rsidRPr="007252F4">
              <w:rPr>
                <w:sz w:val="25"/>
                <w:szCs w:val="25"/>
              </w:rPr>
              <w:t xml:space="preserve"> в полном объеме</w:t>
            </w:r>
            <w:r w:rsidR="007A6D77" w:rsidRPr="007252F4">
              <w:rPr>
                <w:sz w:val="25"/>
                <w:szCs w:val="25"/>
              </w:rPr>
              <w:t>.</w:t>
            </w:r>
            <w:r w:rsidR="00CE1A15" w:rsidRPr="007252F4">
              <w:rPr>
                <w:sz w:val="25"/>
                <w:szCs w:val="25"/>
              </w:rPr>
              <w:t xml:space="preserve"> </w:t>
            </w:r>
            <w:r w:rsidR="00497284" w:rsidRPr="007252F4">
              <w:rPr>
                <w:sz w:val="25"/>
                <w:szCs w:val="25"/>
              </w:rPr>
              <w:t>Администрации одного из районов рекомендовано результаты о проведении работы по анализу реализации подведомственными муниципальными учреждениями мер статьи 13.3 Федерального закона «О противодействии коррупции» оформлять документально.</w:t>
            </w:r>
          </w:p>
          <w:p w:rsidR="00035C66" w:rsidRPr="007252F4" w:rsidRDefault="00CE1A15" w:rsidP="003D4C6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Управлением осуществлен анализ деятельности </w:t>
            </w:r>
            <w:r w:rsidR="00E41AE8" w:rsidRPr="007252F4">
              <w:rPr>
                <w:sz w:val="25"/>
                <w:szCs w:val="25"/>
              </w:rPr>
              <w:br/>
            </w:r>
            <w:r w:rsidR="007A37BC" w:rsidRPr="007252F4">
              <w:rPr>
                <w:sz w:val="25"/>
                <w:szCs w:val="25"/>
              </w:rPr>
              <w:t>18</w:t>
            </w:r>
            <w:r w:rsidRPr="007252F4">
              <w:rPr>
                <w:sz w:val="25"/>
                <w:szCs w:val="25"/>
              </w:rPr>
              <w:t xml:space="preserve"> учреждений, подведомственных </w:t>
            </w:r>
            <w:r w:rsidR="00034F3A" w:rsidRPr="007252F4">
              <w:rPr>
                <w:sz w:val="25"/>
                <w:szCs w:val="25"/>
              </w:rPr>
              <w:t>ИО и ОМС</w:t>
            </w:r>
            <w:r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1</w:t>
            </w:r>
            <w:r w:rsidR="00FA6C03" w:rsidRPr="007252F4">
              <w:rPr>
                <w:sz w:val="25"/>
                <w:szCs w:val="25"/>
              </w:rPr>
              <w:t>8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2.11.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D57229">
            <w:pPr>
              <w:jc w:val="both"/>
              <w:rPr>
                <w:sz w:val="25"/>
                <w:szCs w:val="25"/>
              </w:rPr>
            </w:pPr>
            <w:r w:rsidRPr="007252F4">
              <w:rPr>
                <w:kern w:val="24"/>
                <w:sz w:val="25"/>
                <w:szCs w:val="25"/>
              </w:rPr>
              <w:t>Проведение проверочных мероприятий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089" w:rsidRPr="007252F4" w:rsidRDefault="000E3089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0E3089" w:rsidRPr="007252F4" w:rsidRDefault="000E3089" w:rsidP="00373A37">
            <w:pPr>
              <w:jc w:val="center"/>
              <w:rPr>
                <w:sz w:val="16"/>
                <w:szCs w:val="16"/>
              </w:rPr>
            </w:pPr>
          </w:p>
          <w:p w:rsidR="000E3089" w:rsidRPr="007252F4" w:rsidRDefault="00AE3546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0E3089" w:rsidRPr="007252F4" w:rsidRDefault="000E3089" w:rsidP="00373A37">
            <w:pPr>
              <w:jc w:val="center"/>
              <w:rPr>
                <w:sz w:val="16"/>
                <w:szCs w:val="16"/>
              </w:rPr>
            </w:pPr>
            <w:r w:rsidRPr="007252F4">
              <w:rPr>
                <w:sz w:val="16"/>
                <w:szCs w:val="16"/>
              </w:rPr>
              <w:t xml:space="preserve"> </w:t>
            </w:r>
          </w:p>
          <w:p w:rsidR="00C638A5" w:rsidRPr="007252F4" w:rsidRDefault="000E3089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396" w:rsidRPr="007252F4" w:rsidRDefault="005D1789" w:rsidP="00A1376B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прокуратуру Пензенской области Управлением направлен материал в отношении Адаева А.Д., замещавшего д</w:t>
            </w:r>
            <w:r w:rsidR="00030DB5" w:rsidRPr="007252F4">
              <w:rPr>
                <w:sz w:val="25"/>
                <w:szCs w:val="25"/>
              </w:rPr>
              <w:t xml:space="preserve">олжность главы администрации </w:t>
            </w:r>
            <w:r w:rsidR="00E41AE8" w:rsidRPr="007252F4">
              <w:rPr>
                <w:sz w:val="25"/>
                <w:szCs w:val="25"/>
              </w:rPr>
              <w:br/>
            </w:r>
            <w:r w:rsidR="00030DB5" w:rsidRPr="007252F4">
              <w:rPr>
                <w:sz w:val="25"/>
                <w:szCs w:val="25"/>
              </w:rPr>
              <w:t>р.п</w:t>
            </w:r>
            <w:r w:rsidRPr="007252F4">
              <w:rPr>
                <w:sz w:val="25"/>
                <w:szCs w:val="25"/>
              </w:rPr>
              <w:t xml:space="preserve">. Мокшан, который недостоверно отразил сведения об объектах недвижимости, находящихся </w:t>
            </w:r>
            <w:r w:rsidR="00E41AE8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в его собственности и в собственности его супруги, об обязательствах имущественного характера, счетах, а также допустил факты сокрытия доходов, полученных от продажи имущества. Решением Мокшанского районного суда от 19.09.2024 удовлетворены требования прокурора Мокшанского района Пензенской области и изменены основания и </w:t>
            </w:r>
            <w:r w:rsidRPr="007252F4">
              <w:rPr>
                <w:spacing w:val="-4"/>
                <w:sz w:val="25"/>
                <w:szCs w:val="25"/>
              </w:rPr>
              <w:t>формулировка увольнения (прекращения полномочий)</w:t>
            </w:r>
            <w:r w:rsidRPr="007252F4">
              <w:rPr>
                <w:sz w:val="25"/>
                <w:szCs w:val="25"/>
              </w:rPr>
              <w:t xml:space="preserve"> – Адаев А.Д. уволен с муниципальной службы </w:t>
            </w:r>
            <w:r w:rsidR="00E41AE8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в связи с утратой доверия.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1</w:t>
            </w:r>
            <w:r w:rsidR="00FA6C03" w:rsidRPr="007252F4">
              <w:rPr>
                <w:sz w:val="25"/>
                <w:szCs w:val="25"/>
              </w:rPr>
              <w:t>9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1272F3" w:rsidP="006D43FD">
            <w:pPr>
              <w:pStyle w:val="ConsPlusNormal"/>
              <w:jc w:val="both"/>
              <w:rPr>
                <w:b w:val="0"/>
                <w:kern w:val="24"/>
                <w:sz w:val="25"/>
                <w:szCs w:val="25"/>
              </w:rPr>
            </w:pPr>
            <w:r w:rsidRPr="007252F4">
              <w:rPr>
                <w:b w:val="0"/>
                <w:kern w:val="24"/>
                <w:sz w:val="25"/>
                <w:szCs w:val="25"/>
              </w:rPr>
              <w:t>Осуществление деятельности по оценке коррупционных рисков, возникающих при реализации исполнительными органами государственной власти Пензенской области и органами местного самоуправления муниципальных образований Пензенской области своих полномочий.</w:t>
            </w:r>
            <w:r w:rsidR="006D43FD" w:rsidRPr="007252F4">
              <w:rPr>
                <w:b w:val="0"/>
                <w:kern w:val="24"/>
                <w:sz w:val="25"/>
                <w:szCs w:val="25"/>
              </w:rPr>
              <w:t xml:space="preserve"> </w:t>
            </w:r>
            <w:r w:rsidRPr="007252F4">
              <w:rPr>
                <w:b w:val="0"/>
                <w:kern w:val="24"/>
                <w:sz w:val="25"/>
                <w:szCs w:val="25"/>
              </w:rPr>
              <w:t xml:space="preserve">Утверждение и </w:t>
            </w:r>
            <w:r w:rsidRPr="007252F4">
              <w:rPr>
                <w:b w:val="0"/>
                <w:kern w:val="24"/>
                <w:sz w:val="25"/>
                <w:szCs w:val="25"/>
              </w:rPr>
              <w:lastRenderedPageBreak/>
              <w:t>актуализация карты коррупционных рисков, возникающих при реализации коррупционно-опасных функций</w:t>
            </w:r>
          </w:p>
          <w:p w:rsidR="003732FC" w:rsidRPr="007252F4" w:rsidRDefault="003732FC" w:rsidP="006D43FD">
            <w:pPr>
              <w:pStyle w:val="ConsPlusNormal"/>
              <w:jc w:val="both"/>
              <w:rPr>
                <w:b w:val="0"/>
                <w:kern w:val="24"/>
                <w:sz w:val="25"/>
                <w:szCs w:val="25"/>
              </w:rPr>
            </w:pPr>
          </w:p>
          <w:p w:rsidR="003732FC" w:rsidRPr="007252F4" w:rsidRDefault="003732FC" w:rsidP="006D43FD">
            <w:pPr>
              <w:pStyle w:val="ConsPlusNormal"/>
              <w:jc w:val="both"/>
              <w:rPr>
                <w:sz w:val="25"/>
                <w:szCs w:val="25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ИО</w:t>
            </w: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</w:p>
          <w:p w:rsidR="001272F3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ОМС </w:t>
            </w:r>
          </w:p>
          <w:p w:rsidR="00C638A5" w:rsidRPr="007252F4" w:rsidRDefault="001272F3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D8" w:rsidRPr="007252F4" w:rsidRDefault="007E6CD8" w:rsidP="007E6CD8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При изучении карт коррупционных рисков и мер по их минимизации установлено, что не в полной мере реализуются требования по оценке коррупционных рисков, возникающих при реализации полномочий ИО и ОМС. </w:t>
            </w:r>
          </w:p>
          <w:p w:rsidR="00DD0B80" w:rsidRPr="007252F4" w:rsidRDefault="007E6CD8" w:rsidP="007E6CD8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семи </w:t>
            </w:r>
            <w:r w:rsidR="00DD0B80" w:rsidRPr="007252F4">
              <w:rPr>
                <w:sz w:val="25"/>
                <w:szCs w:val="25"/>
              </w:rPr>
              <w:t xml:space="preserve">ОМС карты коррупционных рисков </w:t>
            </w:r>
            <w:r w:rsidRPr="007252F4">
              <w:rPr>
                <w:sz w:val="25"/>
                <w:szCs w:val="25"/>
              </w:rPr>
              <w:t xml:space="preserve">не актуализировались. В картах коррупционных рисков шести районов в перечень внесли не все должности, </w:t>
            </w:r>
            <w:r w:rsidRPr="007252F4">
              <w:rPr>
                <w:sz w:val="25"/>
                <w:szCs w:val="25"/>
              </w:rPr>
              <w:lastRenderedPageBreak/>
              <w:t>замещение которых связано с коррупционными рисками. В трех районах отсутствовали положения по минимизации коррупционных рисков, связанных с исполнением муниципальными служащими полномочий в сфере землепользования. Информация о выявленных недостатках доведена до глав районов. В карты коррупционных рисков внесены соответствующие изменения. В одном районе карта коррупционных рисков находи</w:t>
            </w:r>
            <w:r w:rsidR="00DD0B80" w:rsidRPr="007252F4">
              <w:rPr>
                <w:sz w:val="25"/>
                <w:szCs w:val="25"/>
              </w:rPr>
              <w:t xml:space="preserve">тся в процессе актуализации. </w:t>
            </w:r>
          </w:p>
          <w:p w:rsidR="00C638A5" w:rsidRPr="007252F4" w:rsidRDefault="007E6CD8" w:rsidP="000C1544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картах коррупционных рисков трех </w:t>
            </w:r>
            <w:r w:rsidR="00F3235D" w:rsidRPr="007252F4">
              <w:rPr>
                <w:sz w:val="25"/>
                <w:szCs w:val="25"/>
              </w:rPr>
              <w:t>ИО</w:t>
            </w:r>
            <w:r w:rsidRPr="007252F4">
              <w:rPr>
                <w:sz w:val="25"/>
                <w:szCs w:val="25"/>
              </w:rPr>
              <w:t xml:space="preserve"> содержание карт не актуализировано в соответствии </w:t>
            </w:r>
            <w:r w:rsidRPr="007252F4">
              <w:rPr>
                <w:spacing w:val="-4"/>
                <w:sz w:val="25"/>
                <w:szCs w:val="25"/>
              </w:rPr>
              <w:t>с кадровыми изменениями. В пяти ИО необоснованно не отнесены к коррупционно-опасным</w:t>
            </w:r>
            <w:r w:rsidRPr="007252F4">
              <w:rPr>
                <w:sz w:val="25"/>
                <w:szCs w:val="25"/>
              </w:rPr>
              <w:t xml:space="preserve"> отдельные полномочия, в четырех </w:t>
            </w:r>
            <w:r w:rsidR="00F3235D" w:rsidRPr="007252F4">
              <w:rPr>
                <w:sz w:val="25"/>
                <w:szCs w:val="25"/>
              </w:rPr>
              <w:t>ИО</w:t>
            </w:r>
            <w:r w:rsidRPr="007252F4">
              <w:rPr>
                <w:sz w:val="25"/>
                <w:szCs w:val="25"/>
              </w:rPr>
              <w:t xml:space="preserve"> не определены коррупционные риски, которые могут возникнуть при реализации отдельных функций. В карту одного </w:t>
            </w:r>
            <w:r w:rsidR="00F3235D" w:rsidRPr="007252F4">
              <w:rPr>
                <w:sz w:val="25"/>
                <w:szCs w:val="25"/>
              </w:rPr>
              <w:t>ИО</w:t>
            </w:r>
            <w:r w:rsidRPr="007252F4">
              <w:rPr>
                <w:sz w:val="25"/>
                <w:szCs w:val="25"/>
              </w:rPr>
              <w:t xml:space="preserve"> при наличии оснований (возбуждение уголовных дел в отношении контрактного управляющего) </w:t>
            </w:r>
            <w:r w:rsidR="000C154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не внесены изменения, направленные на устранение (минимизацию) коррупционных рисков в сфере реализации законодательства в сфере закупок товаров, работ, услуг для обеспечения государственных нужд. В настоящее время соответствующие изменения внесены в карты коррупционных рисков восьми </w:t>
            </w:r>
            <w:r w:rsidR="00F3235D" w:rsidRPr="007252F4">
              <w:rPr>
                <w:sz w:val="25"/>
                <w:szCs w:val="25"/>
              </w:rPr>
              <w:t>ИО</w:t>
            </w:r>
            <w:r w:rsidRPr="007252F4">
              <w:rPr>
                <w:sz w:val="25"/>
                <w:szCs w:val="25"/>
              </w:rPr>
              <w:t>, в двух документы находятся в стадии доработки.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20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2.13.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pStyle w:val="ConsPlusNormal"/>
              <w:jc w:val="both"/>
              <w:rPr>
                <w:b w:val="0"/>
                <w:spacing w:val="-4"/>
                <w:kern w:val="24"/>
                <w:sz w:val="25"/>
                <w:szCs w:val="25"/>
              </w:rPr>
            </w:pPr>
            <w:r w:rsidRPr="007252F4">
              <w:rPr>
                <w:b w:val="0"/>
                <w:spacing w:val="-4"/>
                <w:kern w:val="24"/>
                <w:sz w:val="25"/>
                <w:szCs w:val="25"/>
              </w:rPr>
              <w:t xml:space="preserve">Обеспечение привлечения виновных лиц к ответственности, в том числе с применением </w:t>
            </w:r>
            <w:r w:rsidRPr="007252F4">
              <w:rPr>
                <w:b w:val="0"/>
                <w:spacing w:val="-8"/>
                <w:kern w:val="24"/>
                <w:sz w:val="25"/>
                <w:szCs w:val="25"/>
              </w:rPr>
              <w:t xml:space="preserve">института увольнения гражданских </w:t>
            </w:r>
            <w:r w:rsidRPr="007252F4">
              <w:rPr>
                <w:b w:val="0"/>
                <w:spacing w:val="-4"/>
                <w:kern w:val="24"/>
                <w:sz w:val="25"/>
                <w:szCs w:val="25"/>
              </w:rPr>
              <w:t xml:space="preserve">и муниципальных служащих (должностных лиц) в связи с утратой доверия, по каждому установленному </w:t>
            </w:r>
            <w:r w:rsidRPr="007252F4">
              <w:rPr>
                <w:b w:val="0"/>
                <w:spacing w:val="-4"/>
                <w:kern w:val="24"/>
                <w:sz w:val="25"/>
                <w:szCs w:val="25"/>
              </w:rPr>
              <w:lastRenderedPageBreak/>
              <w:t xml:space="preserve">факту несоблюдения лицами, замещающими государственные и </w:t>
            </w: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>муниципальные должности</w:t>
            </w:r>
            <w:r w:rsidR="003B6841" w:rsidRPr="007252F4">
              <w:rPr>
                <w:b w:val="0"/>
                <w:spacing w:val="-4"/>
                <w:kern w:val="24"/>
                <w:sz w:val="25"/>
                <w:szCs w:val="25"/>
              </w:rPr>
              <w:t xml:space="preserve"> Пензенской области</w:t>
            </w: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>, а также гражданскими и муниципальными</w:t>
            </w:r>
            <w:r w:rsidRPr="007252F4">
              <w:rPr>
                <w:b w:val="0"/>
                <w:spacing w:val="-4"/>
                <w:kern w:val="24"/>
                <w:sz w:val="25"/>
                <w:szCs w:val="25"/>
              </w:rPr>
              <w:t xml:space="preserve"> служащими 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C638A5" w:rsidRPr="007252F4" w:rsidRDefault="00C638A5" w:rsidP="00373A37">
            <w:pPr>
              <w:pStyle w:val="ConsPlusNormal"/>
              <w:jc w:val="both"/>
              <w:rPr>
                <w:b w:val="0"/>
                <w:spacing w:val="-4"/>
                <w:kern w:val="24"/>
                <w:sz w:val="25"/>
                <w:szCs w:val="25"/>
              </w:rPr>
            </w:pPr>
          </w:p>
          <w:p w:rsidR="00C638A5" w:rsidRPr="007252F4" w:rsidRDefault="00C638A5" w:rsidP="00373A37">
            <w:pPr>
              <w:jc w:val="both"/>
              <w:rPr>
                <w:sz w:val="25"/>
                <w:szCs w:val="25"/>
              </w:rPr>
            </w:pPr>
            <w:r w:rsidRPr="007252F4">
              <w:rPr>
                <w:spacing w:val="-4"/>
                <w:kern w:val="24"/>
                <w:sz w:val="25"/>
                <w:szCs w:val="25"/>
              </w:rPr>
              <w:t xml:space="preserve">Направление информации </w:t>
            </w:r>
            <w:r w:rsidRPr="007252F4">
              <w:rPr>
                <w:sz w:val="25"/>
                <w:szCs w:val="25"/>
              </w:rPr>
              <w:t xml:space="preserve">по применению мер юридической ответственности </w:t>
            </w:r>
            <w:r w:rsidRPr="007252F4">
              <w:rPr>
                <w:spacing w:val="-4"/>
                <w:sz w:val="25"/>
                <w:szCs w:val="25"/>
              </w:rPr>
              <w:t xml:space="preserve">в каждом случае совершения должностными лицами </w:t>
            </w:r>
            <w:r w:rsidRPr="007252F4">
              <w:rPr>
                <w:spacing w:val="-8"/>
                <w:sz w:val="25"/>
                <w:szCs w:val="25"/>
              </w:rPr>
              <w:t>коррупционных правонарушений в Управление</w:t>
            </w:r>
            <w:r w:rsidRPr="007252F4">
              <w:rPr>
                <w:spacing w:val="-4"/>
                <w:sz w:val="25"/>
                <w:szCs w:val="25"/>
              </w:rPr>
              <w:t xml:space="preserve"> по профилактике коррупционных</w:t>
            </w:r>
            <w:r w:rsidRPr="007252F4">
              <w:rPr>
                <w:sz w:val="25"/>
                <w:szCs w:val="25"/>
              </w:rPr>
              <w:t xml:space="preserve"> и иных правонарушений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CB" w:rsidRPr="007252F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lastRenderedPageBreak/>
              <w:t>Управление</w:t>
            </w:r>
          </w:p>
          <w:p w:rsidR="00D450CB" w:rsidRPr="007252F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>по профилактике</w:t>
            </w:r>
          </w:p>
          <w:p w:rsidR="00D450CB" w:rsidRPr="007252F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>коррупционных и иных</w:t>
            </w:r>
          </w:p>
          <w:p w:rsidR="00D450CB" w:rsidRPr="007252F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>правонарушений</w:t>
            </w:r>
          </w:p>
          <w:p w:rsidR="00D450CB" w:rsidRPr="007252F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D450CB" w:rsidRPr="007252F4" w:rsidRDefault="00035C66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>ИО</w:t>
            </w:r>
          </w:p>
          <w:p w:rsidR="00D450CB" w:rsidRPr="007252F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 xml:space="preserve"> ОМС (по согласованию)</w:t>
            </w:r>
          </w:p>
          <w:p w:rsidR="00C638A5" w:rsidRPr="007252F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C638A5" w:rsidP="00373A3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A15" w:rsidRPr="007252F4" w:rsidRDefault="000C1544" w:rsidP="006709A8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К</w:t>
            </w:r>
            <w:r w:rsidR="005B69CA" w:rsidRPr="007252F4">
              <w:rPr>
                <w:sz w:val="25"/>
                <w:szCs w:val="25"/>
              </w:rPr>
              <w:t xml:space="preserve"> дисциплинарной ответственности за совершение коррупционных правонарушений привлечены </w:t>
            </w:r>
            <w:r w:rsidR="00262427" w:rsidRPr="007252F4">
              <w:rPr>
                <w:sz w:val="25"/>
                <w:szCs w:val="25"/>
              </w:rPr>
              <w:t>28</w:t>
            </w:r>
            <w:r w:rsidR="005B69CA" w:rsidRPr="007252F4">
              <w:rPr>
                <w:sz w:val="25"/>
                <w:szCs w:val="25"/>
              </w:rPr>
              <w:t xml:space="preserve"> госслужащих (</w:t>
            </w:r>
            <w:r w:rsidR="00262427" w:rsidRPr="007252F4">
              <w:rPr>
                <w:sz w:val="25"/>
                <w:szCs w:val="25"/>
              </w:rPr>
              <w:t xml:space="preserve">23 замечания, 4 выговора, </w:t>
            </w:r>
            <w:r w:rsidR="005B69CA" w:rsidRPr="007252F4">
              <w:rPr>
                <w:sz w:val="25"/>
                <w:szCs w:val="25"/>
              </w:rPr>
              <w:t xml:space="preserve">1 уволен в связи с утратой доверия) и </w:t>
            </w:r>
            <w:r w:rsidR="00977A4F" w:rsidRPr="007252F4">
              <w:rPr>
                <w:sz w:val="25"/>
                <w:szCs w:val="25"/>
              </w:rPr>
              <w:t>169</w:t>
            </w:r>
            <w:r w:rsidR="005B69CA" w:rsidRPr="007252F4">
              <w:rPr>
                <w:sz w:val="25"/>
                <w:szCs w:val="25"/>
              </w:rPr>
              <w:t xml:space="preserve"> муниципальны</w:t>
            </w:r>
            <w:r w:rsidR="0098071E" w:rsidRPr="007252F4">
              <w:rPr>
                <w:sz w:val="25"/>
                <w:szCs w:val="25"/>
              </w:rPr>
              <w:t>й</w:t>
            </w:r>
            <w:r w:rsidR="005B69CA" w:rsidRPr="007252F4">
              <w:rPr>
                <w:sz w:val="25"/>
                <w:szCs w:val="25"/>
              </w:rPr>
              <w:t xml:space="preserve"> служащи</w:t>
            </w:r>
            <w:r w:rsidR="0098071E" w:rsidRPr="007252F4">
              <w:rPr>
                <w:sz w:val="25"/>
                <w:szCs w:val="25"/>
              </w:rPr>
              <w:t>й</w:t>
            </w:r>
            <w:r w:rsidR="00262427" w:rsidRPr="007252F4">
              <w:rPr>
                <w:sz w:val="25"/>
                <w:szCs w:val="25"/>
              </w:rPr>
              <w:t xml:space="preserve"> (135 замечаний, 33 выговора, 1 уволен </w:t>
            </w:r>
            <w:r w:rsidRPr="007252F4">
              <w:rPr>
                <w:sz w:val="25"/>
                <w:szCs w:val="25"/>
              </w:rPr>
              <w:br/>
            </w:r>
            <w:r w:rsidR="00262427" w:rsidRPr="007252F4">
              <w:rPr>
                <w:sz w:val="25"/>
                <w:szCs w:val="25"/>
              </w:rPr>
              <w:t>в связи с утратой доверия</w:t>
            </w:r>
            <w:r w:rsidR="0037031F" w:rsidRPr="007252F4">
              <w:rPr>
                <w:sz w:val="25"/>
                <w:szCs w:val="25"/>
              </w:rPr>
              <w:t>)</w:t>
            </w:r>
            <w:r w:rsidR="005B69CA" w:rsidRPr="007252F4">
              <w:rPr>
                <w:sz w:val="25"/>
                <w:szCs w:val="25"/>
              </w:rPr>
              <w:t>.</w:t>
            </w:r>
          </w:p>
          <w:p w:rsidR="00047EB3" w:rsidRPr="007252F4" w:rsidRDefault="00047EB3" w:rsidP="00256EDE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 xml:space="preserve">Информация о примененных мерах юридической ответственности к </w:t>
            </w:r>
            <w:r w:rsidR="00256EDE" w:rsidRPr="007252F4">
              <w:rPr>
                <w:sz w:val="25"/>
                <w:szCs w:val="25"/>
              </w:rPr>
              <w:t>должностным лицам</w:t>
            </w:r>
            <w:r w:rsidRPr="007252F4">
              <w:rPr>
                <w:sz w:val="25"/>
                <w:szCs w:val="25"/>
              </w:rPr>
              <w:t xml:space="preserve">, совершившим коррупционные </w:t>
            </w:r>
            <w:r w:rsidR="00256EDE" w:rsidRPr="007252F4">
              <w:rPr>
                <w:sz w:val="25"/>
                <w:szCs w:val="25"/>
              </w:rPr>
              <w:t>правонарушения, представляется в У</w:t>
            </w:r>
            <w:r w:rsidRPr="007252F4">
              <w:rPr>
                <w:sz w:val="25"/>
                <w:szCs w:val="25"/>
              </w:rPr>
              <w:t>правление</w:t>
            </w:r>
            <w:r w:rsidR="00256EDE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2</w:t>
            </w:r>
            <w:r w:rsidR="00FA6C03" w:rsidRPr="007252F4">
              <w:rPr>
                <w:sz w:val="25"/>
                <w:szCs w:val="25"/>
              </w:rPr>
              <w:t>1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2.14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11F2B" w:rsidP="00373A37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Формирование и актуализация реестров лиц, в отношении которых на комиссиях по соблюдению требований к служебному поведению и урегулированию конфликта интересов рассмотрены вопросы о применении мер ответственности за коррупционные правонарушения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CB" w:rsidRPr="007252F4" w:rsidRDefault="00D450CB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D450CB" w:rsidRPr="007252F4" w:rsidRDefault="00D450CB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D450CB" w:rsidRPr="007252F4" w:rsidRDefault="00D450CB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D450CB" w:rsidRPr="007252F4" w:rsidRDefault="00D450CB" w:rsidP="00373A37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  <w:p w:rsidR="00D450CB" w:rsidRPr="007252F4" w:rsidRDefault="00D450CB" w:rsidP="00373A37">
            <w:pPr>
              <w:jc w:val="center"/>
              <w:rPr>
                <w:sz w:val="25"/>
                <w:szCs w:val="25"/>
              </w:rPr>
            </w:pPr>
          </w:p>
          <w:p w:rsidR="00C638A5" w:rsidRPr="007252F4" w:rsidRDefault="00C638A5" w:rsidP="00373A3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DA3" w:rsidRPr="007252F4" w:rsidRDefault="00D450CB" w:rsidP="00710DA3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целях систематизации контроля реализации мер </w:t>
            </w:r>
            <w:r w:rsidR="000C154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по противодействию коррупции в государственных </w:t>
            </w:r>
            <w:r w:rsidRPr="007252F4">
              <w:rPr>
                <w:spacing w:val="-4"/>
                <w:sz w:val="25"/>
                <w:szCs w:val="25"/>
              </w:rPr>
              <w:t xml:space="preserve">органах, муниципальных районах (городских округах) </w:t>
            </w:r>
            <w:r w:rsidR="005E3A41" w:rsidRPr="007252F4">
              <w:rPr>
                <w:sz w:val="25"/>
                <w:szCs w:val="25"/>
              </w:rPr>
              <w:t xml:space="preserve">обеспечено ведение реестров лиц, в отношении которых на комиссиях по соблюдению требований к </w:t>
            </w:r>
            <w:r w:rsidR="005E3A41" w:rsidRPr="007252F4">
              <w:rPr>
                <w:spacing w:val="-4"/>
                <w:sz w:val="25"/>
                <w:szCs w:val="25"/>
              </w:rPr>
              <w:t>служебному поведению и урегулированию конфликта</w:t>
            </w:r>
            <w:r w:rsidR="005E3A41" w:rsidRPr="007252F4">
              <w:rPr>
                <w:sz w:val="25"/>
                <w:szCs w:val="25"/>
              </w:rPr>
              <w:t xml:space="preserve"> интересов рассмотрены вопросы о применении мер ответственности за коррупционные правонарушения</w:t>
            </w:r>
            <w:r w:rsidR="00B6738D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53F" w:rsidRPr="007252F4" w:rsidRDefault="00CE753F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аффилированности коммерческим структурам</w:t>
            </w:r>
          </w:p>
          <w:p w:rsidR="00CE753F" w:rsidRPr="007252F4" w:rsidRDefault="00CE753F" w:rsidP="00E93DD2">
            <w:pPr>
              <w:jc w:val="center"/>
              <w:rPr>
                <w:sz w:val="25"/>
                <w:szCs w:val="25"/>
              </w:rPr>
            </w:pP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</w:t>
            </w:r>
            <w:r w:rsidR="00FA6C03" w:rsidRPr="007252F4">
              <w:rPr>
                <w:sz w:val="25"/>
                <w:szCs w:val="25"/>
              </w:rPr>
              <w:t>2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B6841">
            <w:pPr>
              <w:jc w:val="both"/>
              <w:rPr>
                <w:sz w:val="25"/>
                <w:szCs w:val="25"/>
              </w:rPr>
            </w:pPr>
            <w:r w:rsidRPr="007252F4">
              <w:rPr>
                <w:spacing w:val="-2"/>
                <w:sz w:val="25"/>
                <w:szCs w:val="25"/>
              </w:rPr>
              <w:t xml:space="preserve">Направление в Управление информации о правонарушениях коррупционного характера, выявляемых в ходе реализации </w:t>
            </w:r>
            <w:r w:rsidRPr="007252F4">
              <w:rPr>
                <w:spacing w:val="-2"/>
                <w:sz w:val="25"/>
                <w:szCs w:val="25"/>
              </w:rPr>
              <w:lastRenderedPageBreak/>
              <w:t>на территории области национальных, федеральных и региональных проектов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7252F4" w:rsidRDefault="00AC6D6C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ИО</w:t>
            </w:r>
            <w:r w:rsidR="003B6841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>(руководители региональных проектов)</w:t>
            </w:r>
          </w:p>
          <w:p w:rsidR="00AC6D6C" w:rsidRPr="007252F4" w:rsidRDefault="00AC6D6C" w:rsidP="00E93DD2">
            <w:pPr>
              <w:jc w:val="center"/>
              <w:rPr>
                <w:sz w:val="16"/>
                <w:szCs w:val="16"/>
              </w:rPr>
            </w:pPr>
          </w:p>
          <w:p w:rsidR="00AC6D6C" w:rsidRPr="007252F4" w:rsidRDefault="00AC6D6C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ОМС</w:t>
            </w:r>
          </w:p>
          <w:p w:rsidR="00C638A5" w:rsidRPr="007252F4" w:rsidRDefault="00AC6D6C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 xml:space="preserve">Информация </w:t>
            </w:r>
            <w:r w:rsidR="00AC6D6C" w:rsidRPr="007252F4">
              <w:rPr>
                <w:sz w:val="25"/>
                <w:szCs w:val="25"/>
              </w:rPr>
              <w:t xml:space="preserve">ежеквартально </w:t>
            </w:r>
            <w:r w:rsidRPr="007252F4">
              <w:rPr>
                <w:sz w:val="25"/>
                <w:szCs w:val="25"/>
              </w:rPr>
              <w:t>направляется в Управление</w:t>
            </w:r>
            <w:r w:rsidR="00B6738D" w:rsidRPr="007252F4">
              <w:rPr>
                <w:sz w:val="25"/>
                <w:szCs w:val="25"/>
              </w:rPr>
              <w:t>.</w:t>
            </w:r>
          </w:p>
          <w:p w:rsidR="00264481" w:rsidRPr="007252F4" w:rsidRDefault="00264481" w:rsidP="0017796E">
            <w:pPr>
              <w:jc w:val="both"/>
              <w:rPr>
                <w:sz w:val="25"/>
                <w:szCs w:val="25"/>
              </w:rPr>
            </w:pPr>
            <w:r w:rsidRPr="007252F4">
              <w:rPr>
                <w:spacing w:val="-2"/>
                <w:sz w:val="25"/>
                <w:szCs w:val="25"/>
              </w:rPr>
              <w:t xml:space="preserve">По информации СУ СК России по Пензенской </w:t>
            </w:r>
            <w:r w:rsidRPr="007252F4">
              <w:rPr>
                <w:spacing w:val="-2"/>
                <w:sz w:val="25"/>
                <w:szCs w:val="25"/>
              </w:rPr>
              <w:lastRenderedPageBreak/>
              <w:t xml:space="preserve">области в текущем году возбуждено уголовное дело по ч. 1 ст. 285 УК России по факту злоупотребления должностными полномочиями неустановленными лицами администрации муниципального образования  </w:t>
            </w:r>
            <w:r w:rsidR="0017796E" w:rsidRPr="007252F4">
              <w:rPr>
                <w:spacing w:val="-2"/>
                <w:sz w:val="25"/>
                <w:szCs w:val="25"/>
              </w:rPr>
              <w:t xml:space="preserve">одного из </w:t>
            </w:r>
            <w:r w:rsidRPr="007252F4">
              <w:rPr>
                <w:spacing w:val="-2"/>
                <w:sz w:val="25"/>
                <w:szCs w:val="25"/>
              </w:rPr>
              <w:t>район</w:t>
            </w:r>
            <w:r w:rsidR="0017796E" w:rsidRPr="007252F4">
              <w:rPr>
                <w:spacing w:val="-2"/>
                <w:sz w:val="25"/>
                <w:szCs w:val="25"/>
              </w:rPr>
              <w:t>ов</w:t>
            </w:r>
            <w:r w:rsidRPr="007252F4">
              <w:rPr>
                <w:spacing w:val="-2"/>
                <w:sz w:val="25"/>
                <w:szCs w:val="25"/>
              </w:rPr>
              <w:t xml:space="preserve"> Пензенской области при реализации муниципального контракта в сфере национального проекта «Жильё и городская среда».</w:t>
            </w:r>
            <w:r w:rsidRPr="007252F4">
              <w:rPr>
                <w:spacing w:val="-2"/>
              </w:rPr>
              <w:t xml:space="preserve"> 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2</w:t>
            </w:r>
            <w:r w:rsidR="00FA6C03" w:rsidRPr="007252F4">
              <w:rPr>
                <w:sz w:val="25"/>
                <w:szCs w:val="25"/>
              </w:rPr>
              <w:t>3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B6841">
            <w:pPr>
              <w:jc w:val="both"/>
              <w:rPr>
                <w:spacing w:val="-2"/>
                <w:sz w:val="25"/>
                <w:szCs w:val="25"/>
              </w:rPr>
            </w:pPr>
            <w:r w:rsidRPr="007252F4">
              <w:rPr>
                <w:spacing w:val="-2"/>
                <w:sz w:val="25"/>
                <w:szCs w:val="25"/>
              </w:rPr>
              <w:t>Направление в Управление проектной деятельности Правительства Пензенской области обобщенной информации о правонарушениях коррупционного характера, выявляемых в ходе реализации на территории области национальных, федеральных и региональных проектов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 xml:space="preserve">Управление по профилактике коррупционных и иных правонарушений 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7252F4" w:rsidRDefault="00C638A5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Информация о правонарушениях коррупционного характера, выявляемых в ходе реализации на территории области национальных, федеральных и региональных проектов в 202</w:t>
            </w:r>
            <w:r w:rsidR="00BF57AD" w:rsidRPr="007252F4">
              <w:rPr>
                <w:sz w:val="25"/>
                <w:szCs w:val="25"/>
              </w:rPr>
              <w:t>4</w:t>
            </w:r>
            <w:r w:rsidRPr="007252F4">
              <w:rPr>
                <w:sz w:val="25"/>
                <w:szCs w:val="25"/>
              </w:rPr>
              <w:t xml:space="preserve"> году, </w:t>
            </w:r>
            <w:r w:rsidR="00AE3546" w:rsidRPr="007252F4">
              <w:rPr>
                <w:sz w:val="25"/>
                <w:szCs w:val="25"/>
              </w:rPr>
              <w:t>ежеквартально направлялась</w:t>
            </w:r>
            <w:r w:rsidRPr="007252F4">
              <w:rPr>
                <w:sz w:val="25"/>
                <w:szCs w:val="25"/>
              </w:rPr>
              <w:t xml:space="preserve"> в </w:t>
            </w:r>
            <w:r w:rsidR="00023818" w:rsidRPr="007252F4">
              <w:rPr>
                <w:sz w:val="25"/>
                <w:szCs w:val="25"/>
              </w:rPr>
              <w:t>Отдел</w:t>
            </w:r>
            <w:r w:rsidRPr="007252F4">
              <w:rPr>
                <w:sz w:val="25"/>
                <w:szCs w:val="25"/>
              </w:rPr>
              <w:t xml:space="preserve"> проектной деятельности Правительства Пензенской области</w:t>
            </w:r>
            <w:r w:rsidR="00AE3546" w:rsidRPr="007252F4">
              <w:rPr>
                <w:sz w:val="25"/>
                <w:szCs w:val="25"/>
              </w:rPr>
              <w:t xml:space="preserve">. </w:t>
            </w:r>
          </w:p>
          <w:p w:rsidR="00C638A5" w:rsidRPr="007252F4" w:rsidRDefault="00C638A5" w:rsidP="00950AB5">
            <w:pPr>
              <w:jc w:val="both"/>
              <w:rPr>
                <w:sz w:val="25"/>
                <w:szCs w:val="25"/>
              </w:rPr>
            </w:pP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</w:t>
            </w:r>
            <w:r w:rsidR="00FA6C03" w:rsidRPr="007252F4">
              <w:rPr>
                <w:sz w:val="25"/>
                <w:szCs w:val="25"/>
              </w:rPr>
              <w:t>4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jc w:val="both"/>
              <w:rPr>
                <w:spacing w:val="-2"/>
                <w:sz w:val="25"/>
                <w:szCs w:val="25"/>
              </w:rPr>
            </w:pPr>
            <w:r w:rsidRPr="007252F4">
              <w:rPr>
                <w:spacing w:val="-2"/>
                <w:sz w:val="25"/>
                <w:szCs w:val="25"/>
              </w:rPr>
              <w:t>Осуществление анализа информации об участниках государственных и муниципальных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государственными, муниципальными служащими, лицами, замещающими государственные и муниципальные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  <w:p w:rsidR="006709A8" w:rsidRPr="007252F4" w:rsidRDefault="006709A8" w:rsidP="00E93DD2">
            <w:pPr>
              <w:jc w:val="both"/>
              <w:rPr>
                <w:spacing w:val="-2"/>
                <w:sz w:val="25"/>
                <w:szCs w:val="25"/>
              </w:rPr>
            </w:pPr>
          </w:p>
          <w:p w:rsidR="006709A8" w:rsidRPr="007252F4" w:rsidRDefault="006709A8" w:rsidP="00E93DD2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7252F4" w:rsidRDefault="00E905D8" w:rsidP="00E93DD2">
            <w:pPr>
              <w:ind w:firstLine="175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E905D8" w:rsidRPr="007252F4" w:rsidRDefault="00E905D8" w:rsidP="00E93DD2">
            <w:pPr>
              <w:ind w:firstLine="175"/>
              <w:jc w:val="center"/>
              <w:rPr>
                <w:sz w:val="25"/>
                <w:szCs w:val="25"/>
              </w:rPr>
            </w:pPr>
          </w:p>
          <w:p w:rsidR="00AC6D6C" w:rsidRPr="007252F4" w:rsidRDefault="00AC6D6C" w:rsidP="00E93DD2">
            <w:pPr>
              <w:ind w:firstLine="175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</w:p>
          <w:p w:rsidR="00C638A5" w:rsidRPr="007252F4" w:rsidRDefault="00AC6D6C" w:rsidP="00E93DD2">
            <w:pPr>
              <w:ind w:firstLine="175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DA" w:rsidRPr="007252F4" w:rsidRDefault="009B7928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2024</w:t>
            </w:r>
            <w:r w:rsidR="00904EDA" w:rsidRPr="007252F4">
              <w:rPr>
                <w:sz w:val="25"/>
                <w:szCs w:val="25"/>
              </w:rPr>
              <w:t xml:space="preserve"> году </w:t>
            </w:r>
            <w:r w:rsidR="003679E0" w:rsidRPr="007252F4">
              <w:rPr>
                <w:sz w:val="25"/>
                <w:szCs w:val="25"/>
              </w:rPr>
              <w:t>продолжена реализация</w:t>
            </w:r>
            <w:r w:rsidR="00904EDA" w:rsidRPr="007252F4">
              <w:rPr>
                <w:sz w:val="25"/>
                <w:szCs w:val="25"/>
              </w:rPr>
              <w:t xml:space="preserve"> управленческих и практических мер по предотвращению и урегулированию конфликта интересов в </w:t>
            </w:r>
            <w:r w:rsidR="002565EF" w:rsidRPr="007252F4">
              <w:rPr>
                <w:sz w:val="25"/>
                <w:szCs w:val="25"/>
              </w:rPr>
              <w:t>ИО и ОМС</w:t>
            </w:r>
            <w:r w:rsidR="00904EDA" w:rsidRPr="007252F4">
              <w:rPr>
                <w:sz w:val="25"/>
                <w:szCs w:val="25"/>
              </w:rPr>
              <w:t>. Особое внимание этому вопросу уделено в сфере закупочной деятельности.</w:t>
            </w:r>
            <w:r w:rsidR="002565EF" w:rsidRPr="007252F4">
              <w:rPr>
                <w:sz w:val="25"/>
                <w:szCs w:val="25"/>
              </w:rPr>
              <w:t xml:space="preserve"> </w:t>
            </w:r>
            <w:r w:rsidR="00904EDA" w:rsidRPr="007252F4">
              <w:rPr>
                <w:sz w:val="25"/>
                <w:szCs w:val="25"/>
              </w:rPr>
              <w:t xml:space="preserve">Обеспечены актуализация </w:t>
            </w:r>
            <w:r w:rsidR="00904EDA" w:rsidRPr="007252F4">
              <w:rPr>
                <w:spacing w:val="-4"/>
                <w:sz w:val="25"/>
                <w:szCs w:val="25"/>
              </w:rPr>
              <w:t xml:space="preserve">«портфеля» договоров, заключаемых </w:t>
            </w:r>
            <w:r w:rsidR="002565EF" w:rsidRPr="007252F4">
              <w:rPr>
                <w:spacing w:val="-4"/>
                <w:sz w:val="25"/>
                <w:szCs w:val="25"/>
              </w:rPr>
              <w:t>ИО</w:t>
            </w:r>
            <w:r w:rsidR="00904EDA" w:rsidRPr="007252F4">
              <w:rPr>
                <w:spacing w:val="-4"/>
                <w:sz w:val="25"/>
                <w:szCs w:val="25"/>
              </w:rPr>
              <w:t xml:space="preserve">, контрактов по национальным проектам, муниципальных контрактов, систематизация анкетных </w:t>
            </w:r>
            <w:r w:rsidR="00904EDA" w:rsidRPr="007252F4">
              <w:rPr>
                <w:sz w:val="25"/>
                <w:szCs w:val="25"/>
              </w:rPr>
              <w:t xml:space="preserve">данных родственников и свойственников лиц, замещающих государственные должности Пензенской области, </w:t>
            </w:r>
            <w:r w:rsidR="000C1544" w:rsidRPr="007252F4">
              <w:rPr>
                <w:sz w:val="25"/>
                <w:szCs w:val="25"/>
              </w:rPr>
              <w:br/>
            </w:r>
            <w:r w:rsidR="00904EDA" w:rsidRPr="007252F4">
              <w:rPr>
                <w:sz w:val="25"/>
                <w:szCs w:val="25"/>
              </w:rPr>
              <w:t xml:space="preserve">и гражданских служащих Пензенской области. </w:t>
            </w:r>
          </w:p>
          <w:p w:rsidR="00904EDA" w:rsidRPr="007252F4" w:rsidRDefault="00B57DDC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За 2024</w:t>
            </w:r>
            <w:r w:rsidR="00904EDA" w:rsidRPr="007252F4">
              <w:rPr>
                <w:sz w:val="25"/>
                <w:szCs w:val="25"/>
              </w:rPr>
              <w:t xml:space="preserve"> год подписано </w:t>
            </w:r>
            <w:r w:rsidRPr="007252F4">
              <w:rPr>
                <w:sz w:val="25"/>
                <w:szCs w:val="25"/>
              </w:rPr>
              <w:t>3245</w:t>
            </w:r>
            <w:r w:rsidR="00904EDA" w:rsidRPr="007252F4">
              <w:rPr>
                <w:sz w:val="25"/>
                <w:szCs w:val="25"/>
              </w:rPr>
              <w:t xml:space="preserve"> деклараций при осуществлении работы комиссии по закупкам. Наличие аффилированных связей и конфликта интересов служащих и работников, являющихся членами комиссии по осуществлению закупок, </w:t>
            </w:r>
            <w:r w:rsidR="000C1544" w:rsidRPr="007252F4">
              <w:rPr>
                <w:sz w:val="25"/>
                <w:szCs w:val="25"/>
              </w:rPr>
              <w:br/>
            </w:r>
            <w:r w:rsidR="00904EDA" w:rsidRPr="007252F4">
              <w:rPr>
                <w:sz w:val="25"/>
                <w:szCs w:val="25"/>
              </w:rPr>
              <w:t xml:space="preserve">с участниками государственных закупок </w:t>
            </w:r>
            <w:r w:rsidR="000C1544" w:rsidRPr="007252F4">
              <w:rPr>
                <w:sz w:val="25"/>
                <w:szCs w:val="25"/>
              </w:rPr>
              <w:br/>
            </w:r>
            <w:r w:rsidR="00904EDA" w:rsidRPr="007252F4">
              <w:rPr>
                <w:sz w:val="25"/>
                <w:szCs w:val="25"/>
              </w:rPr>
              <w:t>не установлено.</w:t>
            </w:r>
            <w:r w:rsidR="002565EF" w:rsidRPr="007252F4">
              <w:rPr>
                <w:sz w:val="25"/>
                <w:szCs w:val="25"/>
              </w:rPr>
              <w:t xml:space="preserve"> </w:t>
            </w:r>
            <w:r w:rsidR="00904EDA" w:rsidRPr="007252F4">
              <w:rPr>
                <w:sz w:val="25"/>
                <w:szCs w:val="25"/>
              </w:rPr>
              <w:t xml:space="preserve">В большинстве органов местного самоуправления также существует практика </w:t>
            </w:r>
            <w:r w:rsidR="00904EDA" w:rsidRPr="007252F4">
              <w:rPr>
                <w:sz w:val="25"/>
                <w:szCs w:val="25"/>
              </w:rPr>
              <w:lastRenderedPageBreak/>
              <w:t>декларирования служащими, участвующими в осуществлении закупок, возможной личной заинтересованности.</w:t>
            </w:r>
          </w:p>
          <w:p w:rsidR="00904EDA" w:rsidRPr="007252F4" w:rsidRDefault="00904EDA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pacing w:val="-4"/>
                <w:sz w:val="25"/>
                <w:szCs w:val="25"/>
              </w:rPr>
              <w:t>Фактов нарушения ценовой политики, выразившихся</w:t>
            </w:r>
            <w:r w:rsidRPr="007252F4">
              <w:rPr>
                <w:sz w:val="25"/>
                <w:szCs w:val="25"/>
              </w:rPr>
              <w:t xml:space="preserve"> в завышении цен при формировании конкурсной документации, заключении контрактов, незаконного изменения цены, объема и прочих условий заключенных контрактов не выявлено.</w:t>
            </w:r>
          </w:p>
          <w:p w:rsidR="00904EDA" w:rsidRPr="007252F4" w:rsidRDefault="00904EDA" w:rsidP="00E93DD2">
            <w:pPr>
              <w:jc w:val="both"/>
              <w:rPr>
                <w:spacing w:val="-4"/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ИО проведен анализ в отношении </w:t>
            </w:r>
            <w:r w:rsidR="006576B1" w:rsidRPr="007252F4">
              <w:rPr>
                <w:sz w:val="25"/>
                <w:szCs w:val="25"/>
              </w:rPr>
              <w:t>3274</w:t>
            </w:r>
            <w:r w:rsidRPr="007252F4">
              <w:rPr>
                <w:sz w:val="25"/>
                <w:szCs w:val="25"/>
              </w:rPr>
              <w:t xml:space="preserve"> участников государственных закупок, в ОМС </w:t>
            </w:r>
            <w:r w:rsidR="003B6841" w:rsidRPr="007252F4">
              <w:rPr>
                <w:sz w:val="25"/>
                <w:szCs w:val="25"/>
              </w:rPr>
              <w:t xml:space="preserve">– </w:t>
            </w:r>
            <w:r w:rsidRPr="007252F4">
              <w:rPr>
                <w:sz w:val="25"/>
                <w:szCs w:val="25"/>
              </w:rPr>
              <w:t xml:space="preserve">в </w:t>
            </w:r>
            <w:r w:rsidRPr="007252F4">
              <w:rPr>
                <w:spacing w:val="-4"/>
                <w:sz w:val="25"/>
                <w:szCs w:val="25"/>
              </w:rPr>
              <w:t xml:space="preserve">отношении </w:t>
            </w:r>
            <w:r w:rsidR="006576B1" w:rsidRPr="007252F4">
              <w:rPr>
                <w:spacing w:val="-4"/>
                <w:sz w:val="25"/>
                <w:szCs w:val="25"/>
              </w:rPr>
              <w:t>1792</w:t>
            </w:r>
            <w:r w:rsidR="0099701E" w:rsidRPr="007252F4">
              <w:rPr>
                <w:spacing w:val="-4"/>
                <w:sz w:val="25"/>
                <w:szCs w:val="25"/>
              </w:rPr>
              <w:t xml:space="preserve"> </w:t>
            </w:r>
            <w:r w:rsidRPr="007252F4">
              <w:rPr>
                <w:spacing w:val="-4"/>
                <w:sz w:val="25"/>
                <w:szCs w:val="25"/>
              </w:rPr>
              <w:t>участников муниципальных закупок.</w:t>
            </w:r>
            <w:r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pacing w:val="-4"/>
                <w:sz w:val="25"/>
                <w:szCs w:val="25"/>
              </w:rPr>
              <w:t>Связь участников закупок с</w:t>
            </w:r>
            <w:r w:rsidR="000C1544" w:rsidRPr="007252F4">
              <w:rPr>
                <w:spacing w:val="-4"/>
                <w:sz w:val="25"/>
                <w:szCs w:val="25"/>
              </w:rPr>
              <w:t>о</w:t>
            </w:r>
            <w:r w:rsidRPr="007252F4">
              <w:rPr>
                <w:spacing w:val="-4"/>
                <w:sz w:val="25"/>
                <w:szCs w:val="25"/>
              </w:rPr>
              <w:t xml:space="preserve"> служащими</w:t>
            </w:r>
            <w:r w:rsidRPr="007252F4">
              <w:rPr>
                <w:sz w:val="25"/>
                <w:szCs w:val="25"/>
              </w:rPr>
              <w:t xml:space="preserve"> и членами </w:t>
            </w:r>
            <w:r w:rsidRPr="007252F4">
              <w:rPr>
                <w:spacing w:val="-4"/>
                <w:sz w:val="25"/>
                <w:szCs w:val="25"/>
              </w:rPr>
              <w:t>комиссий по осуществлению закупок не установлена.</w:t>
            </w:r>
          </w:p>
          <w:p w:rsidR="003679E0" w:rsidRPr="007252F4" w:rsidRDefault="00904EDA" w:rsidP="000E3F40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Незаконные заключения контрактов, подписание соответствующих документов в интересах аффилированных со служащими организаций, </w:t>
            </w:r>
            <w:r w:rsidR="000C154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а также документов, вследствие чего производится оплата за работы, которые фактически </w:t>
            </w:r>
            <w:r w:rsidR="000C154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не выполнены, не выявлены.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566279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2</w:t>
            </w:r>
            <w:r w:rsidR="00FA6C03" w:rsidRPr="007252F4">
              <w:rPr>
                <w:sz w:val="25"/>
                <w:szCs w:val="25"/>
              </w:rPr>
              <w:t>5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pStyle w:val="ConsPlusNormal"/>
              <w:spacing w:line="233" w:lineRule="auto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Направление в Управление проектной деятельности Правительства Пензенской области обобщенной информации об участниках государственных и муниципальных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7252F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Управление </w:t>
            </w:r>
          </w:p>
          <w:p w:rsidR="00C638A5" w:rsidRPr="007252F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AED" w:rsidRPr="007252F4" w:rsidRDefault="00CC2364" w:rsidP="00373A37">
            <w:pPr>
              <w:spacing w:line="233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Информация направляется </w:t>
            </w:r>
            <w:r w:rsidR="003C12A1" w:rsidRPr="007252F4">
              <w:rPr>
                <w:sz w:val="25"/>
                <w:szCs w:val="25"/>
              </w:rPr>
              <w:t xml:space="preserve">ежеквартально </w:t>
            </w:r>
            <w:r w:rsidRPr="007252F4">
              <w:rPr>
                <w:sz w:val="25"/>
                <w:szCs w:val="25"/>
              </w:rPr>
              <w:t>в установленные сроки</w:t>
            </w:r>
            <w:r w:rsidR="004B232A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2</w:t>
            </w:r>
            <w:r w:rsidR="00FA6C03" w:rsidRPr="007252F4">
              <w:rPr>
                <w:sz w:val="25"/>
                <w:szCs w:val="25"/>
              </w:rPr>
              <w:t>6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A37" w:rsidRPr="007252F4" w:rsidRDefault="00C638A5" w:rsidP="00373A37">
            <w:pPr>
              <w:pStyle w:val="ConsPlusNormal"/>
              <w:spacing w:line="233" w:lineRule="auto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7252F4">
              <w:rPr>
                <w:b w:val="0"/>
                <w:spacing w:val="-6"/>
                <w:kern w:val="24"/>
                <w:sz w:val="25"/>
                <w:szCs w:val="25"/>
              </w:rPr>
              <w:t>Осуществление анализа информации об участниках государственных и муниципальных закупок в подведомственных учреждениях на предмет установления фактов аффилированных связей с гражданскими служащими, муниципальными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заказчиком.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7252F4" w:rsidRDefault="00740E67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AC6D6C" w:rsidRPr="007252F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</w:p>
          <w:p w:rsidR="00AC6D6C" w:rsidRPr="007252F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</w:p>
          <w:p w:rsidR="00C638A5" w:rsidRPr="007252F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06" w:rsidRPr="007252F4" w:rsidRDefault="00A73B83" w:rsidP="00A73B83">
            <w:pPr>
              <w:spacing w:line="233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ИО и ОМС ежеквартально проводят анализ  информации об участниках государственных </w:t>
            </w:r>
            <w:r w:rsidR="000C154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и муниципальных закупок в подведомственных учреждениях на предмет установления фактов аффилированных связей со служащими, руководителями подведомственных учреждениях, членами ком</w:t>
            </w:r>
            <w:r w:rsidR="000C1544" w:rsidRPr="007252F4">
              <w:rPr>
                <w:sz w:val="25"/>
                <w:szCs w:val="25"/>
              </w:rPr>
              <w:t>иссий по осуществлению закупок.</w:t>
            </w:r>
            <w:r w:rsidR="000C154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По результатам анализа нарушений антикоррупционного законодательства </w:t>
            </w:r>
            <w:r w:rsidR="00CA25CF" w:rsidRPr="007252F4">
              <w:rPr>
                <w:sz w:val="25"/>
                <w:szCs w:val="25"/>
              </w:rPr>
              <w:t>не выявлено.</w:t>
            </w:r>
          </w:p>
          <w:p w:rsidR="00BE33E2" w:rsidRPr="007252F4" w:rsidRDefault="00BE33E2" w:rsidP="00A73B83">
            <w:pPr>
              <w:spacing w:line="233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</w:t>
            </w:r>
            <w:r w:rsidR="00FA6C03" w:rsidRPr="007252F4">
              <w:rPr>
                <w:sz w:val="25"/>
                <w:szCs w:val="25"/>
              </w:rPr>
              <w:t>7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B6841">
            <w:pPr>
              <w:pStyle w:val="ConsPlusNormal"/>
              <w:spacing w:line="233" w:lineRule="auto"/>
              <w:jc w:val="both"/>
              <w:rPr>
                <w:b w:val="0"/>
                <w:kern w:val="24"/>
                <w:sz w:val="25"/>
                <w:szCs w:val="25"/>
              </w:rPr>
            </w:pPr>
            <w:r w:rsidRPr="007252F4">
              <w:rPr>
                <w:b w:val="0"/>
                <w:kern w:val="24"/>
                <w:sz w:val="25"/>
                <w:szCs w:val="25"/>
              </w:rPr>
              <w:t xml:space="preserve">Реализация мер, направленных на выявление </w:t>
            </w:r>
            <w:r w:rsidRPr="007252F4">
              <w:rPr>
                <w:b w:val="0"/>
                <w:spacing w:val="-4"/>
                <w:kern w:val="24"/>
                <w:sz w:val="25"/>
                <w:szCs w:val="25"/>
              </w:rPr>
              <w:t>фактов несоблюдения лицами, замещающими</w:t>
            </w:r>
            <w:r w:rsidRPr="007252F4">
              <w:rPr>
                <w:b w:val="0"/>
                <w:kern w:val="24"/>
                <w:sz w:val="25"/>
                <w:szCs w:val="25"/>
              </w:rPr>
              <w:t xml:space="preserve"> государственные и муниципальные должности, должности государственной гражданской службы 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089" w:rsidRPr="007252F4" w:rsidRDefault="000E3089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>Управление по профилактике коррупционных и иных правонарушений</w:t>
            </w:r>
          </w:p>
          <w:p w:rsidR="00AC6D6C" w:rsidRPr="007252F4" w:rsidRDefault="00AC6D6C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0E3089" w:rsidRPr="007252F4" w:rsidRDefault="000E3089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>ИО</w:t>
            </w:r>
          </w:p>
          <w:p w:rsidR="00AC6D6C" w:rsidRPr="007252F4" w:rsidRDefault="00AC6D6C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7252F4" w:rsidRDefault="000E3089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t>ОМС 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6D6" w:rsidRPr="007252F4" w:rsidRDefault="00CC2364" w:rsidP="00373A37">
            <w:pPr>
              <w:spacing w:line="233" w:lineRule="auto"/>
              <w:jc w:val="both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color w:val="000000"/>
                <w:sz w:val="25"/>
                <w:szCs w:val="25"/>
                <w:lang w:eastAsia="en-US"/>
              </w:rPr>
              <w:t>Информация содержится в пункте 24.</w:t>
            </w:r>
          </w:p>
        </w:tc>
      </w:tr>
      <w:tr w:rsidR="00C638A5" w:rsidRPr="007252F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</w:t>
            </w:r>
            <w:r w:rsidR="00FA6C03" w:rsidRPr="007252F4">
              <w:rPr>
                <w:sz w:val="25"/>
                <w:szCs w:val="25"/>
              </w:rPr>
              <w:t>8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24" w:rsidRPr="007252F4" w:rsidRDefault="00C638A5" w:rsidP="00925F42">
            <w:pPr>
              <w:pStyle w:val="ConsPlusNormal"/>
              <w:spacing w:line="233" w:lineRule="auto"/>
              <w:jc w:val="both"/>
              <w:rPr>
                <w:b w:val="0"/>
                <w:kern w:val="24"/>
                <w:sz w:val="25"/>
                <w:szCs w:val="25"/>
              </w:rPr>
            </w:pPr>
            <w:r w:rsidRPr="007252F4">
              <w:rPr>
                <w:b w:val="0"/>
                <w:kern w:val="24"/>
                <w:sz w:val="25"/>
                <w:szCs w:val="25"/>
              </w:rPr>
              <w:t xml:space="preserve">Проведение проверок </w:t>
            </w:r>
            <w:r w:rsidR="00925F42" w:rsidRPr="007252F4">
              <w:rPr>
                <w:b w:val="0"/>
                <w:kern w:val="24"/>
                <w:sz w:val="25"/>
                <w:szCs w:val="25"/>
              </w:rPr>
              <w:t>ИО</w:t>
            </w:r>
            <w:r w:rsidRPr="007252F4">
              <w:rPr>
                <w:b w:val="0"/>
                <w:kern w:val="24"/>
                <w:sz w:val="25"/>
                <w:szCs w:val="25"/>
              </w:rPr>
              <w:t xml:space="preserve"> в рамках компетенции Управления, их подведомственных организаций и учреждений состояния организации и результатов работы по профилактике коррупционных правонарушений при реализации противоэпидемических мероприятий, в том числе направленных на противодействие распространению </w:t>
            </w:r>
            <w:r w:rsidRPr="007252F4">
              <w:rPr>
                <w:b w:val="0"/>
                <w:kern w:val="24"/>
                <w:sz w:val="25"/>
                <w:szCs w:val="25"/>
              </w:rPr>
              <w:lastRenderedPageBreak/>
              <w:t xml:space="preserve">новой коронавирусной инфекции (COVID-19), при реализации национальных проектов, предусмотренных Указом Президента Российской Федерации от 07.05.2018 </w:t>
            </w:r>
            <w:r w:rsidR="000E3089" w:rsidRPr="007252F4">
              <w:rPr>
                <w:b w:val="0"/>
                <w:kern w:val="24"/>
                <w:sz w:val="25"/>
                <w:szCs w:val="25"/>
              </w:rPr>
              <w:t>№</w:t>
            </w:r>
            <w:r w:rsidRPr="007252F4">
              <w:rPr>
                <w:b w:val="0"/>
                <w:kern w:val="24"/>
                <w:sz w:val="25"/>
                <w:szCs w:val="25"/>
              </w:rPr>
              <w:t>204 "О национальных целях и стратегических задачах развития Российской Федерации на период до 2024 года"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AC6D6C" w:rsidP="00373A37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7252F4">
              <w:rPr>
                <w:rFonts w:eastAsia="Calibri"/>
                <w:sz w:val="25"/>
                <w:szCs w:val="25"/>
                <w:lang w:eastAsia="en-US"/>
              </w:rPr>
              <w:lastRenderedPageBreak/>
              <w:t>Управление 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05F" w:rsidRPr="007252F4" w:rsidRDefault="004B605F" w:rsidP="00CF73C8">
            <w:pPr>
              <w:spacing w:line="233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соответствии с графиком, утвержденным Губернатором Пензенской области, осуществлены проверки состояния работы по противодействию коррупции и оказана методическая и практическая помощь </w:t>
            </w:r>
            <w:r w:rsidR="00CF73C8" w:rsidRPr="007252F4">
              <w:rPr>
                <w:sz w:val="25"/>
                <w:szCs w:val="25"/>
              </w:rPr>
              <w:t>4</w:t>
            </w:r>
            <w:r w:rsidR="00023818" w:rsidRPr="007252F4">
              <w:rPr>
                <w:sz w:val="25"/>
                <w:szCs w:val="25"/>
              </w:rPr>
              <w:t xml:space="preserve"> </w:t>
            </w:r>
            <w:r w:rsidR="00CF73C8" w:rsidRPr="007252F4">
              <w:rPr>
                <w:sz w:val="25"/>
                <w:szCs w:val="25"/>
              </w:rPr>
              <w:t>ИО</w:t>
            </w:r>
            <w:r w:rsidRPr="007252F4">
              <w:rPr>
                <w:sz w:val="25"/>
                <w:szCs w:val="25"/>
              </w:rPr>
              <w:t>. Принятие мер по устранению выявленных нарушений находится на контроле Управления.</w:t>
            </w:r>
          </w:p>
        </w:tc>
      </w:tr>
      <w:tr w:rsidR="00C638A5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24" w:rsidRPr="007252F4" w:rsidRDefault="009F7824" w:rsidP="00E93DD2">
            <w:pPr>
              <w:jc w:val="center"/>
              <w:rPr>
                <w:sz w:val="25"/>
                <w:szCs w:val="25"/>
              </w:rPr>
            </w:pPr>
          </w:p>
          <w:p w:rsidR="00AF134F" w:rsidRPr="007252F4" w:rsidRDefault="00C638A5" w:rsidP="004B64B3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Совершенствование правовой основы противодействия коррупции, антикоррупционная экспертиза нормативных правовых актов и их проектов</w:t>
            </w:r>
          </w:p>
        </w:tc>
      </w:tr>
      <w:tr w:rsidR="00C638A5" w:rsidRPr="007252F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2</w:t>
            </w:r>
            <w:r w:rsidR="00FA6C03" w:rsidRPr="007252F4">
              <w:rPr>
                <w:sz w:val="25"/>
                <w:szCs w:val="25"/>
              </w:rPr>
              <w:t>9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925F4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24" w:rsidRPr="007252F4" w:rsidRDefault="0078471E" w:rsidP="00E93DD2">
            <w:pPr>
              <w:widowControl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Государственно-</w:t>
            </w:r>
            <w:r w:rsidR="00D107B0" w:rsidRPr="007252F4">
              <w:rPr>
                <w:sz w:val="25"/>
                <w:szCs w:val="25"/>
              </w:rPr>
              <w:t>п</w:t>
            </w:r>
            <w:r w:rsidR="009F7824" w:rsidRPr="007252F4">
              <w:rPr>
                <w:sz w:val="25"/>
                <w:szCs w:val="25"/>
              </w:rPr>
              <w:t>равовое управление</w:t>
            </w:r>
          </w:p>
          <w:p w:rsidR="009F7824" w:rsidRPr="007252F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</w:p>
          <w:p w:rsidR="009F7824" w:rsidRPr="007252F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9F7824" w:rsidRPr="007252F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</w:p>
          <w:p w:rsidR="009F7824" w:rsidRPr="007252F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9F7824" w:rsidRPr="007252F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</w:p>
          <w:p w:rsidR="00C638A5" w:rsidRPr="007252F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0C1544" w:rsidP="000C1544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</w:t>
            </w:r>
            <w:r w:rsidR="00C638A5" w:rsidRPr="007252F4">
              <w:rPr>
                <w:sz w:val="25"/>
                <w:szCs w:val="25"/>
              </w:rPr>
              <w:t>се субъект</w:t>
            </w:r>
            <w:r w:rsidRPr="007252F4">
              <w:rPr>
                <w:sz w:val="25"/>
                <w:szCs w:val="25"/>
              </w:rPr>
              <w:t>ы</w:t>
            </w:r>
            <w:r w:rsidR="00C638A5" w:rsidRPr="007252F4">
              <w:rPr>
                <w:sz w:val="25"/>
                <w:szCs w:val="25"/>
              </w:rPr>
              <w:t xml:space="preserve"> нормотворчества на постоянной основе осуществля</w:t>
            </w:r>
            <w:r w:rsidRPr="007252F4">
              <w:rPr>
                <w:sz w:val="25"/>
                <w:szCs w:val="25"/>
              </w:rPr>
              <w:t>ют</w:t>
            </w:r>
            <w:r w:rsidR="00C638A5" w:rsidRPr="007252F4">
              <w:rPr>
                <w:sz w:val="25"/>
                <w:szCs w:val="25"/>
              </w:rPr>
              <w:t xml:space="preserve"> мониторинг федерального законодательства в целях приведения в соответствие </w:t>
            </w:r>
            <w:r w:rsidR="00C638A5" w:rsidRPr="007252F4">
              <w:rPr>
                <w:spacing w:val="-4"/>
                <w:sz w:val="25"/>
                <w:szCs w:val="25"/>
              </w:rPr>
              <w:t>региональных и муниципальных нормативных правовых актов</w:t>
            </w:r>
            <w:r w:rsidR="00925F42" w:rsidRPr="007252F4">
              <w:rPr>
                <w:spacing w:val="-4"/>
                <w:sz w:val="25"/>
                <w:szCs w:val="25"/>
              </w:rPr>
              <w:t>,</w:t>
            </w:r>
            <w:r w:rsidR="00C638A5" w:rsidRPr="007252F4">
              <w:rPr>
                <w:spacing w:val="-4"/>
                <w:sz w:val="25"/>
                <w:szCs w:val="25"/>
              </w:rPr>
              <w:t xml:space="preserve"> в том числе в сфере противодействии коррупции. </w:t>
            </w:r>
            <w:r w:rsidR="00E93DD2" w:rsidRPr="007252F4">
              <w:rPr>
                <w:spacing w:val="-4"/>
                <w:sz w:val="25"/>
                <w:szCs w:val="25"/>
              </w:rPr>
              <w:t>ИО, ОМС</w:t>
            </w:r>
            <w:r w:rsidR="00C638A5" w:rsidRPr="007252F4">
              <w:rPr>
                <w:spacing w:val="-4"/>
                <w:sz w:val="25"/>
                <w:szCs w:val="25"/>
              </w:rPr>
              <w:t xml:space="preserve"> в установленные законом сроки </w:t>
            </w:r>
            <w:r w:rsidR="00C638A5" w:rsidRPr="007252F4">
              <w:rPr>
                <w:spacing w:val="-6"/>
                <w:sz w:val="25"/>
                <w:szCs w:val="25"/>
              </w:rPr>
              <w:t>обеспечива</w:t>
            </w:r>
            <w:r w:rsidRPr="007252F4">
              <w:rPr>
                <w:spacing w:val="-6"/>
                <w:sz w:val="25"/>
                <w:szCs w:val="25"/>
              </w:rPr>
              <w:t>ют</w:t>
            </w:r>
            <w:r w:rsidR="00C638A5" w:rsidRPr="007252F4">
              <w:rPr>
                <w:spacing w:val="-6"/>
                <w:sz w:val="25"/>
                <w:szCs w:val="25"/>
              </w:rPr>
              <w:t xml:space="preserve"> внесение изменений в соответствующие</w:t>
            </w:r>
            <w:r w:rsidR="00C638A5" w:rsidRPr="007252F4">
              <w:rPr>
                <w:sz w:val="25"/>
                <w:szCs w:val="25"/>
              </w:rPr>
              <w:t xml:space="preserve"> </w:t>
            </w:r>
            <w:r w:rsidR="00C638A5" w:rsidRPr="007252F4">
              <w:rPr>
                <w:spacing w:val="-6"/>
                <w:sz w:val="25"/>
                <w:szCs w:val="25"/>
              </w:rPr>
              <w:t>нормативные правовые акты.</w:t>
            </w:r>
            <w:r w:rsidR="00E93DD2" w:rsidRPr="007252F4">
              <w:rPr>
                <w:spacing w:val="-6"/>
                <w:sz w:val="25"/>
                <w:szCs w:val="25"/>
              </w:rPr>
              <w:t xml:space="preserve"> </w:t>
            </w:r>
            <w:r w:rsidR="00D12512" w:rsidRPr="007252F4">
              <w:rPr>
                <w:spacing w:val="-6"/>
                <w:sz w:val="25"/>
                <w:szCs w:val="25"/>
              </w:rPr>
              <w:t>В целях совершенствования правовой основы противодействия</w:t>
            </w:r>
            <w:r w:rsidR="00D12512" w:rsidRPr="007252F4">
              <w:rPr>
                <w:sz w:val="25"/>
                <w:szCs w:val="25"/>
              </w:rPr>
              <w:t xml:space="preserve"> коррупции Управлением в 202</w:t>
            </w:r>
            <w:r w:rsidR="00CF73C8" w:rsidRPr="007252F4">
              <w:rPr>
                <w:sz w:val="25"/>
                <w:szCs w:val="25"/>
              </w:rPr>
              <w:t>4</w:t>
            </w:r>
            <w:r w:rsidR="00D12512" w:rsidRPr="007252F4">
              <w:rPr>
                <w:sz w:val="25"/>
                <w:szCs w:val="25"/>
              </w:rPr>
              <w:t xml:space="preserve"> году подготовлен</w:t>
            </w:r>
            <w:r w:rsidR="00CF73C8" w:rsidRPr="007252F4">
              <w:rPr>
                <w:sz w:val="25"/>
                <w:szCs w:val="25"/>
              </w:rPr>
              <w:t>о</w:t>
            </w:r>
            <w:r w:rsidR="00D12512" w:rsidRPr="007252F4">
              <w:rPr>
                <w:sz w:val="25"/>
                <w:szCs w:val="25"/>
              </w:rPr>
              <w:t xml:space="preserve"> </w:t>
            </w:r>
            <w:r w:rsidR="00CF73C8" w:rsidRPr="007252F4">
              <w:rPr>
                <w:sz w:val="25"/>
                <w:szCs w:val="25"/>
              </w:rPr>
              <w:t>27</w:t>
            </w:r>
            <w:r w:rsidR="00D12512" w:rsidRPr="007252F4">
              <w:rPr>
                <w:sz w:val="25"/>
                <w:szCs w:val="25"/>
              </w:rPr>
              <w:t xml:space="preserve"> </w:t>
            </w:r>
            <w:r w:rsidR="00CF73C8" w:rsidRPr="007252F4">
              <w:rPr>
                <w:sz w:val="25"/>
                <w:szCs w:val="25"/>
              </w:rPr>
              <w:t>правовых</w:t>
            </w:r>
            <w:r w:rsidR="009C7EF1" w:rsidRPr="007252F4">
              <w:rPr>
                <w:sz w:val="25"/>
                <w:szCs w:val="25"/>
              </w:rPr>
              <w:t xml:space="preserve"> акт</w:t>
            </w:r>
            <w:r w:rsidR="00CF73C8" w:rsidRPr="007252F4">
              <w:rPr>
                <w:sz w:val="25"/>
                <w:szCs w:val="25"/>
              </w:rPr>
              <w:t>а</w:t>
            </w:r>
            <w:r w:rsidR="00D12512" w:rsidRPr="007252F4">
              <w:rPr>
                <w:sz w:val="25"/>
                <w:szCs w:val="25"/>
              </w:rPr>
              <w:t xml:space="preserve">, в том числе: </w:t>
            </w:r>
            <w:r w:rsidR="00CF73C8" w:rsidRPr="007252F4">
              <w:rPr>
                <w:sz w:val="25"/>
                <w:szCs w:val="25"/>
              </w:rPr>
              <w:t>2 закона</w:t>
            </w:r>
            <w:r w:rsidR="00D12512" w:rsidRPr="007252F4">
              <w:rPr>
                <w:sz w:val="25"/>
                <w:szCs w:val="25"/>
              </w:rPr>
              <w:t xml:space="preserve"> Пензенской области, </w:t>
            </w:r>
            <w:r w:rsidR="00CF73C8" w:rsidRPr="007252F4">
              <w:rPr>
                <w:sz w:val="25"/>
                <w:szCs w:val="25"/>
              </w:rPr>
              <w:t>15</w:t>
            </w:r>
            <w:r w:rsidR="00D12512" w:rsidRPr="007252F4">
              <w:rPr>
                <w:sz w:val="25"/>
                <w:szCs w:val="25"/>
              </w:rPr>
              <w:t xml:space="preserve"> указов Г</w:t>
            </w:r>
            <w:r w:rsidR="009C7EF1" w:rsidRPr="007252F4">
              <w:rPr>
                <w:sz w:val="25"/>
                <w:szCs w:val="25"/>
              </w:rPr>
              <w:t xml:space="preserve">убернатора Пензенской области, </w:t>
            </w:r>
            <w:r w:rsidR="00CF73C8" w:rsidRPr="007252F4">
              <w:rPr>
                <w:sz w:val="25"/>
                <w:szCs w:val="25"/>
              </w:rPr>
              <w:t>3 распоряжения Губернатора Пензенской области</w:t>
            </w:r>
            <w:r w:rsidR="00BD355C" w:rsidRPr="007252F4">
              <w:rPr>
                <w:sz w:val="25"/>
                <w:szCs w:val="25"/>
              </w:rPr>
              <w:t xml:space="preserve"> и 7</w:t>
            </w:r>
            <w:r w:rsidR="00D12512" w:rsidRPr="007252F4">
              <w:rPr>
                <w:sz w:val="25"/>
                <w:szCs w:val="25"/>
              </w:rPr>
              <w:t xml:space="preserve"> постановлений Пра</w:t>
            </w:r>
            <w:r w:rsidR="009C7EF1" w:rsidRPr="007252F4">
              <w:rPr>
                <w:sz w:val="25"/>
                <w:szCs w:val="25"/>
              </w:rPr>
              <w:t>вительства Пензенской области</w:t>
            </w:r>
          </w:p>
        </w:tc>
      </w:tr>
      <w:tr w:rsidR="00C638A5" w:rsidRPr="007252F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30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коррупциогенных факторов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05F" w:rsidRPr="007252F4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Государственно-правовое управление</w:t>
            </w:r>
          </w:p>
          <w:p w:rsidR="004B605F" w:rsidRPr="007252F4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</w:p>
          <w:p w:rsidR="004B605F" w:rsidRPr="007252F4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4B605F" w:rsidRPr="007252F4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</w:p>
          <w:p w:rsidR="00C638A5" w:rsidRPr="007252F4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F2" w:rsidRPr="007252F4" w:rsidRDefault="00E93DD2" w:rsidP="00E93DD2">
            <w:pPr>
              <w:jc w:val="both"/>
              <w:rPr>
                <w:spacing w:val="-4"/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  <w:r w:rsidR="001414F2" w:rsidRPr="007252F4">
              <w:rPr>
                <w:sz w:val="25"/>
                <w:szCs w:val="25"/>
              </w:rPr>
              <w:t xml:space="preserve"> подготовлено </w:t>
            </w:r>
            <w:r w:rsidR="007C6434" w:rsidRPr="007252F4">
              <w:rPr>
                <w:sz w:val="25"/>
                <w:szCs w:val="25"/>
              </w:rPr>
              <w:t>3379 проектов</w:t>
            </w:r>
            <w:r w:rsidR="001414F2" w:rsidRPr="007252F4">
              <w:rPr>
                <w:sz w:val="25"/>
                <w:szCs w:val="25"/>
              </w:rPr>
              <w:t xml:space="preserve"> нормативных правовых актов, в отношении каждого обеспечено </w:t>
            </w:r>
            <w:r w:rsidR="001414F2" w:rsidRPr="007252F4">
              <w:rPr>
                <w:spacing w:val="-4"/>
                <w:sz w:val="25"/>
                <w:szCs w:val="25"/>
              </w:rPr>
              <w:t>проведение антико</w:t>
            </w:r>
            <w:r w:rsidR="007D3745" w:rsidRPr="007252F4">
              <w:rPr>
                <w:spacing w:val="-4"/>
                <w:sz w:val="25"/>
                <w:szCs w:val="25"/>
              </w:rPr>
              <w:t>ррупционной экспертизы. Выявлен</w:t>
            </w:r>
            <w:r w:rsidR="004803A1" w:rsidRPr="007252F4">
              <w:rPr>
                <w:spacing w:val="-4"/>
                <w:sz w:val="25"/>
                <w:szCs w:val="25"/>
              </w:rPr>
              <w:t>о</w:t>
            </w:r>
            <w:r w:rsidR="007D3745" w:rsidRPr="007252F4">
              <w:rPr>
                <w:spacing w:val="-4"/>
                <w:sz w:val="25"/>
                <w:szCs w:val="25"/>
              </w:rPr>
              <w:t xml:space="preserve"> и исключен</w:t>
            </w:r>
            <w:r w:rsidR="004803A1" w:rsidRPr="007252F4">
              <w:rPr>
                <w:spacing w:val="-4"/>
                <w:sz w:val="25"/>
                <w:szCs w:val="25"/>
              </w:rPr>
              <w:t>о</w:t>
            </w:r>
            <w:r w:rsidR="007D3745" w:rsidRPr="007252F4">
              <w:rPr>
                <w:spacing w:val="-4"/>
                <w:sz w:val="25"/>
                <w:szCs w:val="25"/>
              </w:rPr>
              <w:t xml:space="preserve"> </w:t>
            </w:r>
            <w:r w:rsidR="007C6434" w:rsidRPr="007252F4">
              <w:rPr>
                <w:spacing w:val="-4"/>
                <w:sz w:val="25"/>
                <w:szCs w:val="25"/>
              </w:rPr>
              <w:t>45</w:t>
            </w:r>
            <w:r w:rsidR="007D3745" w:rsidRPr="007252F4">
              <w:rPr>
                <w:spacing w:val="-4"/>
                <w:sz w:val="25"/>
                <w:szCs w:val="25"/>
              </w:rPr>
              <w:t xml:space="preserve"> коррупциогенны</w:t>
            </w:r>
            <w:r w:rsidR="004803A1" w:rsidRPr="007252F4">
              <w:rPr>
                <w:spacing w:val="-4"/>
                <w:sz w:val="25"/>
                <w:szCs w:val="25"/>
              </w:rPr>
              <w:t>х</w:t>
            </w:r>
            <w:r w:rsidR="007D3745" w:rsidRPr="007252F4">
              <w:rPr>
                <w:spacing w:val="-4"/>
                <w:sz w:val="25"/>
                <w:szCs w:val="25"/>
              </w:rPr>
              <w:t xml:space="preserve"> фактор</w:t>
            </w:r>
            <w:r w:rsidR="00925F42" w:rsidRPr="007252F4">
              <w:rPr>
                <w:spacing w:val="-4"/>
                <w:sz w:val="25"/>
                <w:szCs w:val="25"/>
              </w:rPr>
              <w:t>ов</w:t>
            </w:r>
            <w:r w:rsidR="007D3745" w:rsidRPr="007252F4">
              <w:rPr>
                <w:spacing w:val="-4"/>
                <w:sz w:val="25"/>
                <w:szCs w:val="25"/>
              </w:rPr>
              <w:t>. Обеспечено проведение антикоррупционной</w:t>
            </w:r>
            <w:r w:rsidR="007D3745" w:rsidRPr="007252F4">
              <w:rPr>
                <w:sz w:val="25"/>
                <w:szCs w:val="25"/>
              </w:rPr>
              <w:t xml:space="preserve"> экспертизы </w:t>
            </w:r>
            <w:r w:rsidR="007C6434" w:rsidRPr="007252F4">
              <w:rPr>
                <w:sz w:val="25"/>
                <w:szCs w:val="25"/>
              </w:rPr>
              <w:t>263</w:t>
            </w:r>
            <w:r w:rsidR="007D3745" w:rsidRPr="007252F4">
              <w:rPr>
                <w:sz w:val="25"/>
                <w:szCs w:val="25"/>
              </w:rPr>
              <w:t xml:space="preserve"> нормативных правовых актов, </w:t>
            </w:r>
            <w:r w:rsidR="00810DB3" w:rsidRPr="007252F4">
              <w:rPr>
                <w:spacing w:val="-4"/>
                <w:sz w:val="25"/>
                <w:szCs w:val="25"/>
              </w:rPr>
              <w:t>коррупциогенны</w:t>
            </w:r>
            <w:r w:rsidR="00DD30EC" w:rsidRPr="007252F4">
              <w:rPr>
                <w:spacing w:val="-4"/>
                <w:sz w:val="25"/>
                <w:szCs w:val="25"/>
              </w:rPr>
              <w:t>х</w:t>
            </w:r>
            <w:r w:rsidR="004803A1" w:rsidRPr="007252F4">
              <w:rPr>
                <w:spacing w:val="-4"/>
                <w:sz w:val="25"/>
                <w:szCs w:val="25"/>
              </w:rPr>
              <w:t xml:space="preserve"> фактор</w:t>
            </w:r>
            <w:r w:rsidR="00925F42" w:rsidRPr="007252F4">
              <w:rPr>
                <w:spacing w:val="-4"/>
                <w:sz w:val="25"/>
                <w:szCs w:val="25"/>
              </w:rPr>
              <w:t>ов</w:t>
            </w:r>
            <w:r w:rsidR="007C6434" w:rsidRPr="007252F4">
              <w:rPr>
                <w:spacing w:val="-4"/>
                <w:sz w:val="25"/>
                <w:szCs w:val="25"/>
              </w:rPr>
              <w:t xml:space="preserve"> не вывялено</w:t>
            </w:r>
            <w:r w:rsidR="004803A1" w:rsidRPr="007252F4">
              <w:rPr>
                <w:spacing w:val="-4"/>
                <w:sz w:val="25"/>
                <w:szCs w:val="25"/>
              </w:rPr>
              <w:t>.</w:t>
            </w:r>
          </w:p>
          <w:p w:rsidR="007D3745" w:rsidRPr="007252F4" w:rsidRDefault="00E93DD2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ОМС</w:t>
            </w:r>
            <w:r w:rsidR="007D3745" w:rsidRPr="007252F4">
              <w:rPr>
                <w:sz w:val="25"/>
                <w:szCs w:val="25"/>
              </w:rPr>
              <w:t xml:space="preserve"> подготовлено </w:t>
            </w:r>
            <w:r w:rsidR="007C6434" w:rsidRPr="007252F4">
              <w:rPr>
                <w:sz w:val="25"/>
                <w:szCs w:val="25"/>
              </w:rPr>
              <w:t>22</w:t>
            </w:r>
            <w:r w:rsidR="00925F42" w:rsidRPr="007252F4">
              <w:rPr>
                <w:sz w:val="25"/>
                <w:szCs w:val="25"/>
              </w:rPr>
              <w:t> </w:t>
            </w:r>
            <w:r w:rsidR="007C6434" w:rsidRPr="007252F4">
              <w:rPr>
                <w:sz w:val="25"/>
                <w:szCs w:val="25"/>
              </w:rPr>
              <w:t>571</w:t>
            </w:r>
            <w:r w:rsidR="007D3745" w:rsidRPr="007252F4">
              <w:rPr>
                <w:sz w:val="25"/>
                <w:szCs w:val="25"/>
              </w:rPr>
              <w:t xml:space="preserve"> проект</w:t>
            </w:r>
            <w:r w:rsidR="00A4744F" w:rsidRPr="007252F4">
              <w:rPr>
                <w:sz w:val="25"/>
                <w:szCs w:val="25"/>
              </w:rPr>
              <w:t>ов</w:t>
            </w:r>
            <w:r w:rsidR="007D3745" w:rsidRPr="007252F4">
              <w:rPr>
                <w:sz w:val="25"/>
                <w:szCs w:val="25"/>
              </w:rPr>
              <w:t xml:space="preserve"> нормативных правовых актов, в отношении </w:t>
            </w:r>
            <w:r w:rsidR="007C6434" w:rsidRPr="007252F4">
              <w:rPr>
                <w:sz w:val="25"/>
                <w:szCs w:val="25"/>
              </w:rPr>
              <w:t>22</w:t>
            </w:r>
            <w:r w:rsidR="003732FC" w:rsidRPr="007252F4">
              <w:rPr>
                <w:sz w:val="25"/>
                <w:szCs w:val="25"/>
              </w:rPr>
              <w:t> </w:t>
            </w:r>
            <w:r w:rsidR="007C6434" w:rsidRPr="007252F4">
              <w:rPr>
                <w:sz w:val="25"/>
                <w:szCs w:val="25"/>
              </w:rPr>
              <w:t>569</w:t>
            </w:r>
            <w:r w:rsidR="007D3745" w:rsidRPr="007252F4">
              <w:rPr>
                <w:sz w:val="25"/>
                <w:szCs w:val="25"/>
              </w:rPr>
              <w:t xml:space="preserve"> обеспечено </w:t>
            </w:r>
            <w:r w:rsidR="007D3745" w:rsidRPr="007252F4">
              <w:rPr>
                <w:spacing w:val="-4"/>
                <w:sz w:val="25"/>
                <w:szCs w:val="25"/>
              </w:rPr>
              <w:t xml:space="preserve">проведение антикоррупционной экспертизы. Выявлено и исключено </w:t>
            </w:r>
            <w:r w:rsidR="007C6434" w:rsidRPr="007252F4">
              <w:rPr>
                <w:spacing w:val="-4"/>
                <w:sz w:val="25"/>
                <w:szCs w:val="25"/>
              </w:rPr>
              <w:t>145</w:t>
            </w:r>
            <w:r w:rsidR="007D3745" w:rsidRPr="007252F4">
              <w:rPr>
                <w:spacing w:val="-4"/>
                <w:sz w:val="25"/>
                <w:szCs w:val="25"/>
              </w:rPr>
              <w:t xml:space="preserve"> коррупциогенных фактор</w:t>
            </w:r>
            <w:r w:rsidRPr="007252F4">
              <w:rPr>
                <w:spacing w:val="-4"/>
                <w:sz w:val="25"/>
                <w:szCs w:val="25"/>
              </w:rPr>
              <w:t>ов</w:t>
            </w:r>
            <w:r w:rsidR="007D3745" w:rsidRPr="007252F4">
              <w:rPr>
                <w:spacing w:val="-4"/>
                <w:sz w:val="25"/>
                <w:szCs w:val="25"/>
              </w:rPr>
              <w:t>.</w:t>
            </w:r>
            <w:r w:rsidR="007D3745" w:rsidRPr="007252F4">
              <w:rPr>
                <w:spacing w:val="-6"/>
                <w:sz w:val="25"/>
                <w:szCs w:val="25"/>
              </w:rPr>
              <w:t xml:space="preserve"> Обеспечено проведение антикоррупционной экспертизы </w:t>
            </w:r>
            <w:r w:rsidR="007C6434" w:rsidRPr="007252F4">
              <w:rPr>
                <w:spacing w:val="-6"/>
                <w:sz w:val="25"/>
                <w:szCs w:val="25"/>
              </w:rPr>
              <w:t>6648</w:t>
            </w:r>
            <w:r w:rsidR="007D3745" w:rsidRPr="007252F4">
              <w:rPr>
                <w:spacing w:val="-6"/>
                <w:sz w:val="25"/>
                <w:szCs w:val="25"/>
              </w:rPr>
              <w:t xml:space="preserve"> муниципальных</w:t>
            </w:r>
            <w:r w:rsidR="007D3745" w:rsidRPr="007252F4">
              <w:rPr>
                <w:sz w:val="25"/>
                <w:szCs w:val="25"/>
              </w:rPr>
              <w:t xml:space="preserve"> нормативных правовых актов, вы</w:t>
            </w:r>
            <w:r w:rsidR="004803A1" w:rsidRPr="007252F4">
              <w:rPr>
                <w:sz w:val="25"/>
                <w:szCs w:val="25"/>
              </w:rPr>
              <w:t>яв</w:t>
            </w:r>
            <w:r w:rsidR="007D3745" w:rsidRPr="007252F4">
              <w:rPr>
                <w:sz w:val="25"/>
                <w:szCs w:val="25"/>
              </w:rPr>
              <w:t xml:space="preserve">лено и исключено </w:t>
            </w:r>
            <w:r w:rsidR="000C1544" w:rsidRPr="007252F4">
              <w:rPr>
                <w:sz w:val="25"/>
                <w:szCs w:val="25"/>
              </w:rPr>
              <w:br/>
            </w:r>
            <w:r w:rsidR="00004BA3" w:rsidRPr="007252F4">
              <w:rPr>
                <w:sz w:val="25"/>
                <w:szCs w:val="25"/>
              </w:rPr>
              <w:t>83</w:t>
            </w:r>
            <w:r w:rsidR="007D3745" w:rsidRPr="007252F4">
              <w:rPr>
                <w:sz w:val="25"/>
                <w:szCs w:val="25"/>
              </w:rPr>
              <w:t xml:space="preserve"> </w:t>
            </w:r>
            <w:r w:rsidR="00810DB3" w:rsidRPr="007252F4">
              <w:rPr>
                <w:sz w:val="25"/>
                <w:szCs w:val="25"/>
              </w:rPr>
              <w:t>коррупционных</w:t>
            </w:r>
            <w:r w:rsidR="007D3745" w:rsidRPr="007252F4">
              <w:rPr>
                <w:sz w:val="25"/>
                <w:szCs w:val="25"/>
              </w:rPr>
              <w:t xml:space="preserve"> фактора.</w:t>
            </w:r>
          </w:p>
          <w:p w:rsidR="00C638A5" w:rsidRPr="007252F4" w:rsidRDefault="00A4744F" w:rsidP="00004BA3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ИО </w:t>
            </w:r>
            <w:r w:rsidR="004803A1" w:rsidRPr="007252F4">
              <w:rPr>
                <w:sz w:val="25"/>
                <w:szCs w:val="25"/>
              </w:rPr>
              <w:t>п</w:t>
            </w:r>
            <w:r w:rsidR="00277A90" w:rsidRPr="007252F4">
              <w:rPr>
                <w:sz w:val="25"/>
                <w:szCs w:val="25"/>
              </w:rPr>
              <w:t xml:space="preserve">роведено </w:t>
            </w:r>
            <w:r w:rsidR="00004BA3" w:rsidRPr="007252F4">
              <w:rPr>
                <w:sz w:val="25"/>
                <w:szCs w:val="25"/>
              </w:rPr>
              <w:t>19</w:t>
            </w:r>
            <w:r w:rsidR="007D3745" w:rsidRPr="007252F4">
              <w:rPr>
                <w:sz w:val="25"/>
                <w:szCs w:val="25"/>
              </w:rPr>
              <w:t xml:space="preserve"> процедур</w:t>
            </w:r>
            <w:r w:rsidR="00277A90" w:rsidRPr="007252F4">
              <w:rPr>
                <w:sz w:val="25"/>
                <w:szCs w:val="25"/>
              </w:rPr>
              <w:t xml:space="preserve"> независимой антикоррупционной экспертизы проектов </w:t>
            </w:r>
            <w:r w:rsidR="00AF134F" w:rsidRPr="007252F4">
              <w:rPr>
                <w:sz w:val="25"/>
                <w:szCs w:val="25"/>
              </w:rPr>
              <w:t xml:space="preserve">нормативных правовых актов. </w:t>
            </w:r>
            <w:r w:rsidR="00277A90" w:rsidRPr="007252F4">
              <w:rPr>
                <w:sz w:val="25"/>
                <w:szCs w:val="25"/>
              </w:rPr>
              <w:t>Коррупциогенных факторов не выявлено</w:t>
            </w:r>
            <w:r w:rsidR="004803A1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3</w:t>
            </w:r>
            <w:r w:rsidR="00FA6C03" w:rsidRPr="007252F4">
              <w:rPr>
                <w:sz w:val="25"/>
                <w:szCs w:val="25"/>
              </w:rPr>
              <w:t>1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925F42">
            <w:pPr>
              <w:pStyle w:val="ConsPlusNormal"/>
              <w:spacing w:line="242" w:lineRule="auto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Размещение проектов нормативных правовых актов на едином региональном интернет-ресурсе для размещения проектов нормативных правовых актов в целях их общественного обсуждения и проведения независимой антикоррупционной экспертизы на сайте Правительства Пензенской области в сети Интернет (www.pnzreg.ru)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745" w:rsidRPr="007252F4" w:rsidRDefault="00D107B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Государственно-правовое </w:t>
            </w:r>
            <w:r w:rsidR="007D3745" w:rsidRPr="007252F4">
              <w:rPr>
                <w:sz w:val="25"/>
                <w:szCs w:val="25"/>
              </w:rPr>
              <w:t>управление</w:t>
            </w:r>
          </w:p>
          <w:p w:rsidR="007D3745" w:rsidRPr="007252F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C638A5" w:rsidRPr="007252F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E459B2" w:rsidP="00A10905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Все п</w:t>
            </w:r>
            <w:r w:rsidR="007D3745" w:rsidRPr="007252F4">
              <w:rPr>
                <w:sz w:val="25"/>
                <w:szCs w:val="25"/>
              </w:rPr>
              <w:t>роекты нормативных правовых актов размещают</w:t>
            </w:r>
            <w:r w:rsidRPr="007252F4">
              <w:rPr>
                <w:sz w:val="25"/>
                <w:szCs w:val="25"/>
              </w:rPr>
              <w:t>с</w:t>
            </w:r>
            <w:r w:rsidR="007D3745" w:rsidRPr="007252F4">
              <w:rPr>
                <w:sz w:val="25"/>
                <w:szCs w:val="25"/>
              </w:rPr>
              <w:t>я на едином региональном интернет-ресурсе для размещения проектов нормативных правовых актов в целях их общественного обсуждения</w:t>
            </w:r>
            <w:r w:rsidRPr="007252F4">
              <w:rPr>
                <w:sz w:val="25"/>
                <w:szCs w:val="25"/>
              </w:rPr>
              <w:t xml:space="preserve"> и проведения независимой антикоррупционной экспертизы на официальном сайте Правительства Пензенской области в сети Интернет</w:t>
            </w:r>
          </w:p>
        </w:tc>
      </w:tr>
      <w:tr w:rsidR="00E93DD2" w:rsidRPr="007252F4" w:rsidTr="00D57A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925F42">
            <w:pPr>
              <w:pStyle w:val="ConsPlusNormal"/>
              <w:spacing w:line="242" w:lineRule="auto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 xml:space="preserve">Мониторинг деятельности по проведению </w:t>
            </w:r>
            <w:r w:rsidR="00925F42" w:rsidRPr="007252F4">
              <w:rPr>
                <w:b w:val="0"/>
                <w:sz w:val="25"/>
                <w:szCs w:val="25"/>
              </w:rPr>
              <w:t>ИО</w:t>
            </w:r>
            <w:r w:rsidRPr="007252F4">
              <w:rPr>
                <w:b w:val="0"/>
                <w:sz w:val="25"/>
                <w:szCs w:val="25"/>
              </w:rPr>
              <w:t xml:space="preserve"> и </w:t>
            </w:r>
            <w:r w:rsidR="00925F42" w:rsidRPr="007252F4">
              <w:rPr>
                <w:b w:val="0"/>
                <w:sz w:val="25"/>
                <w:szCs w:val="25"/>
              </w:rPr>
              <w:t>ОМС</w:t>
            </w:r>
            <w:r w:rsidRPr="007252F4">
              <w:rPr>
                <w:b w:val="0"/>
                <w:spacing w:val="-6"/>
                <w:sz w:val="25"/>
                <w:szCs w:val="25"/>
              </w:rPr>
              <w:t xml:space="preserve"> антикоррупционной экспертизы нормативных правовых актов и их проектов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D107B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Государственно-правовое </w:t>
            </w:r>
            <w:r w:rsidR="00E93DD2" w:rsidRPr="007252F4">
              <w:rPr>
                <w:sz w:val="25"/>
                <w:szCs w:val="25"/>
              </w:rPr>
              <w:t>управление</w:t>
            </w:r>
          </w:p>
          <w:p w:rsidR="00E93DD2" w:rsidRPr="007252F4" w:rsidRDefault="00E93DD2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E93DD2" w:rsidRPr="007252F4" w:rsidRDefault="00E93DD2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E93DD2" w:rsidRPr="007252F4" w:rsidRDefault="00E93DD2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E93DD2" w:rsidRPr="007252F4" w:rsidRDefault="00E93DD2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E93DD2" w:rsidRPr="007252F4" w:rsidRDefault="00E93DD2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4E161E" w:rsidRPr="007252F4" w:rsidRDefault="00E93DD2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  <w:r w:rsidR="004E161E" w:rsidRPr="007252F4">
              <w:rPr>
                <w:sz w:val="25"/>
                <w:szCs w:val="25"/>
              </w:rPr>
              <w:t xml:space="preserve"> </w:t>
            </w:r>
          </w:p>
          <w:p w:rsidR="00E93DD2" w:rsidRPr="007252F4" w:rsidRDefault="00E93DD2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03504A" w:rsidP="004E161E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Государственно-п</w:t>
            </w:r>
            <w:r w:rsidR="00E93DD2" w:rsidRPr="007252F4">
              <w:rPr>
                <w:sz w:val="25"/>
                <w:szCs w:val="25"/>
              </w:rPr>
              <w:t>равов</w:t>
            </w:r>
            <w:r w:rsidR="00925F42" w:rsidRPr="007252F4">
              <w:rPr>
                <w:sz w:val="25"/>
                <w:szCs w:val="25"/>
              </w:rPr>
              <w:t>ое</w:t>
            </w:r>
            <w:r w:rsidR="00E93DD2" w:rsidRPr="007252F4">
              <w:rPr>
                <w:sz w:val="25"/>
                <w:szCs w:val="25"/>
              </w:rPr>
              <w:t xml:space="preserve"> управление </w:t>
            </w:r>
            <w:r w:rsidR="00925F42" w:rsidRPr="007252F4">
              <w:rPr>
                <w:sz w:val="25"/>
                <w:szCs w:val="25"/>
              </w:rPr>
              <w:t>проводит</w:t>
            </w:r>
            <w:r w:rsidR="00E93DD2" w:rsidRPr="007252F4">
              <w:rPr>
                <w:sz w:val="25"/>
                <w:szCs w:val="25"/>
              </w:rPr>
              <w:t xml:space="preserve"> мониторинг деятельности по проведению ИО и ОМС антикоррупционной экспертизы нормативных правовых актов и их проектов, результаты которого аккумулируются в отчетах, направляемых </w:t>
            </w:r>
            <w:r w:rsidR="00A10905" w:rsidRPr="007252F4">
              <w:rPr>
                <w:sz w:val="25"/>
                <w:szCs w:val="25"/>
              </w:rPr>
              <w:br/>
            </w:r>
            <w:r w:rsidR="00E93DD2" w:rsidRPr="007252F4">
              <w:rPr>
                <w:sz w:val="25"/>
                <w:szCs w:val="25"/>
              </w:rPr>
              <w:t>в Управление в рамках реализации распоряжения Губернатора Пензенской области от 08.04.2014</w:t>
            </w:r>
            <w:r w:rsidR="00E93DD2" w:rsidRPr="007252F4">
              <w:rPr>
                <w:sz w:val="25"/>
                <w:szCs w:val="25"/>
              </w:rPr>
              <w:br/>
              <w:t>№100-р «О некоторых вопросах организации деятельности исполнительных органов государственной власти Пензенской области по противодействию коррупции»</w:t>
            </w:r>
            <w:r w:rsidR="00B6738D" w:rsidRPr="007252F4">
              <w:rPr>
                <w:sz w:val="25"/>
                <w:szCs w:val="25"/>
              </w:rPr>
              <w:t>.</w:t>
            </w:r>
          </w:p>
        </w:tc>
      </w:tr>
      <w:tr w:rsidR="00E93DD2" w:rsidRPr="007252F4" w:rsidTr="00D57A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373A37">
            <w:pPr>
              <w:pStyle w:val="ConsPlusNormal"/>
              <w:spacing w:line="242" w:lineRule="auto"/>
              <w:jc w:val="both"/>
              <w:rPr>
                <w:b w:val="0"/>
                <w:spacing w:val="-6"/>
                <w:sz w:val="25"/>
                <w:szCs w:val="25"/>
              </w:rPr>
            </w:pPr>
            <w:r w:rsidRPr="007252F4">
              <w:rPr>
                <w:b w:val="0"/>
                <w:spacing w:val="-10"/>
                <w:sz w:val="25"/>
                <w:szCs w:val="25"/>
              </w:rPr>
              <w:t xml:space="preserve">Мониторинг осуществления </w:t>
            </w:r>
            <w:r w:rsidR="00925F42" w:rsidRPr="007252F4">
              <w:rPr>
                <w:b w:val="0"/>
                <w:sz w:val="25"/>
                <w:szCs w:val="25"/>
              </w:rPr>
              <w:t>ИО и ОМС</w:t>
            </w:r>
            <w:r w:rsidR="00925F42" w:rsidRPr="007252F4">
              <w:rPr>
                <w:b w:val="0"/>
                <w:spacing w:val="-6"/>
                <w:sz w:val="25"/>
                <w:szCs w:val="25"/>
              </w:rPr>
              <w:t xml:space="preserve"> </w:t>
            </w:r>
            <w:r w:rsidRPr="007252F4">
              <w:rPr>
                <w:b w:val="0"/>
                <w:spacing w:val="-6"/>
                <w:sz w:val="25"/>
                <w:szCs w:val="25"/>
              </w:rPr>
              <w:t xml:space="preserve">независимой </w:t>
            </w:r>
            <w:r w:rsidRPr="007252F4">
              <w:rPr>
                <w:b w:val="0"/>
                <w:bCs w:val="0"/>
                <w:spacing w:val="-6"/>
                <w:sz w:val="25"/>
                <w:szCs w:val="25"/>
              </w:rPr>
              <w:t>антикоррупционной экспертизы нормативных правовых актов и их проектов</w:t>
            </w: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5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E93DD2" w:rsidP="00373A37">
            <w:pPr>
              <w:spacing w:line="242" w:lineRule="auto"/>
              <w:jc w:val="both"/>
              <w:rPr>
                <w:sz w:val="25"/>
                <w:szCs w:val="25"/>
              </w:rPr>
            </w:pPr>
          </w:p>
        </w:tc>
      </w:tr>
      <w:tr w:rsidR="00C638A5" w:rsidRPr="007252F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3</w:t>
            </w:r>
            <w:r w:rsidR="00FA6C03" w:rsidRPr="007252F4">
              <w:rPr>
                <w:sz w:val="25"/>
                <w:szCs w:val="25"/>
              </w:rPr>
              <w:t>4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4E161E">
            <w:pPr>
              <w:pStyle w:val="ConsPlusNormal"/>
              <w:spacing w:line="242" w:lineRule="auto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 xml:space="preserve">Проведение </w:t>
            </w:r>
            <w:r w:rsidR="004E161E" w:rsidRPr="007252F4">
              <w:rPr>
                <w:b w:val="0"/>
                <w:sz w:val="25"/>
                <w:szCs w:val="25"/>
              </w:rPr>
              <w:t>ИО и ОМС</w:t>
            </w:r>
            <w:r w:rsidR="004E161E" w:rsidRPr="007252F4">
              <w:rPr>
                <w:b w:val="0"/>
                <w:spacing w:val="-6"/>
                <w:sz w:val="25"/>
                <w:szCs w:val="25"/>
              </w:rPr>
              <w:t xml:space="preserve"> </w:t>
            </w:r>
            <w:r w:rsidRPr="007252F4">
              <w:rPr>
                <w:b w:val="0"/>
                <w:spacing w:val="-4"/>
                <w:sz w:val="25"/>
                <w:szCs w:val="25"/>
              </w:rPr>
              <w:t>оценки коррупционных рисков, возникающих при реализации ими своих функций, а также внесение изменений в перечни должностей государственной и муниципальной службы, замещение которых связано с коррупционными рисками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745" w:rsidRPr="007252F4" w:rsidRDefault="00D107B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Государственно-правовое </w:t>
            </w:r>
            <w:r w:rsidR="007D3745" w:rsidRPr="007252F4">
              <w:rPr>
                <w:sz w:val="25"/>
                <w:szCs w:val="25"/>
              </w:rPr>
              <w:t>управление</w:t>
            </w:r>
          </w:p>
          <w:p w:rsidR="007D3745" w:rsidRPr="007252F4" w:rsidRDefault="007D3745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7D3745" w:rsidRPr="007252F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Управление </w:t>
            </w:r>
          </w:p>
          <w:p w:rsidR="004E161E" w:rsidRPr="007252F4" w:rsidRDefault="004E161E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7D3745" w:rsidRPr="007252F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7D3745" w:rsidRPr="007252F4" w:rsidRDefault="007D3745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4E161E" w:rsidRPr="007252F4" w:rsidRDefault="007D3745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  <w:r w:rsidR="004E161E" w:rsidRPr="007252F4">
              <w:rPr>
                <w:sz w:val="25"/>
                <w:szCs w:val="25"/>
              </w:rPr>
              <w:t xml:space="preserve"> </w:t>
            </w:r>
          </w:p>
          <w:p w:rsidR="00C638A5" w:rsidRPr="007252F4" w:rsidRDefault="007D3745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802B59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Информация содержится в пункте 19</w:t>
            </w:r>
            <w:r w:rsidR="00E93DD2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</w:t>
            </w:r>
            <w:r w:rsidR="00FA6C03" w:rsidRPr="007252F4">
              <w:rPr>
                <w:sz w:val="25"/>
                <w:szCs w:val="25"/>
              </w:rPr>
              <w:t>5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373A37">
            <w:pPr>
              <w:pStyle w:val="ConsPlusNormal"/>
              <w:spacing w:line="242" w:lineRule="auto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 xml:space="preserve">Изучение нормативных правовых актов, регламентирующих деятельность региональных фондов, некоммерческих организаций, государственных и муниципальных автономных учреждений, учредителями которых являются </w:t>
            </w:r>
            <w:r w:rsidR="004E161E" w:rsidRPr="007252F4">
              <w:rPr>
                <w:b w:val="0"/>
                <w:sz w:val="25"/>
                <w:szCs w:val="25"/>
              </w:rPr>
              <w:t>ИО и ОМС</w:t>
            </w:r>
            <w:r w:rsidRPr="007252F4">
              <w:rPr>
                <w:b w:val="0"/>
                <w:spacing w:val="-4"/>
                <w:sz w:val="25"/>
                <w:szCs w:val="25"/>
              </w:rPr>
              <w:t>, при осуществлении закупок товаров, работ, услуг и распоряжении государственным и муниципальным имуществом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96" w:rsidRPr="007252F4" w:rsidRDefault="00B33E9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C638A5" w:rsidRPr="007252F4" w:rsidRDefault="00B33E9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B33E96" w:rsidP="00373A3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По результатам изучения соответствующих нормативных правовых актов </w:t>
            </w:r>
            <w:r w:rsidR="00CC2364" w:rsidRPr="007252F4">
              <w:rPr>
                <w:sz w:val="25"/>
                <w:szCs w:val="25"/>
              </w:rPr>
              <w:t>разработаны и внедрены в деятельность</w:t>
            </w:r>
            <w:r w:rsidRPr="007252F4">
              <w:rPr>
                <w:sz w:val="25"/>
                <w:szCs w:val="25"/>
              </w:rPr>
              <w:t xml:space="preserve"> Методические материалы для осуществления контроля за соблюдением законодательства Российской Федерации о противодействии коррупции в государственных учреждениях и организациях Пензенской области, </w:t>
            </w:r>
            <w:r w:rsidR="00A10905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а также за реализацией в этих учреждениях и организациях мер по профилактике коррупционных правонарушений</w:t>
            </w:r>
            <w:r w:rsidR="00E93DD2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95272C" w:rsidP="00F4112D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Привлечение граждан, институтов гражданского общества и предпринимательского сообщества к реализации антикоррупционной политики в Пензенской области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F4112D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36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3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pStyle w:val="ConsPlusNormal"/>
              <w:spacing w:line="233" w:lineRule="auto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Ежегодное проведение социологических исследований в целях оценки уровня коррупции в Пензенской области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853C95" w:rsidP="00F4112D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Министерство образования Пензенской области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CFA" w:rsidRPr="007252F4" w:rsidRDefault="00AD2BB9" w:rsidP="00A10905">
            <w:pPr>
              <w:spacing w:line="233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Оценка уровня коррупции в Пензенской области </w:t>
            </w:r>
            <w:r w:rsidR="00A10905" w:rsidRPr="007252F4">
              <w:rPr>
                <w:sz w:val="25"/>
                <w:szCs w:val="25"/>
              </w:rPr>
              <w:br/>
            </w:r>
            <w:r w:rsidRPr="007252F4">
              <w:rPr>
                <w:spacing w:val="-4"/>
                <w:sz w:val="25"/>
                <w:szCs w:val="25"/>
              </w:rPr>
              <w:t xml:space="preserve">проводилась </w:t>
            </w:r>
            <w:r w:rsidR="00A10905" w:rsidRPr="007252F4">
              <w:rPr>
                <w:spacing w:val="-4"/>
                <w:sz w:val="25"/>
                <w:szCs w:val="25"/>
              </w:rPr>
              <w:t>по</w:t>
            </w:r>
            <w:r w:rsidRPr="007252F4">
              <w:rPr>
                <w:spacing w:val="-4"/>
                <w:sz w:val="25"/>
                <w:szCs w:val="25"/>
              </w:rPr>
              <w:t xml:space="preserve"> Методике проведения социологических</w:t>
            </w:r>
            <w:r w:rsidRPr="007252F4">
              <w:rPr>
                <w:sz w:val="25"/>
                <w:szCs w:val="25"/>
              </w:rPr>
              <w:t xml:space="preserve"> исследований в целях оценки уровня коррупции </w:t>
            </w:r>
            <w:r w:rsidR="00A10905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в субъектах Российской Федерации</w:t>
            </w:r>
            <w:r w:rsidR="00A10905" w:rsidRPr="007252F4">
              <w:rPr>
                <w:sz w:val="25"/>
                <w:szCs w:val="25"/>
              </w:rPr>
              <w:t xml:space="preserve"> (</w:t>
            </w:r>
            <w:r w:rsidRPr="007252F4">
              <w:rPr>
                <w:sz w:val="25"/>
                <w:szCs w:val="25"/>
              </w:rPr>
              <w:t>утвержден</w:t>
            </w:r>
            <w:r w:rsidR="00A10905" w:rsidRPr="007252F4">
              <w:rPr>
                <w:sz w:val="25"/>
                <w:szCs w:val="25"/>
              </w:rPr>
              <w:t>а</w:t>
            </w:r>
            <w:r w:rsidRPr="007252F4">
              <w:rPr>
                <w:sz w:val="25"/>
                <w:szCs w:val="25"/>
              </w:rPr>
              <w:t xml:space="preserve"> Постановлением  Правительства Р</w:t>
            </w:r>
            <w:r w:rsidR="00A10905" w:rsidRPr="007252F4">
              <w:rPr>
                <w:sz w:val="25"/>
                <w:szCs w:val="25"/>
              </w:rPr>
              <w:t>оссийской Федерации № 662 от 25.05.</w:t>
            </w:r>
            <w:r w:rsidRPr="007252F4">
              <w:rPr>
                <w:sz w:val="25"/>
                <w:szCs w:val="25"/>
              </w:rPr>
              <w:t>2019</w:t>
            </w:r>
            <w:r w:rsidR="00A10905" w:rsidRPr="007252F4">
              <w:rPr>
                <w:sz w:val="25"/>
                <w:szCs w:val="25"/>
              </w:rPr>
              <w:t>)</w:t>
            </w:r>
            <w:r w:rsidRPr="007252F4">
              <w:rPr>
                <w:sz w:val="25"/>
                <w:szCs w:val="25"/>
              </w:rPr>
              <w:t xml:space="preserve">. </w:t>
            </w:r>
            <w:r w:rsidR="004E161E" w:rsidRPr="007252F4">
              <w:rPr>
                <w:sz w:val="25"/>
                <w:szCs w:val="25"/>
              </w:rPr>
              <w:t>О</w:t>
            </w:r>
            <w:r w:rsidRPr="007252F4">
              <w:rPr>
                <w:sz w:val="25"/>
                <w:szCs w:val="25"/>
              </w:rPr>
              <w:t xml:space="preserve">прошено </w:t>
            </w:r>
            <w:r w:rsidR="006C00BD" w:rsidRPr="007252F4">
              <w:rPr>
                <w:sz w:val="25"/>
                <w:szCs w:val="25"/>
              </w:rPr>
              <w:t>1927 респондентов</w:t>
            </w:r>
            <w:r w:rsidRPr="007252F4">
              <w:rPr>
                <w:sz w:val="25"/>
                <w:szCs w:val="25"/>
              </w:rPr>
              <w:t xml:space="preserve">, оценивающих уровень </w:t>
            </w:r>
            <w:r w:rsidR="004E161E" w:rsidRPr="007252F4">
              <w:rPr>
                <w:sz w:val="25"/>
                <w:szCs w:val="25"/>
              </w:rPr>
              <w:t>«</w:t>
            </w:r>
            <w:r w:rsidRPr="007252F4">
              <w:rPr>
                <w:sz w:val="25"/>
                <w:szCs w:val="25"/>
              </w:rPr>
              <w:t>бытовой</w:t>
            </w:r>
            <w:r w:rsidR="004E161E" w:rsidRPr="007252F4">
              <w:rPr>
                <w:sz w:val="25"/>
                <w:szCs w:val="25"/>
              </w:rPr>
              <w:t>»</w:t>
            </w:r>
            <w:r w:rsidRPr="007252F4">
              <w:rPr>
                <w:sz w:val="25"/>
                <w:szCs w:val="25"/>
              </w:rPr>
              <w:t xml:space="preserve"> коррупции и </w:t>
            </w:r>
            <w:r w:rsidR="006C00BD" w:rsidRPr="007252F4">
              <w:rPr>
                <w:sz w:val="25"/>
                <w:szCs w:val="25"/>
              </w:rPr>
              <w:t>747</w:t>
            </w:r>
            <w:r w:rsidRPr="007252F4">
              <w:rPr>
                <w:sz w:val="25"/>
                <w:szCs w:val="25"/>
              </w:rPr>
              <w:t xml:space="preserve"> человек, оценивающих уровень </w:t>
            </w:r>
            <w:r w:rsidR="004E161E" w:rsidRPr="007252F4">
              <w:rPr>
                <w:sz w:val="25"/>
                <w:szCs w:val="25"/>
              </w:rPr>
              <w:t>«</w:t>
            </w:r>
            <w:r w:rsidRPr="007252F4">
              <w:rPr>
                <w:sz w:val="25"/>
                <w:szCs w:val="25"/>
              </w:rPr>
              <w:t>деловой</w:t>
            </w:r>
            <w:r w:rsidR="004E161E" w:rsidRPr="007252F4">
              <w:rPr>
                <w:sz w:val="25"/>
                <w:szCs w:val="25"/>
              </w:rPr>
              <w:t>»</w:t>
            </w:r>
            <w:r w:rsidRPr="007252F4">
              <w:rPr>
                <w:sz w:val="25"/>
                <w:szCs w:val="25"/>
              </w:rPr>
              <w:t xml:space="preserve"> коррупции. </w:t>
            </w:r>
            <w:r w:rsidR="00402CFA" w:rsidRPr="007252F4">
              <w:rPr>
                <w:sz w:val="25"/>
                <w:szCs w:val="25"/>
              </w:rPr>
              <w:t xml:space="preserve">По мнению </w:t>
            </w:r>
            <w:r w:rsidR="006C00BD" w:rsidRPr="007252F4">
              <w:rPr>
                <w:sz w:val="25"/>
                <w:szCs w:val="25"/>
              </w:rPr>
              <w:t>27</w:t>
            </w:r>
            <w:r w:rsidR="00402CFA" w:rsidRPr="007252F4">
              <w:rPr>
                <w:sz w:val="25"/>
                <w:szCs w:val="25"/>
              </w:rPr>
              <w:t>%</w:t>
            </w:r>
            <w:r w:rsidR="006C00BD" w:rsidRPr="007252F4">
              <w:rPr>
                <w:sz w:val="25"/>
                <w:szCs w:val="25"/>
              </w:rPr>
              <w:t xml:space="preserve"> </w:t>
            </w:r>
            <w:r w:rsidR="00402CFA" w:rsidRPr="007252F4">
              <w:rPr>
                <w:sz w:val="25"/>
                <w:szCs w:val="25"/>
              </w:rPr>
              <w:t xml:space="preserve"> </w:t>
            </w:r>
            <w:r w:rsidR="004E161E" w:rsidRPr="007252F4">
              <w:rPr>
                <w:sz w:val="25"/>
                <w:szCs w:val="25"/>
              </w:rPr>
              <w:t xml:space="preserve">респондентов </w:t>
            </w:r>
            <w:r w:rsidR="00402CFA" w:rsidRPr="007252F4">
              <w:rPr>
                <w:sz w:val="25"/>
                <w:szCs w:val="25"/>
              </w:rPr>
              <w:t>уровень коррупции в регионе находится на среднем уровне</w:t>
            </w:r>
            <w:r w:rsidR="006C00BD" w:rsidRPr="007252F4">
              <w:rPr>
                <w:sz w:val="25"/>
                <w:szCs w:val="25"/>
              </w:rPr>
              <w:t xml:space="preserve"> (это на 11,6% меньше чем в прошлом году)</w:t>
            </w:r>
            <w:r w:rsidR="00402CFA" w:rsidRPr="007252F4">
              <w:rPr>
                <w:sz w:val="25"/>
                <w:szCs w:val="25"/>
              </w:rPr>
              <w:t xml:space="preserve">. </w:t>
            </w:r>
            <w:r w:rsidR="006C00BD" w:rsidRPr="007252F4">
              <w:rPr>
                <w:sz w:val="25"/>
                <w:szCs w:val="25"/>
              </w:rPr>
              <w:t>7,7</w:t>
            </w:r>
            <w:r w:rsidR="00402CFA" w:rsidRPr="007252F4">
              <w:rPr>
                <w:sz w:val="25"/>
                <w:szCs w:val="25"/>
              </w:rPr>
              <w:t>%</w:t>
            </w:r>
            <w:r w:rsidR="006C00BD" w:rsidRPr="007252F4">
              <w:rPr>
                <w:sz w:val="25"/>
                <w:szCs w:val="25"/>
              </w:rPr>
              <w:t xml:space="preserve"> </w:t>
            </w:r>
            <w:r w:rsidR="00A10905" w:rsidRPr="007252F4">
              <w:rPr>
                <w:sz w:val="25"/>
                <w:szCs w:val="25"/>
              </w:rPr>
              <w:t>(</w:t>
            </w:r>
            <w:r w:rsidR="006C00BD" w:rsidRPr="007252F4">
              <w:rPr>
                <w:sz w:val="25"/>
                <w:szCs w:val="25"/>
              </w:rPr>
              <w:t>на 6,4% меньше чем в 2022г.</w:t>
            </w:r>
            <w:r w:rsidR="00A10905" w:rsidRPr="007252F4">
              <w:rPr>
                <w:sz w:val="25"/>
                <w:szCs w:val="25"/>
              </w:rPr>
              <w:t>)</w:t>
            </w:r>
            <w:r w:rsidR="00402CFA" w:rsidRPr="007252F4">
              <w:rPr>
                <w:sz w:val="25"/>
                <w:szCs w:val="25"/>
              </w:rPr>
              <w:t xml:space="preserve"> отмечают, что он высокий. Большинство респондентов оценивают </w:t>
            </w:r>
            <w:r w:rsidR="00402CFA" w:rsidRPr="007252F4">
              <w:rPr>
                <w:sz w:val="25"/>
                <w:szCs w:val="25"/>
              </w:rPr>
              <w:lastRenderedPageBreak/>
              <w:t xml:space="preserve">работу органов власти в регионе по противодействию коррупции на среднем уровне, при этом </w:t>
            </w:r>
            <w:r w:rsidR="00F86C80" w:rsidRPr="007252F4">
              <w:rPr>
                <w:sz w:val="25"/>
                <w:szCs w:val="25"/>
              </w:rPr>
              <w:t>4,2</w:t>
            </w:r>
            <w:r w:rsidR="00402CFA" w:rsidRPr="007252F4">
              <w:rPr>
                <w:sz w:val="25"/>
                <w:szCs w:val="25"/>
              </w:rPr>
              <w:t xml:space="preserve">% – отрицательно и </w:t>
            </w:r>
            <w:r w:rsidR="00F86C80" w:rsidRPr="007252F4">
              <w:rPr>
                <w:sz w:val="25"/>
                <w:szCs w:val="25"/>
              </w:rPr>
              <w:t>15,9% – положительно (</w:t>
            </w:r>
            <w:r w:rsidR="004E161E" w:rsidRPr="007252F4">
              <w:rPr>
                <w:sz w:val="25"/>
                <w:szCs w:val="25"/>
              </w:rPr>
              <w:t xml:space="preserve">соответственно </w:t>
            </w:r>
            <w:r w:rsidR="00402CFA" w:rsidRPr="007252F4">
              <w:rPr>
                <w:sz w:val="25"/>
                <w:szCs w:val="25"/>
              </w:rPr>
              <w:t xml:space="preserve">на </w:t>
            </w:r>
            <w:r w:rsidR="00F86C80" w:rsidRPr="007252F4">
              <w:rPr>
                <w:sz w:val="25"/>
                <w:szCs w:val="25"/>
              </w:rPr>
              <w:t>2,9</w:t>
            </w:r>
            <w:r w:rsidR="00402CFA" w:rsidRPr="007252F4">
              <w:rPr>
                <w:sz w:val="25"/>
                <w:szCs w:val="25"/>
              </w:rPr>
              <w:t xml:space="preserve">% меньше и на </w:t>
            </w:r>
            <w:r w:rsidR="00F86C80" w:rsidRPr="007252F4">
              <w:rPr>
                <w:sz w:val="25"/>
                <w:szCs w:val="25"/>
              </w:rPr>
              <w:t>5,2</w:t>
            </w:r>
            <w:r w:rsidR="004E161E" w:rsidRPr="007252F4">
              <w:rPr>
                <w:sz w:val="25"/>
                <w:szCs w:val="25"/>
              </w:rPr>
              <w:t>%</w:t>
            </w:r>
            <w:r w:rsidR="00402CFA" w:rsidRPr="007252F4">
              <w:rPr>
                <w:sz w:val="25"/>
                <w:szCs w:val="25"/>
              </w:rPr>
              <w:t xml:space="preserve"> больше по сравнению с 202</w:t>
            </w:r>
            <w:r w:rsidR="00F86C80" w:rsidRPr="007252F4">
              <w:rPr>
                <w:sz w:val="25"/>
                <w:szCs w:val="25"/>
              </w:rPr>
              <w:t>3</w:t>
            </w:r>
            <w:r w:rsidR="00402CFA" w:rsidRPr="007252F4">
              <w:rPr>
                <w:sz w:val="25"/>
                <w:szCs w:val="25"/>
              </w:rPr>
              <w:t>г.). В целом наблюдается положительная динамика</w:t>
            </w:r>
            <w:r w:rsidR="00B6738D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E93DD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3</w:t>
            </w:r>
            <w:r w:rsidR="00FA6C03" w:rsidRPr="007252F4">
              <w:rPr>
                <w:sz w:val="25"/>
                <w:szCs w:val="25"/>
              </w:rPr>
              <w:t>7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5.2.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Составление по результатам социологического исследования по оценке уровня коррупции в Пензенской области таблицы соответствия состояния эффективности (результативности) работы Управления по профилактике коррупционных и иных правонарушений по противодействию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7252F4" w:rsidRDefault="00853C9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C638A5" w:rsidRPr="007252F4" w:rsidRDefault="00853C9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E0" w:rsidRPr="007252F4" w:rsidRDefault="008504E7" w:rsidP="00827396">
            <w:pPr>
              <w:tabs>
                <w:tab w:val="left" w:pos="3253"/>
              </w:tabs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Для </w:t>
            </w:r>
            <w:r w:rsidR="0098071E" w:rsidRPr="007252F4">
              <w:rPr>
                <w:sz w:val="25"/>
                <w:szCs w:val="25"/>
              </w:rPr>
              <w:t>учета в работе</w:t>
            </w:r>
            <w:r w:rsidRPr="007252F4">
              <w:rPr>
                <w:sz w:val="25"/>
                <w:szCs w:val="25"/>
              </w:rPr>
              <w:t xml:space="preserve"> информация о результатах социологического исследования направлена </w:t>
            </w:r>
            <w:r w:rsidR="0098071E" w:rsidRPr="007252F4">
              <w:rPr>
                <w:sz w:val="25"/>
                <w:szCs w:val="25"/>
              </w:rPr>
              <w:t xml:space="preserve">в </w:t>
            </w:r>
            <w:r w:rsidRPr="007252F4">
              <w:rPr>
                <w:sz w:val="25"/>
                <w:szCs w:val="25"/>
              </w:rPr>
              <w:t xml:space="preserve">региональные подразделения МВД, МЧС, ФНС России, Роспотребнадзора, а также </w:t>
            </w:r>
            <w:r w:rsidR="0098071E" w:rsidRPr="007252F4">
              <w:rPr>
                <w:sz w:val="25"/>
                <w:szCs w:val="25"/>
              </w:rPr>
              <w:t xml:space="preserve">в </w:t>
            </w:r>
            <w:r w:rsidRPr="007252F4">
              <w:rPr>
                <w:sz w:val="25"/>
                <w:szCs w:val="25"/>
              </w:rPr>
              <w:t>Минздрав Пензенской области, Минобразования Пензенской области, Министерство ОБ и ОДМС в Пензенской области, МЭРП Пензенской области, Уполномоченному по защите прав предпринимателей в Пензенской области.</w:t>
            </w:r>
            <w:r w:rsidR="00827396" w:rsidRPr="007252F4">
              <w:rPr>
                <w:sz w:val="25"/>
                <w:szCs w:val="25"/>
              </w:rPr>
              <w:t xml:space="preserve"> </w:t>
            </w:r>
            <w:r w:rsidR="00CB1AE0" w:rsidRPr="007252F4">
              <w:rPr>
                <w:sz w:val="25"/>
                <w:szCs w:val="25"/>
              </w:rPr>
              <w:t xml:space="preserve">Результаты социологического исследования </w:t>
            </w:r>
            <w:r w:rsidR="00827396" w:rsidRPr="007252F4">
              <w:rPr>
                <w:sz w:val="25"/>
                <w:szCs w:val="25"/>
              </w:rPr>
              <w:t>учтены</w:t>
            </w:r>
            <w:r w:rsidR="00CB1AE0" w:rsidRPr="007252F4">
              <w:rPr>
                <w:sz w:val="25"/>
                <w:szCs w:val="25"/>
              </w:rPr>
              <w:t xml:space="preserve"> при проверках</w:t>
            </w:r>
            <w:r w:rsidR="00827396" w:rsidRPr="007252F4">
              <w:rPr>
                <w:sz w:val="25"/>
                <w:szCs w:val="25"/>
              </w:rPr>
              <w:t xml:space="preserve"> (мониторинге)</w:t>
            </w:r>
            <w:r w:rsidR="00CB1AE0" w:rsidRPr="007252F4">
              <w:rPr>
                <w:sz w:val="25"/>
                <w:szCs w:val="25"/>
              </w:rPr>
              <w:t xml:space="preserve"> работы по профилактике коррупционных правонарушений в ИО и ОМС, подведомственных учреждений, включенных в график проверок.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</w:t>
            </w:r>
            <w:r w:rsidR="00FA6C03" w:rsidRPr="007252F4">
              <w:rPr>
                <w:sz w:val="25"/>
                <w:szCs w:val="25"/>
              </w:rPr>
              <w:t>8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Обеспечение через средства массовой информации публичного осуждения фактов коррупции и лиц, вовлеченных в коррупцию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7252F4" w:rsidRDefault="00853C9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B3F9A" w:rsidRPr="007252F4" w:rsidRDefault="00853C95" w:rsidP="00F4112D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D144AD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</w:t>
            </w:r>
            <w:r w:rsidR="001B0EA7" w:rsidRPr="007252F4">
              <w:rPr>
                <w:sz w:val="25"/>
                <w:szCs w:val="25"/>
              </w:rPr>
              <w:t>нформация содержится в пункте 43</w:t>
            </w:r>
            <w:r w:rsidR="00E93DD2" w:rsidRPr="007252F4">
              <w:rPr>
                <w:sz w:val="25"/>
                <w:szCs w:val="25"/>
              </w:rPr>
              <w:t>.</w:t>
            </w:r>
          </w:p>
          <w:p w:rsidR="002F05BA" w:rsidRPr="007252F4" w:rsidRDefault="002F05BA" w:rsidP="002F05BA">
            <w:pPr>
              <w:rPr>
                <w:sz w:val="25"/>
                <w:szCs w:val="25"/>
              </w:rPr>
            </w:pP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853C9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3</w:t>
            </w:r>
            <w:r w:rsidR="00FA6C03" w:rsidRPr="007252F4">
              <w:rPr>
                <w:sz w:val="25"/>
                <w:szCs w:val="25"/>
              </w:rPr>
              <w:t>9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Обеспечение функционирования электронного почтового ящика на сайте "Против коррупции" и специально выделенной телефонной линии для приема сообщений о фактах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7252F4" w:rsidRDefault="00853C9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C638A5" w:rsidRPr="007252F4" w:rsidRDefault="00853C9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EA34FF" w:rsidP="00DC7AB6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соответствии с компетенцией Управления рассмотрено 201 обращение граждан (за аналогичный период прошлого года – 35). Кратный рост числа жалоб обусловлен тем, что ряд граждан для достижения мультипликативного эффекта направляют обращения по одной теме в исполнительные органы других субъектов Российской Федерации, которые, руководствуясь положениями федерального законодательства, направляют копию обращения в Правительство Пензенской области. Так, получено </w:t>
            </w:r>
            <w:r w:rsidRPr="007252F4">
              <w:rPr>
                <w:sz w:val="25"/>
                <w:szCs w:val="25"/>
              </w:rPr>
              <w:lastRenderedPageBreak/>
              <w:t>131 обращение о занижении цены при продаже акций АО «Домостроитель» (информация не подтвердилась).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40</w:t>
            </w:r>
            <w:r w:rsidR="00446CB7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Обеспечение рассмотрения обращений граждан и организаций, проведения анализа публикаций в средствах массовой информации, на интернет-ресурсах (сообщений блогеров в электронных средствах массовой информации и др.) по фактам коррупции</w:t>
            </w:r>
          </w:p>
          <w:p w:rsidR="00C638A5" w:rsidRPr="007252F4" w:rsidRDefault="00C638A5" w:rsidP="00F4112D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</w:p>
          <w:p w:rsidR="00C638A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A10905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Н</w:t>
            </w:r>
            <w:r w:rsidR="00C638A5" w:rsidRPr="007252F4">
              <w:rPr>
                <w:sz w:val="25"/>
                <w:szCs w:val="25"/>
              </w:rPr>
              <w:t>а постоянной основе проводится анализ публикаций, в том числе на антикоррупционную тематику, в группах ИО и ОМС в социальных сет</w:t>
            </w:r>
            <w:r w:rsidR="00DC7AB6" w:rsidRPr="007252F4">
              <w:rPr>
                <w:sz w:val="25"/>
                <w:szCs w:val="25"/>
              </w:rPr>
              <w:t>ях «Вконтакте», «Одноклассники»</w:t>
            </w:r>
            <w:r w:rsidR="00C638A5" w:rsidRPr="007252F4">
              <w:rPr>
                <w:sz w:val="25"/>
                <w:szCs w:val="25"/>
              </w:rPr>
              <w:t>.</w:t>
            </w:r>
          </w:p>
          <w:p w:rsidR="00C638A5" w:rsidRPr="007252F4" w:rsidRDefault="00C638A5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ОМС на постоянной основе проводится анализ публикаций на антикоррупционную тематику в районных информационных бюллетенях, а также информационных бюллетенях сельских поселений.</w:t>
            </w:r>
          </w:p>
          <w:p w:rsidR="003836DF" w:rsidRPr="007252F4" w:rsidRDefault="00C638A5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С 2018 года ИО и отдельные ОМС работают в автоматической информационной системе управления реакцией на негативные информационные поводы в социальных сетях «Инцидент-менеджмент». ИО используют </w:t>
            </w:r>
            <w:r w:rsidR="00DC7AB6" w:rsidRPr="007252F4">
              <w:rPr>
                <w:sz w:val="25"/>
                <w:szCs w:val="25"/>
              </w:rPr>
              <w:t xml:space="preserve">также </w:t>
            </w:r>
            <w:r w:rsidRPr="007252F4">
              <w:rPr>
                <w:sz w:val="25"/>
                <w:szCs w:val="25"/>
              </w:rPr>
              <w:t>возможность обрабатывать сообщения, поступившие на интернет-платформы, и оперативно реагируют на сигналы населения о фактах нарушений коррупционного характера. Граждане и организации с помощью платформы обратной связи через форму на портале gosuslugi.ru, мобильное приложение «Госуслуги. Решаем вместе», а также виджеты на сайтах ИО имеют возможность направлять обращения в государственные органы по широкому спектру вопросов, а также участвовать в опросах, голосованиях и общественных обсуждениях.</w:t>
            </w:r>
          </w:p>
          <w:p w:rsidR="00C638A5" w:rsidRPr="007252F4" w:rsidRDefault="00D45EE0" w:rsidP="00A10905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</w:t>
            </w:r>
            <w:r w:rsidR="00E93DD2" w:rsidRPr="007252F4">
              <w:rPr>
                <w:sz w:val="25"/>
                <w:szCs w:val="25"/>
              </w:rPr>
              <w:t xml:space="preserve">бращения о предполагаемых </w:t>
            </w:r>
            <w:r w:rsidR="002752FA" w:rsidRPr="007252F4">
              <w:rPr>
                <w:sz w:val="25"/>
                <w:szCs w:val="25"/>
              </w:rPr>
              <w:t>коррупционных проявлениях в 2024</w:t>
            </w:r>
            <w:r w:rsidR="00E93DD2" w:rsidRPr="007252F4">
              <w:rPr>
                <w:sz w:val="25"/>
                <w:szCs w:val="25"/>
              </w:rPr>
              <w:t xml:space="preserve"> году поступали в Управление, Минздрав Пензенской области</w:t>
            </w:r>
            <w:r w:rsidR="002752FA" w:rsidRPr="007252F4">
              <w:rPr>
                <w:sz w:val="25"/>
                <w:szCs w:val="25"/>
              </w:rPr>
              <w:t>.</w:t>
            </w:r>
            <w:r w:rsidR="00A10905" w:rsidRPr="007252F4">
              <w:rPr>
                <w:sz w:val="25"/>
                <w:szCs w:val="25"/>
              </w:rPr>
              <w:t xml:space="preserve"> </w:t>
            </w:r>
            <w:r w:rsidR="00E93DD2" w:rsidRPr="007252F4">
              <w:rPr>
                <w:sz w:val="25"/>
                <w:szCs w:val="25"/>
              </w:rPr>
              <w:t xml:space="preserve">Таким образом, в Пензенской области эффективно функционирует механизм, позволяющий гражданам и организациям конфиденциально, не опасаясь преследования, сообщать о </w:t>
            </w:r>
            <w:r w:rsidR="00A10905" w:rsidRPr="007252F4">
              <w:rPr>
                <w:sz w:val="25"/>
                <w:szCs w:val="25"/>
              </w:rPr>
              <w:t>фактах</w:t>
            </w:r>
            <w:r w:rsidR="00E93DD2" w:rsidRPr="007252F4">
              <w:rPr>
                <w:sz w:val="25"/>
                <w:szCs w:val="25"/>
              </w:rPr>
              <w:t xml:space="preserve"> коррупционных правонарушени</w:t>
            </w:r>
            <w:r w:rsidR="00A10905" w:rsidRPr="007252F4">
              <w:rPr>
                <w:sz w:val="25"/>
                <w:szCs w:val="25"/>
              </w:rPr>
              <w:t>й</w:t>
            </w:r>
            <w:r w:rsidR="00E93DD2" w:rsidRPr="007252F4">
              <w:rPr>
                <w:sz w:val="25"/>
                <w:szCs w:val="25"/>
              </w:rPr>
              <w:t xml:space="preserve">. 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</w:t>
            </w:r>
            <w:r w:rsidR="00FA6C03" w:rsidRPr="007252F4">
              <w:rPr>
                <w:sz w:val="25"/>
                <w:szCs w:val="25"/>
              </w:rPr>
              <w:t>1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DC7AB6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 xml:space="preserve">Рассмотрение вопросов реализации </w:t>
            </w:r>
            <w:r w:rsidRPr="007252F4">
              <w:rPr>
                <w:b w:val="0"/>
                <w:sz w:val="25"/>
                <w:szCs w:val="25"/>
              </w:rPr>
              <w:lastRenderedPageBreak/>
              <w:t>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ECC" w:rsidRPr="007252F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Общественные советы</w:t>
            </w:r>
          </w:p>
          <w:p w:rsidR="00AD1ECC" w:rsidRPr="007252F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при ИО (по согласованию)</w:t>
            </w:r>
          </w:p>
          <w:p w:rsidR="00AD1ECC" w:rsidRPr="007252F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C638A5" w:rsidRPr="007252F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46696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 xml:space="preserve">На заседаниях общественных советов с </w:t>
            </w:r>
            <w:r w:rsidRPr="007252F4">
              <w:rPr>
                <w:sz w:val="25"/>
                <w:szCs w:val="25"/>
              </w:rPr>
              <w:lastRenderedPageBreak/>
              <w:t>периодичностью не реже раза в год рассматриваются вопросы реализации мероприятий планов противодействия коррупции, утвержденных в соответствующих органах.</w:t>
            </w:r>
            <w:r w:rsidR="00E93DD2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>В утвержденные органами планы противодействия коррупции</w:t>
            </w:r>
            <w:r w:rsidR="00802B59" w:rsidRPr="007252F4">
              <w:rPr>
                <w:sz w:val="25"/>
                <w:szCs w:val="25"/>
              </w:rPr>
              <w:t xml:space="preserve"> </w:t>
            </w:r>
            <w:r w:rsidRPr="007252F4">
              <w:rPr>
                <w:sz w:val="25"/>
                <w:szCs w:val="25"/>
              </w:rPr>
              <w:t xml:space="preserve">на 2021 – 2024 гг. включены мероприятия, направленные на </w:t>
            </w:r>
            <w:r w:rsidRPr="007252F4">
              <w:rPr>
                <w:spacing w:val="-6"/>
                <w:sz w:val="25"/>
                <w:szCs w:val="25"/>
              </w:rPr>
              <w:t>рассмотрение вопросов реализации антикоррупционной</w:t>
            </w:r>
            <w:r w:rsidRPr="007252F4">
              <w:rPr>
                <w:sz w:val="25"/>
                <w:szCs w:val="25"/>
              </w:rPr>
              <w:t xml:space="preserve"> политики в установленной сфере деятельности на заседаниях общественных советов, а также на реализацию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государственными и муниципальными служащими запретов, ограничений и требований, установленных в </w:t>
            </w:r>
            <w:r w:rsidR="00802B59" w:rsidRPr="007252F4">
              <w:rPr>
                <w:sz w:val="25"/>
                <w:szCs w:val="25"/>
              </w:rPr>
              <w:t>целях противодействия коррупции</w:t>
            </w:r>
            <w:r w:rsidR="009942AF" w:rsidRPr="007252F4">
              <w:rPr>
                <w:sz w:val="25"/>
                <w:szCs w:val="25"/>
              </w:rPr>
              <w:t>.</w:t>
            </w:r>
            <w:r w:rsidR="00E93DD2" w:rsidRPr="007252F4">
              <w:rPr>
                <w:sz w:val="25"/>
                <w:szCs w:val="25"/>
              </w:rPr>
              <w:t xml:space="preserve"> </w:t>
            </w:r>
            <w:r w:rsidR="007B6815" w:rsidRPr="007252F4">
              <w:rPr>
                <w:sz w:val="25"/>
                <w:szCs w:val="25"/>
              </w:rPr>
              <w:t xml:space="preserve">В ряде </w:t>
            </w:r>
            <w:r w:rsidR="007B6815" w:rsidRPr="007252F4">
              <w:rPr>
                <w:spacing w:val="-4"/>
                <w:sz w:val="25"/>
                <w:szCs w:val="25"/>
              </w:rPr>
              <w:t>исполнительных органов</w:t>
            </w:r>
            <w:r w:rsidR="00E46696" w:rsidRPr="007252F4">
              <w:rPr>
                <w:spacing w:val="-4"/>
                <w:sz w:val="25"/>
                <w:szCs w:val="25"/>
              </w:rPr>
              <w:t xml:space="preserve"> </w:t>
            </w:r>
            <w:r w:rsidR="007B6815" w:rsidRPr="007252F4">
              <w:rPr>
                <w:spacing w:val="-4"/>
                <w:sz w:val="25"/>
                <w:szCs w:val="25"/>
              </w:rPr>
              <w:t>на заседаниях Общественных</w:t>
            </w:r>
            <w:r w:rsidR="007B6815" w:rsidRPr="007252F4">
              <w:rPr>
                <w:sz w:val="25"/>
                <w:szCs w:val="25"/>
              </w:rPr>
              <w:t xml:space="preserve"> советов рассматриваются вопросы реализации плана мероприятий по противодействию коррупции. </w:t>
            </w:r>
            <w:r w:rsidR="007B6815" w:rsidRPr="007252F4">
              <w:rPr>
                <w:spacing w:val="-6"/>
                <w:sz w:val="25"/>
                <w:szCs w:val="25"/>
              </w:rPr>
              <w:t>Согласно информации Министерства градостроительства</w:t>
            </w:r>
            <w:r w:rsidR="007B6815" w:rsidRPr="007252F4">
              <w:rPr>
                <w:sz w:val="25"/>
                <w:szCs w:val="25"/>
              </w:rPr>
              <w:t xml:space="preserve"> </w:t>
            </w:r>
            <w:r w:rsidR="007B6815" w:rsidRPr="007252F4">
              <w:rPr>
                <w:spacing w:val="-6"/>
                <w:sz w:val="25"/>
                <w:szCs w:val="25"/>
              </w:rPr>
              <w:t>и архитектуры Пензенской области, при исполнительном</w:t>
            </w:r>
            <w:r w:rsidR="007B6815" w:rsidRPr="007252F4">
              <w:rPr>
                <w:sz w:val="25"/>
                <w:szCs w:val="25"/>
              </w:rPr>
              <w:t xml:space="preserve"> органе Общественный совет до сих пор не создан</w:t>
            </w:r>
            <w:r w:rsidR="00B6738D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4</w:t>
            </w:r>
            <w:r w:rsidR="00FA6C03" w:rsidRPr="007252F4">
              <w:rPr>
                <w:sz w:val="25"/>
                <w:szCs w:val="25"/>
              </w:rPr>
              <w:t>2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DC7AB6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 xml:space="preserve">Реализация с участием общественных объединений, уставной задачей которых является участие в противодействии </w:t>
            </w:r>
            <w:r w:rsidRPr="007252F4">
              <w:rPr>
                <w:b w:val="0"/>
                <w:spacing w:val="-6"/>
                <w:sz w:val="25"/>
                <w:szCs w:val="25"/>
              </w:rPr>
              <w:t>коррупции, и других институтов гражданского общества мер по соблюдению гражданскими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</w:t>
            </w:r>
          </w:p>
          <w:p w:rsidR="00C638A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110F6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Председатель Пензенского регионального отделения Общероссийской общественной организации «Ассоциация юристов России» Синцов Г.В. включен </w:t>
            </w:r>
            <w:r w:rsidR="007252F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 xml:space="preserve">в состав Комиссии по координации работы </w:t>
            </w:r>
            <w:r w:rsidR="007252F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по противодействию коррупции в Пензенской области с даты ее образования</w:t>
            </w:r>
            <w:r w:rsidR="00B6738D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</w:t>
            </w:r>
            <w:r w:rsidR="00FA6C03" w:rsidRPr="007252F4">
              <w:rPr>
                <w:sz w:val="25"/>
                <w:szCs w:val="25"/>
              </w:rPr>
              <w:t>3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5.8.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 xml:space="preserve">Представление в СМИ для опубликования материалов, </w:t>
            </w:r>
            <w:r w:rsidRPr="007252F4">
              <w:rPr>
                <w:b w:val="0"/>
                <w:sz w:val="25"/>
                <w:szCs w:val="25"/>
              </w:rPr>
              <w:lastRenderedPageBreak/>
              <w:t>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 xml:space="preserve">Управление по профилактике </w:t>
            </w:r>
            <w:r w:rsidRPr="007252F4">
              <w:rPr>
                <w:sz w:val="25"/>
                <w:szCs w:val="25"/>
              </w:rPr>
              <w:lastRenderedPageBreak/>
              <w:t>коррупционных и иных правонарушений</w:t>
            </w:r>
          </w:p>
          <w:p w:rsidR="00853C95" w:rsidRPr="007252F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C638A5" w:rsidRPr="007252F4" w:rsidRDefault="00853C95" w:rsidP="007252F4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E1" w:rsidRPr="007252F4" w:rsidRDefault="003200E1" w:rsidP="0098515E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Обеспечивается публичность и открытость профилактики коррупционных правонарушений.</w:t>
            </w:r>
          </w:p>
          <w:p w:rsidR="0098515E" w:rsidRPr="007252F4" w:rsidRDefault="007D43A1" w:rsidP="00C01929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 xml:space="preserve">В целях формирования в обществе нетерпимости </w:t>
            </w:r>
            <w:r w:rsidR="007252F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к коррупции, вовлечения граждан в профилактику и противодействие коррупции</w:t>
            </w:r>
            <w:r w:rsidR="00547B1D" w:rsidRPr="007252F4">
              <w:rPr>
                <w:sz w:val="25"/>
                <w:szCs w:val="25"/>
              </w:rPr>
              <w:t xml:space="preserve"> Управление представило </w:t>
            </w:r>
            <w:r w:rsidR="0046294D" w:rsidRPr="007252F4">
              <w:rPr>
                <w:sz w:val="25"/>
                <w:szCs w:val="25"/>
              </w:rPr>
              <w:t>в СМИ для опубликования 5 материалов.</w:t>
            </w:r>
          </w:p>
        </w:tc>
      </w:tr>
      <w:tr w:rsidR="00C638A5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B32" w:rsidRPr="007252F4" w:rsidRDefault="00522B3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C638A5" w:rsidRPr="007252F4" w:rsidRDefault="00C638A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  <w:p w:rsidR="00522B32" w:rsidRPr="007252F4" w:rsidRDefault="00522B3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</w:tc>
      </w:tr>
      <w:tr w:rsidR="00C638A5" w:rsidRPr="007252F4" w:rsidTr="000372D1">
        <w:trPr>
          <w:trHeight w:val="41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</w:t>
            </w:r>
            <w:r w:rsidR="000372D1" w:rsidRPr="007252F4">
              <w:rPr>
                <w:sz w:val="25"/>
                <w:szCs w:val="25"/>
              </w:rPr>
              <w:t>4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853C9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6.1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7252F4">
              <w:rPr>
                <w:rFonts w:eastAsia="Calibri"/>
                <w:sz w:val="25"/>
                <w:szCs w:val="25"/>
              </w:rPr>
              <w:t>Размещение сведений о ходе и результатах работы Управления по профилактике коррупционных и иных правонарушений в средствах массовой информации Пензенской области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профилактике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Департамент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информационной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политики и средств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массовой информации</w:t>
            </w:r>
          </w:p>
          <w:p w:rsidR="00C638A5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Пензенской области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977A4F" w:rsidP="00977A4F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августе 2024 года на сайте РИА Пензенской области размещен материал о результатах работы Управления.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</w:t>
            </w:r>
            <w:r w:rsidR="000372D1" w:rsidRPr="007252F4">
              <w:rPr>
                <w:sz w:val="25"/>
                <w:szCs w:val="25"/>
              </w:rPr>
              <w:t>5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6.2.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6F2484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Информирование населения через сайт Правительства Пензенской области и официальные сайты </w:t>
            </w:r>
            <w:r w:rsidR="006F2484" w:rsidRPr="007252F4">
              <w:rPr>
                <w:sz w:val="25"/>
                <w:szCs w:val="25"/>
              </w:rPr>
              <w:t xml:space="preserve">ИО </w:t>
            </w:r>
            <w:r w:rsidRPr="007252F4">
              <w:rPr>
                <w:sz w:val="25"/>
                <w:szCs w:val="25"/>
              </w:rPr>
              <w:t>о реализации региональной антикоррупционной политики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</w:t>
            </w:r>
            <w:r w:rsidR="00E459B2" w:rsidRPr="007252F4">
              <w:rPr>
                <w:sz w:val="25"/>
                <w:szCs w:val="25"/>
              </w:rPr>
              <w:t>упционных и иных правонарушений</w:t>
            </w:r>
          </w:p>
          <w:p w:rsidR="00E459B2" w:rsidRPr="007252F4" w:rsidRDefault="00E459B2" w:rsidP="00F4112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  <w:p w:rsidR="00C638A5" w:rsidRPr="007252F4" w:rsidRDefault="00C638A5" w:rsidP="006F2484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6294D" w:rsidP="00664330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за год разместило 111 материалов на сайте Правительства Пензенской области в разделе «Против коррупции» и более 300 сообщений на официальных аккаунтах Управления в мессенджере «Телеграмм» и социальной сети «Вконтакте». Медиахолдинг «Экспресс» показал сюжет об итогах декларационной кампании и особенностях её проведения в 2024 году.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</w:t>
            </w:r>
            <w:r w:rsidR="000372D1" w:rsidRPr="007252F4">
              <w:rPr>
                <w:sz w:val="25"/>
                <w:szCs w:val="25"/>
              </w:rPr>
              <w:t>6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6.3.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rFonts w:eastAsia="Calibri"/>
                <w:sz w:val="25"/>
                <w:szCs w:val="25"/>
              </w:rPr>
              <w:t xml:space="preserve">Организация и проведение общественно значимых мероприятий, приуроченных к </w:t>
            </w:r>
            <w:r w:rsidRPr="007252F4">
              <w:rPr>
                <w:rFonts w:eastAsia="Calibri"/>
                <w:spacing w:val="-4"/>
                <w:sz w:val="25"/>
                <w:szCs w:val="25"/>
              </w:rPr>
              <w:t>Международному дню борьбы с коррупцией -</w:t>
            </w:r>
            <w:r w:rsidRPr="007252F4">
              <w:rPr>
                <w:rFonts w:eastAsia="Calibri"/>
                <w:sz w:val="25"/>
                <w:szCs w:val="25"/>
              </w:rPr>
              <w:t xml:space="preserve"> 9 декабря</w:t>
            </w:r>
            <w:r w:rsidRPr="007252F4">
              <w:rPr>
                <w:sz w:val="25"/>
                <w:szCs w:val="25"/>
              </w:rPr>
              <w:t xml:space="preserve"> </w:t>
            </w:r>
          </w:p>
          <w:p w:rsidR="00C638A5" w:rsidRPr="007252F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5"/>
                <w:szCs w:val="25"/>
              </w:rPr>
            </w:pPr>
          </w:p>
          <w:p w:rsidR="00C638A5" w:rsidRPr="007252F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9B2" w:rsidRPr="007252F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E459B2" w:rsidRPr="007252F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E459B2" w:rsidRPr="007252F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  <w:p w:rsidR="00E459B2" w:rsidRPr="007252F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C638A5" w:rsidRPr="007252F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ОМС 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06" w:rsidRPr="007252F4" w:rsidRDefault="006F2484" w:rsidP="00C01929">
            <w:pPr>
              <w:spacing w:line="235" w:lineRule="auto"/>
              <w:jc w:val="both"/>
              <w:rPr>
                <w:b/>
                <w:bCs/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В</w:t>
            </w:r>
            <w:r w:rsidR="000372D1" w:rsidRPr="007252F4">
              <w:rPr>
                <w:sz w:val="25"/>
                <w:szCs w:val="25"/>
              </w:rPr>
              <w:t xml:space="preserve"> образовательных организациях </w:t>
            </w:r>
            <w:r w:rsidR="00802B59" w:rsidRPr="007252F4">
              <w:rPr>
                <w:sz w:val="25"/>
                <w:szCs w:val="25"/>
              </w:rPr>
              <w:t>муниципальных районов и городских округов Пензенской области проведены просветительские и массовые мероприятия, направленные на создание атмосферы нетерпимос</w:t>
            </w:r>
            <w:r w:rsidR="000F74D1" w:rsidRPr="007252F4">
              <w:rPr>
                <w:sz w:val="25"/>
                <w:szCs w:val="25"/>
              </w:rPr>
              <w:t>ти к коррупционным проявлениям (коллегии</w:t>
            </w:r>
            <w:r w:rsidR="00C01929" w:rsidRPr="007252F4">
              <w:rPr>
                <w:sz w:val="25"/>
                <w:szCs w:val="25"/>
              </w:rPr>
              <w:t>:</w:t>
            </w:r>
            <w:r w:rsidR="000F74D1" w:rsidRPr="007252F4">
              <w:rPr>
                <w:sz w:val="25"/>
                <w:szCs w:val="25"/>
              </w:rPr>
              <w:t xml:space="preserve"> в ИО</w:t>
            </w:r>
            <w:r w:rsidR="000F74D1" w:rsidRPr="007252F4">
              <w:rPr>
                <w:sz w:val="16"/>
                <w:szCs w:val="16"/>
              </w:rPr>
              <w:t xml:space="preserve"> </w:t>
            </w:r>
            <w:r w:rsidR="000F74D1" w:rsidRPr="007252F4">
              <w:rPr>
                <w:sz w:val="25"/>
                <w:szCs w:val="25"/>
              </w:rPr>
              <w:t>–</w:t>
            </w:r>
            <w:r w:rsidR="000F74D1" w:rsidRPr="007252F4">
              <w:rPr>
                <w:sz w:val="16"/>
                <w:szCs w:val="16"/>
              </w:rPr>
              <w:t xml:space="preserve"> </w:t>
            </w:r>
            <w:r w:rsidR="000F74D1" w:rsidRPr="007252F4">
              <w:rPr>
                <w:sz w:val="25"/>
                <w:szCs w:val="25"/>
              </w:rPr>
              <w:t>1, ОМСУ – 4; конференции, круглые столы, семинары</w:t>
            </w:r>
            <w:r w:rsidR="00C01929" w:rsidRPr="007252F4">
              <w:rPr>
                <w:sz w:val="25"/>
                <w:szCs w:val="25"/>
              </w:rPr>
              <w:t>:</w:t>
            </w:r>
            <w:r w:rsidR="000F74D1" w:rsidRPr="007252F4">
              <w:rPr>
                <w:sz w:val="25"/>
                <w:szCs w:val="25"/>
              </w:rPr>
              <w:t xml:space="preserve"> в ИО – 9, ОМСУ </w:t>
            </w:r>
            <w:r w:rsidR="005D1789" w:rsidRPr="007252F4">
              <w:rPr>
                <w:sz w:val="25"/>
                <w:szCs w:val="25"/>
              </w:rPr>
              <w:t>–</w:t>
            </w:r>
            <w:r w:rsidR="000F74D1" w:rsidRPr="007252F4">
              <w:rPr>
                <w:sz w:val="25"/>
                <w:szCs w:val="25"/>
              </w:rPr>
              <w:t xml:space="preserve"> 98</w:t>
            </w:r>
            <w:r w:rsidR="005D1789" w:rsidRPr="007252F4">
              <w:rPr>
                <w:sz w:val="25"/>
                <w:szCs w:val="25"/>
              </w:rPr>
              <w:t xml:space="preserve">; подготовка </w:t>
            </w:r>
            <w:r w:rsidR="005D1789" w:rsidRPr="007252F4">
              <w:rPr>
                <w:sz w:val="25"/>
                <w:szCs w:val="25"/>
              </w:rPr>
              <w:lastRenderedPageBreak/>
              <w:t>памяток, методических пособий</w:t>
            </w:r>
            <w:r w:rsidR="00C01929" w:rsidRPr="007252F4">
              <w:rPr>
                <w:sz w:val="25"/>
                <w:szCs w:val="25"/>
              </w:rPr>
              <w:t>:</w:t>
            </w:r>
            <w:r w:rsidR="005D1789" w:rsidRPr="007252F4">
              <w:rPr>
                <w:sz w:val="25"/>
                <w:szCs w:val="25"/>
              </w:rPr>
              <w:t xml:space="preserve"> в ИО – 6, в ОМСУ – 98).</w:t>
            </w:r>
            <w:r w:rsidR="00C01929" w:rsidRPr="007252F4">
              <w:rPr>
                <w:sz w:val="25"/>
                <w:szCs w:val="25"/>
              </w:rPr>
              <w:t xml:space="preserve"> </w:t>
            </w:r>
            <w:r w:rsidR="00936839" w:rsidRPr="007252F4">
              <w:rPr>
                <w:sz w:val="25"/>
                <w:szCs w:val="25"/>
              </w:rPr>
              <w:t>5</w:t>
            </w:r>
            <w:r w:rsidR="00475906" w:rsidRPr="007252F4">
              <w:rPr>
                <w:sz w:val="25"/>
                <w:szCs w:val="25"/>
              </w:rPr>
              <w:t xml:space="preserve"> декабря администрацией г. </w:t>
            </w:r>
            <w:r w:rsidR="00936839" w:rsidRPr="007252F4">
              <w:rPr>
                <w:sz w:val="25"/>
                <w:szCs w:val="25"/>
              </w:rPr>
              <w:t xml:space="preserve">Пензы совместно с прокуратурой Ленинского района  </w:t>
            </w:r>
            <w:r w:rsidR="00475906" w:rsidRPr="007252F4">
              <w:rPr>
                <w:sz w:val="25"/>
                <w:szCs w:val="25"/>
              </w:rPr>
              <w:t xml:space="preserve">г. Пензы </w:t>
            </w:r>
            <w:r w:rsidR="00936839" w:rsidRPr="007252F4">
              <w:rPr>
                <w:sz w:val="25"/>
                <w:szCs w:val="25"/>
              </w:rPr>
              <w:t xml:space="preserve">проведено заседание Круглого стола по вопросам профилактики коррупционных правонарушений в органах местного самоуправления и муниципальных учреждениях </w:t>
            </w:r>
            <w:r w:rsidR="00475906" w:rsidRPr="007252F4">
              <w:rPr>
                <w:sz w:val="25"/>
                <w:szCs w:val="25"/>
              </w:rPr>
              <w:t>г.</w:t>
            </w:r>
            <w:r w:rsidR="00827396" w:rsidRPr="007252F4">
              <w:rPr>
                <w:sz w:val="25"/>
                <w:szCs w:val="25"/>
              </w:rPr>
              <w:t> </w:t>
            </w:r>
            <w:r w:rsidR="00936839" w:rsidRPr="007252F4">
              <w:rPr>
                <w:sz w:val="25"/>
                <w:szCs w:val="25"/>
              </w:rPr>
              <w:t xml:space="preserve">Пензы. 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4</w:t>
            </w:r>
            <w:r w:rsidR="00D45EE0" w:rsidRPr="007252F4">
              <w:rPr>
                <w:sz w:val="25"/>
                <w:szCs w:val="25"/>
              </w:rPr>
              <w:t>7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6.5.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6F2484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7252F4">
              <w:rPr>
                <w:rFonts w:eastAsia="Calibri"/>
                <w:sz w:val="25"/>
                <w:szCs w:val="25"/>
              </w:rPr>
              <w:t xml:space="preserve">Изготовление (раз в 2 года) и </w:t>
            </w:r>
            <w:r w:rsidRPr="007252F4">
              <w:rPr>
                <w:rFonts w:eastAsia="Calibri"/>
                <w:spacing w:val="-6"/>
                <w:sz w:val="25"/>
                <w:szCs w:val="25"/>
              </w:rPr>
              <w:t>распространение мультимедийной продукции по вопросам соблюдения законодательства в сфере противодействия коррупции в рамках реализации госпрограммы Пензенской области "Обеспечение общественного порядка и противодействие преступности в Пензенской области", утвержденной постановлением Правительства Пензенской области от 22.10.2013 N 782-пП (с последующими изменениями)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Департамент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информационной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политики и средств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массовой информации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Пензенской области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 по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профилактике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C638A5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8836A6" w:rsidP="007252F4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На региональном те</w:t>
            </w:r>
            <w:r w:rsidR="00475906" w:rsidRPr="007252F4">
              <w:rPr>
                <w:sz w:val="25"/>
                <w:szCs w:val="25"/>
              </w:rPr>
              <w:t xml:space="preserve">левизионном канале «Экспресс» </w:t>
            </w:r>
            <w:r w:rsidR="0003504A" w:rsidRPr="007252F4">
              <w:rPr>
                <w:sz w:val="25"/>
                <w:szCs w:val="25"/>
              </w:rPr>
              <w:t>с 6</w:t>
            </w:r>
            <w:r w:rsidR="0037031F" w:rsidRPr="007252F4">
              <w:rPr>
                <w:sz w:val="25"/>
                <w:szCs w:val="25"/>
              </w:rPr>
              <w:t xml:space="preserve"> по 9</w:t>
            </w:r>
            <w:r w:rsidR="006F2484" w:rsidRPr="007252F4">
              <w:rPr>
                <w:sz w:val="25"/>
                <w:szCs w:val="25"/>
              </w:rPr>
              <w:t xml:space="preserve"> декабря</w:t>
            </w:r>
            <w:r w:rsidRPr="007252F4">
              <w:rPr>
                <w:sz w:val="25"/>
                <w:szCs w:val="25"/>
              </w:rPr>
              <w:t xml:space="preserve"> трансл</w:t>
            </w:r>
            <w:r w:rsidR="007252F4" w:rsidRPr="007252F4">
              <w:rPr>
                <w:sz w:val="25"/>
                <w:szCs w:val="25"/>
              </w:rPr>
              <w:t>ировали</w:t>
            </w:r>
            <w:r w:rsidRPr="007252F4">
              <w:rPr>
                <w:sz w:val="25"/>
                <w:szCs w:val="25"/>
              </w:rPr>
              <w:t xml:space="preserve"> видеоролик по антикоррупционной тематике, подготовленн</w:t>
            </w:r>
            <w:r w:rsidR="007252F4" w:rsidRPr="007252F4">
              <w:rPr>
                <w:sz w:val="25"/>
                <w:szCs w:val="25"/>
              </w:rPr>
              <w:t>ый</w:t>
            </w:r>
            <w:r w:rsidRPr="007252F4">
              <w:rPr>
                <w:sz w:val="25"/>
                <w:szCs w:val="25"/>
              </w:rPr>
              <w:t xml:space="preserve"> </w:t>
            </w:r>
            <w:r w:rsidR="007252F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ГАУ ПО «Медиахолдинг «Экспресс» в рамках государственного задания</w:t>
            </w:r>
            <w:r w:rsidR="00B6738D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</w:t>
            </w:r>
            <w:r w:rsidR="00D45EE0" w:rsidRPr="007252F4">
              <w:rPr>
                <w:sz w:val="25"/>
                <w:szCs w:val="25"/>
              </w:rPr>
              <w:t>8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6.6.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7252F4">
              <w:rPr>
                <w:rFonts w:eastAsia="Calibri"/>
                <w:sz w:val="25"/>
                <w:szCs w:val="25"/>
              </w:rPr>
              <w:t>Изготовление полиграфической продукции антикоррупционной тематики в рамках реализации государственной программы Пензенской области "Обеспечение общественного порядка и противодействие преступности в Пензенской области", утвержденной постановлением Правительства Пензенской области от 22.10.2013 N 782-пП (с последующими изменениями)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C638A5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37031F" w:rsidP="001136C8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Между Правительством Пензенской области и ООО «Полиграф» заключен и исполнен государственный </w:t>
            </w:r>
            <w:r w:rsidRPr="007252F4">
              <w:rPr>
                <w:spacing w:val="-2"/>
                <w:sz w:val="25"/>
                <w:szCs w:val="25"/>
              </w:rPr>
              <w:t xml:space="preserve">контракт </w:t>
            </w:r>
            <w:r w:rsidR="001136C8" w:rsidRPr="007252F4">
              <w:rPr>
                <w:sz w:val="25"/>
                <w:szCs w:val="25"/>
              </w:rPr>
              <w:t xml:space="preserve">на сумму 77 855 руб. </w:t>
            </w:r>
            <w:r w:rsidR="001136C8" w:rsidRPr="007252F4">
              <w:rPr>
                <w:spacing w:val="-2"/>
                <w:sz w:val="25"/>
                <w:szCs w:val="25"/>
              </w:rPr>
              <w:t>на изготовление полиграфической продукции</w:t>
            </w:r>
            <w:r w:rsidR="001136C8" w:rsidRPr="007252F4">
              <w:rPr>
                <w:sz w:val="25"/>
                <w:szCs w:val="25"/>
              </w:rPr>
              <w:t xml:space="preserve"> (перекидной датированный </w:t>
            </w:r>
            <w:r w:rsidRPr="007252F4">
              <w:rPr>
                <w:sz w:val="25"/>
                <w:szCs w:val="25"/>
              </w:rPr>
              <w:t>настольный календарь, 200 шт.</w:t>
            </w:r>
            <w:r w:rsidR="001136C8" w:rsidRPr="007252F4">
              <w:rPr>
                <w:sz w:val="25"/>
                <w:szCs w:val="25"/>
              </w:rPr>
              <w:t>;</w:t>
            </w:r>
            <w:r w:rsidRPr="007252F4">
              <w:rPr>
                <w:sz w:val="25"/>
                <w:szCs w:val="25"/>
              </w:rPr>
              <w:t xml:space="preserve"> настенный </w:t>
            </w:r>
            <w:r w:rsidR="001136C8" w:rsidRPr="007252F4">
              <w:rPr>
                <w:sz w:val="25"/>
                <w:szCs w:val="25"/>
              </w:rPr>
              <w:t xml:space="preserve">датированный </w:t>
            </w:r>
            <w:r w:rsidRPr="007252F4">
              <w:rPr>
                <w:sz w:val="25"/>
                <w:szCs w:val="25"/>
              </w:rPr>
              <w:t xml:space="preserve">квартальный </w:t>
            </w:r>
            <w:r w:rsidR="001136C8" w:rsidRPr="007252F4">
              <w:rPr>
                <w:sz w:val="25"/>
                <w:szCs w:val="25"/>
              </w:rPr>
              <w:t xml:space="preserve">календарь </w:t>
            </w:r>
            <w:r w:rsidRPr="007252F4">
              <w:rPr>
                <w:sz w:val="25"/>
                <w:szCs w:val="25"/>
              </w:rPr>
              <w:t xml:space="preserve">200 шт., </w:t>
            </w:r>
            <w:r w:rsidR="001136C8" w:rsidRPr="007252F4">
              <w:rPr>
                <w:sz w:val="25"/>
                <w:szCs w:val="25"/>
              </w:rPr>
              <w:t xml:space="preserve">датированный </w:t>
            </w:r>
            <w:r w:rsidRPr="007252F4">
              <w:rPr>
                <w:sz w:val="25"/>
                <w:szCs w:val="25"/>
              </w:rPr>
              <w:t>карманный</w:t>
            </w:r>
            <w:r w:rsidR="001136C8" w:rsidRPr="007252F4">
              <w:rPr>
                <w:sz w:val="25"/>
                <w:szCs w:val="25"/>
              </w:rPr>
              <w:t xml:space="preserve"> календарь, </w:t>
            </w:r>
            <w:r w:rsidR="0051007A" w:rsidRPr="007252F4">
              <w:rPr>
                <w:sz w:val="25"/>
                <w:szCs w:val="25"/>
              </w:rPr>
              <w:t xml:space="preserve">300 шт. </w:t>
            </w:r>
            <w:r w:rsidR="001136C8" w:rsidRPr="007252F4">
              <w:rPr>
                <w:sz w:val="25"/>
                <w:szCs w:val="25"/>
              </w:rPr>
              <w:t>П</w:t>
            </w:r>
            <w:r w:rsidRPr="007252F4">
              <w:rPr>
                <w:sz w:val="25"/>
                <w:szCs w:val="25"/>
              </w:rPr>
              <w:t xml:space="preserve">олиграфическая продукция распространена в целевой аудитории </w:t>
            </w:r>
            <w:r w:rsidR="001136C8" w:rsidRPr="007252F4">
              <w:rPr>
                <w:sz w:val="25"/>
                <w:szCs w:val="25"/>
              </w:rPr>
              <w:t xml:space="preserve">– среди </w:t>
            </w:r>
            <w:r w:rsidRPr="007252F4">
              <w:rPr>
                <w:sz w:val="25"/>
                <w:szCs w:val="25"/>
              </w:rPr>
              <w:t>государственных и муниципальных служащих.</w:t>
            </w:r>
          </w:p>
        </w:tc>
      </w:tr>
      <w:tr w:rsidR="00C638A5" w:rsidRPr="007252F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D45EE0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49</w:t>
            </w:r>
            <w:r w:rsidR="00446CB7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6.7.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223B6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7252F4">
              <w:rPr>
                <w:rFonts w:eastAsia="Calibri"/>
                <w:sz w:val="25"/>
                <w:szCs w:val="25"/>
              </w:rPr>
              <w:t>Разработка программы проведения семинаров, тренингов, консультаций по вопросам нивелирования коррупционных рисков.</w:t>
            </w:r>
            <w:r w:rsidR="00223B63" w:rsidRPr="007252F4">
              <w:rPr>
                <w:rFonts w:eastAsia="Calibri"/>
                <w:sz w:val="25"/>
                <w:szCs w:val="25"/>
              </w:rPr>
              <w:t xml:space="preserve"> </w:t>
            </w:r>
            <w:r w:rsidRPr="007252F4">
              <w:rPr>
                <w:rFonts w:eastAsia="Calibri"/>
                <w:sz w:val="25"/>
                <w:szCs w:val="25"/>
              </w:rPr>
              <w:t xml:space="preserve">Организация семинаров, </w:t>
            </w:r>
            <w:r w:rsidRPr="007252F4">
              <w:rPr>
                <w:rFonts w:eastAsia="Calibri"/>
                <w:sz w:val="25"/>
                <w:szCs w:val="25"/>
              </w:rPr>
              <w:lastRenderedPageBreak/>
              <w:t>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Управление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C638A5" w:rsidRPr="007252F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7252F4" w:rsidRDefault="001136C8" w:rsidP="001136C8">
            <w:pPr>
              <w:spacing w:line="235" w:lineRule="auto"/>
              <w:jc w:val="both"/>
              <w:rPr>
                <w:color w:val="000000"/>
                <w:sz w:val="25"/>
                <w:szCs w:val="25"/>
              </w:rPr>
            </w:pPr>
            <w:r w:rsidRPr="007252F4">
              <w:rPr>
                <w:color w:val="000000"/>
                <w:sz w:val="25"/>
                <w:szCs w:val="25"/>
              </w:rPr>
              <w:t>С</w:t>
            </w:r>
            <w:r w:rsidR="002D1472" w:rsidRPr="007252F4">
              <w:rPr>
                <w:color w:val="000000"/>
                <w:sz w:val="25"/>
                <w:szCs w:val="25"/>
              </w:rPr>
              <w:t>еминар</w:t>
            </w:r>
            <w:r w:rsidRPr="007252F4">
              <w:rPr>
                <w:color w:val="000000"/>
                <w:sz w:val="25"/>
                <w:szCs w:val="25"/>
              </w:rPr>
              <w:t>ы проведены</w:t>
            </w:r>
            <w:r w:rsidR="002D1472" w:rsidRPr="007252F4">
              <w:rPr>
                <w:color w:val="000000"/>
                <w:sz w:val="25"/>
                <w:szCs w:val="25"/>
              </w:rPr>
              <w:t xml:space="preserve"> в сентябре-</w:t>
            </w:r>
            <w:r w:rsidR="0051007A" w:rsidRPr="007252F4">
              <w:rPr>
                <w:color w:val="000000"/>
                <w:sz w:val="25"/>
                <w:szCs w:val="25"/>
              </w:rPr>
              <w:t xml:space="preserve">октябре </w:t>
            </w:r>
            <w:r w:rsidR="00DC0337" w:rsidRPr="007252F4">
              <w:rPr>
                <w:color w:val="000000"/>
                <w:sz w:val="25"/>
                <w:szCs w:val="25"/>
              </w:rPr>
              <w:t xml:space="preserve">– с представителями </w:t>
            </w:r>
            <w:r w:rsidR="00223B63" w:rsidRPr="007252F4">
              <w:rPr>
                <w:color w:val="000000"/>
                <w:sz w:val="25"/>
                <w:szCs w:val="25"/>
              </w:rPr>
              <w:t>ИО</w:t>
            </w:r>
            <w:r w:rsidR="00DC0337" w:rsidRPr="007252F4">
              <w:rPr>
                <w:color w:val="000000"/>
                <w:sz w:val="25"/>
                <w:szCs w:val="25"/>
              </w:rPr>
              <w:t xml:space="preserve"> (18 человек) и </w:t>
            </w:r>
            <w:r w:rsidR="00223B63" w:rsidRPr="007252F4">
              <w:rPr>
                <w:color w:val="000000"/>
                <w:sz w:val="25"/>
                <w:szCs w:val="25"/>
              </w:rPr>
              <w:t>ОМС</w:t>
            </w:r>
            <w:r w:rsidR="00DC0337" w:rsidRPr="007252F4">
              <w:rPr>
                <w:color w:val="000000"/>
                <w:sz w:val="25"/>
                <w:szCs w:val="25"/>
              </w:rPr>
              <w:t xml:space="preserve"> (30 человек)</w:t>
            </w:r>
            <w:r w:rsidR="002D1472" w:rsidRPr="007252F4">
              <w:rPr>
                <w:color w:val="000000"/>
                <w:sz w:val="25"/>
                <w:szCs w:val="25"/>
              </w:rPr>
              <w:t xml:space="preserve">, </w:t>
            </w:r>
            <w:r w:rsidR="00DC0337" w:rsidRPr="007252F4">
              <w:rPr>
                <w:color w:val="000000"/>
                <w:sz w:val="25"/>
                <w:szCs w:val="25"/>
              </w:rPr>
              <w:t xml:space="preserve">с руководителями учреждений, подведомственных </w:t>
            </w:r>
            <w:r w:rsidR="00223B63" w:rsidRPr="007252F4">
              <w:rPr>
                <w:color w:val="000000"/>
                <w:sz w:val="25"/>
                <w:szCs w:val="25"/>
              </w:rPr>
              <w:t>ИО</w:t>
            </w:r>
            <w:r w:rsidR="00DC0337" w:rsidRPr="007252F4">
              <w:rPr>
                <w:color w:val="000000"/>
                <w:sz w:val="25"/>
                <w:szCs w:val="25"/>
              </w:rPr>
              <w:t xml:space="preserve"> (</w:t>
            </w:r>
            <w:r w:rsidR="002D1472" w:rsidRPr="007252F4">
              <w:rPr>
                <w:color w:val="000000"/>
                <w:sz w:val="25"/>
                <w:szCs w:val="25"/>
              </w:rPr>
              <w:t>70</w:t>
            </w:r>
            <w:r w:rsidR="00DC0337" w:rsidRPr="007252F4">
              <w:rPr>
                <w:color w:val="000000"/>
                <w:sz w:val="25"/>
                <w:szCs w:val="25"/>
              </w:rPr>
              <w:t xml:space="preserve"> человек).</w:t>
            </w:r>
          </w:p>
        </w:tc>
      </w:tr>
      <w:tr w:rsidR="00C638A5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D6" w:rsidRPr="007252F4" w:rsidRDefault="002F41D6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7252F4" w:rsidRDefault="00C638A5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Антикоррупционное образование</w:t>
            </w:r>
          </w:p>
          <w:p w:rsidR="002F41D6" w:rsidRPr="007252F4" w:rsidRDefault="002F41D6" w:rsidP="00E93DD2">
            <w:pPr>
              <w:jc w:val="center"/>
              <w:rPr>
                <w:sz w:val="25"/>
                <w:szCs w:val="25"/>
              </w:rPr>
            </w:pPr>
          </w:p>
        </w:tc>
      </w:tr>
      <w:tr w:rsidR="00C638A5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FA6C03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</w:t>
            </w:r>
            <w:r w:rsidR="00D45EE0" w:rsidRPr="007252F4">
              <w:rPr>
                <w:sz w:val="25"/>
                <w:szCs w:val="25"/>
              </w:rPr>
              <w:t>0</w:t>
            </w:r>
            <w:r w:rsidR="00446CB7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7.1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z w:val="25"/>
                <w:szCs w:val="25"/>
              </w:rPr>
              <w:t>Участие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C638A5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122BA4" w:rsidP="007D557E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рамках исполнения мероприятий подпрограммы «Противодействие коррупции в Пензенской области» государственной программы Пензенской области «Обеспечение общественного порядка и противодействие преступно</w:t>
            </w:r>
            <w:r w:rsidR="00DC0337" w:rsidRPr="007252F4">
              <w:rPr>
                <w:sz w:val="25"/>
                <w:szCs w:val="25"/>
              </w:rPr>
              <w:t xml:space="preserve">сти в Пензенской области» </w:t>
            </w:r>
            <w:r w:rsidRPr="007252F4">
              <w:rPr>
                <w:sz w:val="25"/>
                <w:szCs w:val="25"/>
              </w:rPr>
              <w:t>обе</w:t>
            </w:r>
            <w:r w:rsidR="007D3B92" w:rsidRPr="007252F4">
              <w:rPr>
                <w:sz w:val="25"/>
                <w:szCs w:val="25"/>
              </w:rPr>
              <w:t xml:space="preserve">спечено повышение квалификации </w:t>
            </w:r>
            <w:r w:rsidR="00223B63" w:rsidRPr="007252F4">
              <w:rPr>
                <w:sz w:val="25"/>
                <w:szCs w:val="25"/>
              </w:rPr>
              <w:br/>
            </w:r>
            <w:r w:rsidR="00113FCB" w:rsidRPr="007252F4">
              <w:rPr>
                <w:sz w:val="25"/>
                <w:szCs w:val="25"/>
              </w:rPr>
              <w:t>25</w:t>
            </w:r>
            <w:r w:rsidRPr="007252F4">
              <w:rPr>
                <w:sz w:val="25"/>
                <w:szCs w:val="25"/>
              </w:rPr>
              <w:t xml:space="preserve"> государственных служащих по программ</w:t>
            </w:r>
            <w:r w:rsidR="00113FCB" w:rsidRPr="007252F4">
              <w:rPr>
                <w:sz w:val="25"/>
                <w:szCs w:val="25"/>
              </w:rPr>
              <w:t>е</w:t>
            </w:r>
            <w:r w:rsidRPr="007252F4">
              <w:rPr>
                <w:sz w:val="25"/>
                <w:szCs w:val="25"/>
              </w:rPr>
              <w:t xml:space="preserve"> «</w:t>
            </w:r>
            <w:r w:rsidR="007D557E" w:rsidRPr="007252F4">
              <w:rPr>
                <w:sz w:val="25"/>
                <w:szCs w:val="25"/>
              </w:rPr>
              <w:t>Требование о предотвращении и уре</w:t>
            </w:r>
            <w:r w:rsidR="000F607F" w:rsidRPr="007252F4">
              <w:rPr>
                <w:sz w:val="25"/>
                <w:szCs w:val="25"/>
              </w:rPr>
              <w:t xml:space="preserve">гулировании конфликта интересов </w:t>
            </w:r>
            <w:r w:rsidR="007D557E" w:rsidRPr="007252F4">
              <w:rPr>
                <w:sz w:val="25"/>
                <w:szCs w:val="25"/>
              </w:rPr>
              <w:t>в публичном управлении</w:t>
            </w:r>
            <w:r w:rsidRPr="007252F4">
              <w:rPr>
                <w:sz w:val="25"/>
                <w:szCs w:val="25"/>
              </w:rPr>
              <w:t>»</w:t>
            </w:r>
            <w:r w:rsidR="00B6738D" w:rsidRPr="007252F4">
              <w:rPr>
                <w:sz w:val="25"/>
                <w:szCs w:val="25"/>
              </w:rPr>
              <w:t>.</w:t>
            </w:r>
          </w:p>
        </w:tc>
      </w:tr>
      <w:tr w:rsidR="00C638A5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</w:t>
            </w:r>
            <w:r w:rsidR="00D45EE0" w:rsidRPr="007252F4">
              <w:rPr>
                <w:sz w:val="25"/>
                <w:szCs w:val="25"/>
              </w:rPr>
              <w:t>1</w:t>
            </w:r>
            <w:r w:rsidR="00C638A5"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7.2.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223B63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Участие гражданских служащих, впервые поступивших на госслужбу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991347" w:rsidRPr="007252F4" w:rsidRDefault="00BA7130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  <w:p w:rsidR="00BA7130" w:rsidRPr="007252F4" w:rsidRDefault="00BA7130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130" w:rsidRPr="007252F4" w:rsidRDefault="008836A6" w:rsidP="00223B63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рамках исполнения мероприятий подпрограммы «Противодействие коррупции в Пензенской области» обеспечено проведение семинаров для 30 гражданских служащих, впервые поступивших на государственную службу и замещающих должности, связанные с соблюдением антикоррупционных стандартов.</w:t>
            </w:r>
          </w:p>
        </w:tc>
      </w:tr>
      <w:tr w:rsidR="00C638A5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</w:t>
            </w:r>
            <w:r w:rsidR="00D45EE0" w:rsidRPr="007252F4">
              <w:rPr>
                <w:sz w:val="25"/>
                <w:szCs w:val="25"/>
              </w:rPr>
              <w:t>2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7.3.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223B63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 xml:space="preserve">Участие </w:t>
            </w:r>
            <w:r w:rsidR="00223B63" w:rsidRPr="007252F4">
              <w:rPr>
                <w:b w:val="0"/>
                <w:spacing w:val="-4"/>
                <w:sz w:val="25"/>
                <w:szCs w:val="25"/>
              </w:rPr>
              <w:t>гос</w:t>
            </w:r>
            <w:r w:rsidRPr="007252F4">
              <w:rPr>
                <w:b w:val="0"/>
                <w:spacing w:val="-4"/>
                <w:sz w:val="25"/>
                <w:szCs w:val="25"/>
              </w:rPr>
              <w:t>служащих, в должност</w:t>
            </w:r>
            <w:r w:rsidRPr="007252F4">
              <w:rPr>
                <w:b w:val="0"/>
                <w:sz w:val="25"/>
                <w:szCs w:val="25"/>
              </w:rPr>
              <w:t xml:space="preserve">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</w:t>
            </w:r>
            <w:r w:rsidRPr="007252F4">
              <w:rPr>
                <w:b w:val="0"/>
                <w:sz w:val="25"/>
                <w:szCs w:val="25"/>
              </w:rPr>
              <w:lastRenderedPageBreak/>
              <w:t>противодействия коррупции, в том числе их обучение по дополнительным профессиональным прог</w:t>
            </w:r>
            <w:r w:rsidRPr="007252F4">
              <w:rPr>
                <w:b w:val="0"/>
                <w:spacing w:val="-6"/>
                <w:sz w:val="25"/>
                <w:szCs w:val="25"/>
              </w:rPr>
              <w:t>раммам в области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государственной службы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 кадров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 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коррупционных и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иных правонарушений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027" w:rsidRPr="007252F4" w:rsidRDefault="00113FCB" w:rsidP="0041791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В рамках исполнения мероприятий подпрограммы «Противодействие коррупции в Пензенской области» обеспечено повышение квалификации 25 госслужащих по программе «Противодействие коррупции при осуществлении закупок товаров, работ, услуг для обеспечения государственных нужд».</w:t>
            </w:r>
          </w:p>
        </w:tc>
      </w:tr>
      <w:tr w:rsidR="00C638A5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446CB7" w:rsidP="00D45EE0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5</w:t>
            </w:r>
            <w:r w:rsidR="00D45EE0" w:rsidRPr="007252F4">
              <w:rPr>
                <w:sz w:val="25"/>
                <w:szCs w:val="25"/>
              </w:rPr>
              <w:t>3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7.4.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C638A5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>Организация проведения семинаров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результатам декларационной кампании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C638A5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7252F4" w:rsidRDefault="008823D9" w:rsidP="001136C8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Управлением организован цикл семинаров по актуальным вопросам</w:t>
            </w:r>
            <w:r w:rsidR="00AD5362" w:rsidRPr="007252F4">
              <w:rPr>
                <w:sz w:val="25"/>
                <w:szCs w:val="25"/>
              </w:rPr>
              <w:t xml:space="preserve">: </w:t>
            </w:r>
            <w:r w:rsidRPr="007252F4">
              <w:rPr>
                <w:sz w:val="25"/>
                <w:szCs w:val="25"/>
              </w:rPr>
              <w:t>представления гражданскими служащими сведений о доходах</w:t>
            </w:r>
            <w:r w:rsidR="001136C8" w:rsidRPr="007252F4">
              <w:rPr>
                <w:sz w:val="25"/>
                <w:szCs w:val="25"/>
              </w:rPr>
              <w:t xml:space="preserve"> (февраль)</w:t>
            </w:r>
            <w:r w:rsidRPr="007252F4">
              <w:rPr>
                <w:sz w:val="25"/>
                <w:szCs w:val="25"/>
              </w:rPr>
              <w:t>, недостаткам и ошибкам, выявленным по результатам декларационной кампании</w:t>
            </w:r>
            <w:r w:rsidR="001136C8" w:rsidRPr="007252F4">
              <w:rPr>
                <w:sz w:val="25"/>
                <w:szCs w:val="25"/>
              </w:rPr>
              <w:t xml:space="preserve"> (сентябрь-октябрь)</w:t>
            </w:r>
          </w:p>
        </w:tc>
      </w:tr>
      <w:tr w:rsidR="009B6DBA" w:rsidRPr="007252F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B32" w:rsidRPr="007252F4" w:rsidRDefault="00522B32" w:rsidP="00E93DD2">
            <w:pPr>
              <w:jc w:val="center"/>
              <w:rPr>
                <w:sz w:val="25"/>
                <w:szCs w:val="25"/>
              </w:rPr>
            </w:pPr>
          </w:p>
          <w:p w:rsidR="009B6DBA" w:rsidRPr="007252F4" w:rsidRDefault="009B6DBA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Оказание содействия ОМС в реализации антикоррупционной политики</w:t>
            </w:r>
          </w:p>
          <w:p w:rsidR="00522B32" w:rsidRPr="007252F4" w:rsidRDefault="00522B32" w:rsidP="00E93DD2">
            <w:pPr>
              <w:jc w:val="center"/>
              <w:rPr>
                <w:sz w:val="25"/>
                <w:szCs w:val="25"/>
              </w:rPr>
            </w:pPr>
          </w:p>
        </w:tc>
      </w:tr>
      <w:tr w:rsidR="009B6DBA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</w:t>
            </w:r>
            <w:r w:rsidR="00D45EE0" w:rsidRPr="007252F4">
              <w:rPr>
                <w:sz w:val="25"/>
                <w:szCs w:val="25"/>
              </w:rPr>
              <w:t>4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8.1.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417919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>Участие муниципальных служащих, в должностные обязанности которых входит участие в противодействии коррупции, в мероприятиях по профразвитию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9B6DBA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122BA4" w:rsidP="000F607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рамках исполнения мероприятий подпрограммы «Противодействие коррупции в Пензенской области» </w:t>
            </w:r>
            <w:r w:rsidRPr="007252F4">
              <w:rPr>
                <w:spacing w:val="-6"/>
                <w:sz w:val="25"/>
                <w:szCs w:val="25"/>
              </w:rPr>
              <w:t>об</w:t>
            </w:r>
            <w:r w:rsidR="007D3B92" w:rsidRPr="007252F4">
              <w:rPr>
                <w:spacing w:val="-6"/>
                <w:sz w:val="25"/>
                <w:szCs w:val="25"/>
              </w:rPr>
              <w:t xml:space="preserve">еспечено повышение квалификации </w:t>
            </w:r>
            <w:r w:rsidR="00113FCB" w:rsidRPr="007252F4">
              <w:rPr>
                <w:spacing w:val="-6"/>
                <w:sz w:val="25"/>
                <w:szCs w:val="25"/>
              </w:rPr>
              <w:t>25</w:t>
            </w:r>
            <w:r w:rsidRPr="007252F4">
              <w:rPr>
                <w:spacing w:val="-6"/>
                <w:sz w:val="25"/>
                <w:szCs w:val="25"/>
              </w:rPr>
              <w:t xml:space="preserve"> муниципальных</w:t>
            </w:r>
            <w:r w:rsidRPr="007252F4">
              <w:rPr>
                <w:sz w:val="25"/>
                <w:szCs w:val="25"/>
              </w:rPr>
              <w:t xml:space="preserve"> служащих по программ</w:t>
            </w:r>
            <w:r w:rsidR="00113FCB" w:rsidRPr="007252F4">
              <w:rPr>
                <w:sz w:val="25"/>
                <w:szCs w:val="25"/>
              </w:rPr>
              <w:t>е</w:t>
            </w:r>
            <w:r w:rsidRPr="007252F4">
              <w:rPr>
                <w:sz w:val="25"/>
                <w:szCs w:val="25"/>
              </w:rPr>
              <w:t xml:space="preserve"> «</w:t>
            </w:r>
            <w:r w:rsidR="000F607F" w:rsidRPr="007252F4">
              <w:rPr>
                <w:sz w:val="25"/>
                <w:szCs w:val="25"/>
              </w:rPr>
              <w:t>Требование о предотвращении и урегулировании конфликта интересов в публичном управлении</w:t>
            </w:r>
            <w:r w:rsidR="00113FCB" w:rsidRPr="007252F4">
              <w:rPr>
                <w:sz w:val="25"/>
                <w:szCs w:val="25"/>
              </w:rPr>
              <w:t>»</w:t>
            </w:r>
            <w:r w:rsidRPr="007252F4">
              <w:rPr>
                <w:sz w:val="25"/>
                <w:szCs w:val="25"/>
              </w:rPr>
              <w:t>.</w:t>
            </w:r>
          </w:p>
        </w:tc>
      </w:tr>
      <w:tr w:rsidR="009B6DBA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</w:t>
            </w:r>
            <w:r w:rsidR="00D45EE0" w:rsidRPr="007252F4">
              <w:rPr>
                <w:sz w:val="25"/>
                <w:szCs w:val="25"/>
              </w:rPr>
              <w:t>5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8.2.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417919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>Участие служащих,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9B6DBA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8836A6" w:rsidP="007252F4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рамках исполнения мероприятий подпрограммы «Противодействие коррупции в Пензенской области» обеспечено проведение семинаров для 30 муниципальных служащих, впервые поступивших на муниципальную службу и замещающих должности, </w:t>
            </w:r>
            <w:r w:rsidRPr="007252F4">
              <w:rPr>
                <w:spacing w:val="-6"/>
                <w:sz w:val="25"/>
                <w:szCs w:val="25"/>
              </w:rPr>
              <w:t>связанные с соблюдением антикоррупционных стандартов</w:t>
            </w:r>
          </w:p>
        </w:tc>
      </w:tr>
      <w:tr w:rsidR="009B6DBA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</w:t>
            </w:r>
            <w:r w:rsidR="00D45EE0" w:rsidRPr="007252F4">
              <w:rPr>
                <w:sz w:val="25"/>
                <w:szCs w:val="25"/>
              </w:rPr>
              <w:t>6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8.3.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 xml:space="preserve">Участие муниципальных служащих, в </w:t>
            </w:r>
            <w:r w:rsidRPr="007252F4">
              <w:rPr>
                <w:b w:val="0"/>
                <w:spacing w:val="-4"/>
                <w:sz w:val="25"/>
                <w:szCs w:val="25"/>
              </w:rPr>
              <w:lastRenderedPageBreak/>
              <w:t>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государственной службы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и кадров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B6DBA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C15" w:rsidRPr="007252F4" w:rsidRDefault="00113FCB" w:rsidP="00417919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 xml:space="preserve">В рамках исполнения мероприятий подпрограммы </w:t>
            </w:r>
            <w:r w:rsidRPr="007252F4">
              <w:rPr>
                <w:sz w:val="25"/>
                <w:szCs w:val="25"/>
              </w:rPr>
              <w:lastRenderedPageBreak/>
              <w:t xml:space="preserve">«Противодействие коррупции в Пензенской области» обеспечено повышение квалификации 25 муниципальных служащих по программе </w:t>
            </w:r>
            <w:r w:rsidR="00417919" w:rsidRPr="007252F4">
              <w:rPr>
                <w:sz w:val="25"/>
                <w:szCs w:val="25"/>
              </w:rPr>
              <w:t>«</w:t>
            </w:r>
            <w:r w:rsidRPr="007252F4">
              <w:rPr>
                <w:sz w:val="25"/>
                <w:szCs w:val="25"/>
              </w:rPr>
              <w:t>Противодействие коррупции при осуществлении закупок товаров, работ, услуг для обеспечения муниципальных нужд».</w:t>
            </w:r>
          </w:p>
        </w:tc>
      </w:tr>
      <w:tr w:rsidR="009B6DBA" w:rsidRPr="007252F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lastRenderedPageBreak/>
              <w:t>5</w:t>
            </w:r>
            <w:r w:rsidR="00D45EE0" w:rsidRPr="007252F4">
              <w:rPr>
                <w:sz w:val="25"/>
                <w:szCs w:val="25"/>
              </w:rPr>
              <w:t>7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8.4.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>Организация проведения семинаров по актуальным вопросам представления лицами, замещающими муниципальные должности, и муниципальными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результатам декларационной кампании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9B6DBA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AD5362" w:rsidP="000F607F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 xml:space="preserve">В целях оказания методической и практической помощи </w:t>
            </w:r>
            <w:r w:rsidR="00417919" w:rsidRPr="007252F4">
              <w:rPr>
                <w:sz w:val="25"/>
                <w:szCs w:val="25"/>
              </w:rPr>
              <w:t>ИО и ОМС</w:t>
            </w:r>
            <w:r w:rsidRPr="007252F4">
              <w:rPr>
                <w:sz w:val="25"/>
                <w:szCs w:val="25"/>
              </w:rPr>
              <w:t xml:space="preserve"> при реализации положений антикоррупционного законодательства Управление </w:t>
            </w:r>
            <w:r w:rsidR="007252F4" w:rsidRPr="007252F4">
              <w:rPr>
                <w:sz w:val="25"/>
                <w:szCs w:val="25"/>
              </w:rPr>
              <w:br/>
            </w:r>
            <w:r w:rsidRPr="007252F4">
              <w:rPr>
                <w:sz w:val="25"/>
                <w:szCs w:val="25"/>
              </w:rPr>
              <w:t>в феврале прове</w:t>
            </w:r>
            <w:r w:rsidR="00417919" w:rsidRPr="007252F4">
              <w:rPr>
                <w:sz w:val="25"/>
                <w:szCs w:val="25"/>
              </w:rPr>
              <w:t>ло</w:t>
            </w:r>
            <w:r w:rsidRPr="007252F4">
              <w:rPr>
                <w:sz w:val="25"/>
                <w:szCs w:val="25"/>
              </w:rPr>
              <w:t xml:space="preserve"> обучающие мероприятия, в которых приняли участие 702 </w:t>
            </w:r>
            <w:r w:rsidR="000F607F" w:rsidRPr="007252F4">
              <w:rPr>
                <w:sz w:val="25"/>
                <w:szCs w:val="25"/>
              </w:rPr>
              <w:t>служащих, а также</w:t>
            </w:r>
            <w:r w:rsidR="00417919" w:rsidRPr="007252F4">
              <w:rPr>
                <w:sz w:val="25"/>
                <w:szCs w:val="25"/>
              </w:rPr>
              <w:t xml:space="preserve"> проведён семинар с 20 ответственными за профилактику коррупционных и иных правонарушений в ИО по теме</w:t>
            </w:r>
            <w:r w:rsidRPr="007252F4">
              <w:rPr>
                <w:sz w:val="25"/>
                <w:szCs w:val="25"/>
              </w:rPr>
              <w:t>: «Вопросы представления сведений о доходах</w:t>
            </w:r>
            <w:r w:rsidR="00417919" w:rsidRPr="007252F4">
              <w:rPr>
                <w:sz w:val="25"/>
                <w:szCs w:val="25"/>
              </w:rPr>
              <w:t>…</w:t>
            </w:r>
            <w:r w:rsidR="000F607F" w:rsidRPr="007252F4">
              <w:rPr>
                <w:sz w:val="25"/>
                <w:szCs w:val="25"/>
              </w:rPr>
              <w:t xml:space="preserve"> (за отчетный 2023</w:t>
            </w:r>
            <w:r w:rsidRPr="007252F4">
              <w:rPr>
                <w:sz w:val="25"/>
                <w:szCs w:val="25"/>
              </w:rPr>
              <w:t xml:space="preserve"> год)».</w:t>
            </w:r>
          </w:p>
        </w:tc>
      </w:tr>
      <w:tr w:rsidR="009B6DBA" w:rsidRPr="00E93DD2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446CB7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5</w:t>
            </w:r>
            <w:r w:rsidR="00D45EE0" w:rsidRPr="007252F4">
              <w:rPr>
                <w:sz w:val="25"/>
                <w:szCs w:val="25"/>
              </w:rPr>
              <w:t>8</w:t>
            </w:r>
            <w:r w:rsidRPr="007252F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8.5.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9B6DBA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7252F4">
              <w:rPr>
                <w:b w:val="0"/>
                <w:spacing w:val="-4"/>
                <w:sz w:val="25"/>
                <w:szCs w:val="25"/>
              </w:rPr>
              <w:t xml:space="preserve">Организация и проведение мероприятий </w:t>
            </w:r>
            <w:r w:rsidRPr="007252F4">
              <w:rPr>
                <w:b w:val="0"/>
                <w:spacing w:val="-6"/>
                <w:sz w:val="25"/>
                <w:szCs w:val="25"/>
              </w:rPr>
              <w:t>(учебно-практических семинаров, тренингов, круглых столов), направленных</w:t>
            </w:r>
            <w:r w:rsidRPr="007252F4">
              <w:rPr>
                <w:b w:val="0"/>
                <w:spacing w:val="-4"/>
                <w:sz w:val="25"/>
                <w:szCs w:val="25"/>
              </w:rPr>
              <w:t xml:space="preserve"> на формирование у лиц, замещающих муниципальные должности, муниципальных служащих и граждан нетерпимости к коррупционному поведению, правовое просвещение в области противодействия коррупции, с участием представителей правоохранительных органов, институтов гражданского общества, научных организаций и средств массовой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7252F4" w:rsidRDefault="00991347" w:rsidP="00D603A3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по профилактике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коррупционных и иных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правонарушений</w:t>
            </w:r>
          </w:p>
          <w:p w:rsidR="00991347" w:rsidRPr="007252F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B6DBA" w:rsidRPr="007252F4" w:rsidRDefault="00991347" w:rsidP="00E93DD2">
            <w:pPr>
              <w:jc w:val="center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7252F4" w:rsidRDefault="008823D9" w:rsidP="00AD536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Управлением организован</w:t>
            </w:r>
            <w:r w:rsidR="00547B1D" w:rsidRPr="007252F4">
              <w:rPr>
                <w:sz w:val="25"/>
                <w:szCs w:val="25"/>
              </w:rPr>
              <w:t>о</w:t>
            </w:r>
            <w:r w:rsidRPr="007252F4">
              <w:rPr>
                <w:sz w:val="25"/>
                <w:szCs w:val="25"/>
              </w:rPr>
              <w:t xml:space="preserve"> </w:t>
            </w:r>
            <w:r w:rsidR="00547B1D" w:rsidRPr="007252F4">
              <w:rPr>
                <w:sz w:val="25"/>
                <w:szCs w:val="25"/>
              </w:rPr>
              <w:t>4 семинара</w:t>
            </w:r>
            <w:r w:rsidR="000C1EF0" w:rsidRPr="007252F4">
              <w:rPr>
                <w:sz w:val="25"/>
                <w:szCs w:val="25"/>
              </w:rPr>
              <w:t xml:space="preserve"> с госу</w:t>
            </w:r>
            <w:r w:rsidR="00D613F6" w:rsidRPr="007252F4">
              <w:rPr>
                <w:sz w:val="25"/>
                <w:szCs w:val="25"/>
              </w:rPr>
              <w:t>дарственными гражданскими</w:t>
            </w:r>
            <w:r w:rsidR="000C1EF0" w:rsidRPr="007252F4">
              <w:rPr>
                <w:sz w:val="25"/>
                <w:szCs w:val="25"/>
              </w:rPr>
              <w:t xml:space="preserve"> служащими, муниципальными служащими, руководителями </w:t>
            </w:r>
            <w:r w:rsidR="00D613F6" w:rsidRPr="007252F4">
              <w:rPr>
                <w:sz w:val="25"/>
                <w:szCs w:val="25"/>
              </w:rPr>
              <w:t>подведомственных учреждений и организаций,</w:t>
            </w:r>
            <w:r w:rsidR="000C1EF0" w:rsidRPr="007252F4">
              <w:rPr>
                <w:sz w:val="25"/>
                <w:szCs w:val="25"/>
              </w:rPr>
              <w:t xml:space="preserve"> в должностные обязанности которых входят вопросы профилактики коррупционных правонарушений</w:t>
            </w:r>
            <w:r w:rsidR="008836A6" w:rsidRPr="007252F4">
              <w:rPr>
                <w:sz w:val="25"/>
                <w:szCs w:val="25"/>
              </w:rPr>
              <w:t>,</w:t>
            </w:r>
            <w:r w:rsidR="00D613F6" w:rsidRPr="007252F4">
              <w:rPr>
                <w:sz w:val="25"/>
                <w:szCs w:val="25"/>
              </w:rPr>
              <w:t xml:space="preserve"> направленные на формирование у </w:t>
            </w:r>
            <w:r w:rsidRPr="007252F4">
              <w:rPr>
                <w:sz w:val="25"/>
                <w:szCs w:val="25"/>
              </w:rPr>
              <w:t>граждан нетерпимости к коррупционному поведению, правовое просвещение в области противодействия коррупции</w:t>
            </w:r>
            <w:r w:rsidR="008836A6" w:rsidRPr="007252F4">
              <w:rPr>
                <w:sz w:val="25"/>
                <w:szCs w:val="25"/>
              </w:rPr>
              <w:t>.</w:t>
            </w:r>
          </w:p>
          <w:p w:rsidR="000C1EF0" w:rsidRPr="00E93DD2" w:rsidRDefault="00547B1D" w:rsidP="00AD5362">
            <w:pPr>
              <w:jc w:val="both"/>
              <w:rPr>
                <w:sz w:val="25"/>
                <w:szCs w:val="25"/>
              </w:rPr>
            </w:pPr>
            <w:r w:rsidRPr="007252F4">
              <w:rPr>
                <w:sz w:val="25"/>
                <w:szCs w:val="25"/>
              </w:rPr>
              <w:t>В общей сложности в них приняло участие 118 человек.</w:t>
            </w:r>
          </w:p>
        </w:tc>
      </w:tr>
    </w:tbl>
    <w:p w:rsidR="0057156A" w:rsidRPr="0057156A" w:rsidRDefault="0057156A" w:rsidP="009B3F9A">
      <w:pPr>
        <w:rPr>
          <w:sz w:val="26"/>
          <w:szCs w:val="26"/>
        </w:rPr>
      </w:pPr>
      <w:bookmarkStart w:id="0" w:name="_GoBack"/>
      <w:bookmarkEnd w:id="0"/>
    </w:p>
    <w:sectPr w:rsidR="0057156A" w:rsidRPr="0057156A" w:rsidSect="00D603A3">
      <w:headerReference w:type="default" r:id="rId9"/>
      <w:footerReference w:type="default" r:id="rId10"/>
      <w:endnotePr>
        <w:numFmt w:val="decimal"/>
      </w:endnotePr>
      <w:pgSz w:w="16840" w:h="11907" w:orient="landscape" w:code="9"/>
      <w:pgMar w:top="568" w:right="851" w:bottom="567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ED0" w:rsidRDefault="007E5ED0">
      <w:r>
        <w:separator/>
      </w:r>
    </w:p>
  </w:endnote>
  <w:endnote w:type="continuationSeparator" w:id="0">
    <w:p w:rsidR="007E5ED0" w:rsidRDefault="007E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ED0" w:rsidRDefault="007E5ED0">
    <w:pPr>
      <w:pStyle w:val="a8"/>
      <w:rPr>
        <w:sz w:val="16"/>
      </w:rPr>
    </w:pPr>
  </w:p>
  <w:p w:rsidR="007E5ED0" w:rsidRDefault="007E5ED0">
    <w:pPr>
      <w:pStyle w:val="a8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ED0" w:rsidRDefault="007E5ED0">
      <w:r>
        <w:separator/>
      </w:r>
    </w:p>
  </w:footnote>
  <w:footnote w:type="continuationSeparator" w:id="0">
    <w:p w:rsidR="007E5ED0" w:rsidRDefault="007E5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ED0" w:rsidRDefault="007E5ED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E519A">
      <w:rPr>
        <w:noProof/>
      </w:rPr>
      <w:t>29</w:t>
    </w:r>
    <w:r>
      <w:fldChar w:fldCharType="end"/>
    </w:r>
  </w:p>
  <w:p w:rsidR="007E5ED0" w:rsidRDefault="007E5ED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26B6"/>
    <w:multiLevelType w:val="hybridMultilevel"/>
    <w:tmpl w:val="8D66E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41AD6"/>
    <w:multiLevelType w:val="hybridMultilevel"/>
    <w:tmpl w:val="941EB1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250486"/>
    <w:multiLevelType w:val="hybridMultilevel"/>
    <w:tmpl w:val="9BAE1372"/>
    <w:lvl w:ilvl="0" w:tplc="0F907C2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F8C4460"/>
    <w:multiLevelType w:val="hybridMultilevel"/>
    <w:tmpl w:val="A766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CA"/>
    <w:rsid w:val="00004BA3"/>
    <w:rsid w:val="0000526A"/>
    <w:rsid w:val="00006D3A"/>
    <w:rsid w:val="00017E93"/>
    <w:rsid w:val="000232B3"/>
    <w:rsid w:val="00023818"/>
    <w:rsid w:val="00023AB6"/>
    <w:rsid w:val="00023D5D"/>
    <w:rsid w:val="00025983"/>
    <w:rsid w:val="00030DB5"/>
    <w:rsid w:val="00032003"/>
    <w:rsid w:val="00034F3A"/>
    <w:rsid w:val="0003504A"/>
    <w:rsid w:val="00035C66"/>
    <w:rsid w:val="000372D1"/>
    <w:rsid w:val="00040372"/>
    <w:rsid w:val="00043FF1"/>
    <w:rsid w:val="00047EB3"/>
    <w:rsid w:val="0005590F"/>
    <w:rsid w:val="00060789"/>
    <w:rsid w:val="00065043"/>
    <w:rsid w:val="000737C4"/>
    <w:rsid w:val="00075720"/>
    <w:rsid w:val="00075EF2"/>
    <w:rsid w:val="00076414"/>
    <w:rsid w:val="000766CF"/>
    <w:rsid w:val="0008414A"/>
    <w:rsid w:val="000861E5"/>
    <w:rsid w:val="00086353"/>
    <w:rsid w:val="00087487"/>
    <w:rsid w:val="00093345"/>
    <w:rsid w:val="00096C08"/>
    <w:rsid w:val="000A3261"/>
    <w:rsid w:val="000A65B3"/>
    <w:rsid w:val="000B3F09"/>
    <w:rsid w:val="000B71CC"/>
    <w:rsid w:val="000C068D"/>
    <w:rsid w:val="000C1544"/>
    <w:rsid w:val="000C1A69"/>
    <w:rsid w:val="000C1EF0"/>
    <w:rsid w:val="000C7A12"/>
    <w:rsid w:val="000D2DE5"/>
    <w:rsid w:val="000D4BA6"/>
    <w:rsid w:val="000D66D4"/>
    <w:rsid w:val="000D73B4"/>
    <w:rsid w:val="000E3089"/>
    <w:rsid w:val="000E3F40"/>
    <w:rsid w:val="000E734C"/>
    <w:rsid w:val="000E73BD"/>
    <w:rsid w:val="000F18B3"/>
    <w:rsid w:val="000F285F"/>
    <w:rsid w:val="000F507E"/>
    <w:rsid w:val="000F607F"/>
    <w:rsid w:val="000F74D1"/>
    <w:rsid w:val="001020D5"/>
    <w:rsid w:val="001136C8"/>
    <w:rsid w:val="00113FCB"/>
    <w:rsid w:val="00115B09"/>
    <w:rsid w:val="001223BA"/>
    <w:rsid w:val="00122BA4"/>
    <w:rsid w:val="0012582B"/>
    <w:rsid w:val="00126980"/>
    <w:rsid w:val="001272F3"/>
    <w:rsid w:val="001332B4"/>
    <w:rsid w:val="00135C66"/>
    <w:rsid w:val="00136A61"/>
    <w:rsid w:val="00137928"/>
    <w:rsid w:val="001411B4"/>
    <w:rsid w:val="001414F2"/>
    <w:rsid w:val="0014287D"/>
    <w:rsid w:val="00143928"/>
    <w:rsid w:val="001459E5"/>
    <w:rsid w:val="00150897"/>
    <w:rsid w:val="00154CCA"/>
    <w:rsid w:val="001574FB"/>
    <w:rsid w:val="00157922"/>
    <w:rsid w:val="00164D20"/>
    <w:rsid w:val="00164F56"/>
    <w:rsid w:val="001651DA"/>
    <w:rsid w:val="0016733D"/>
    <w:rsid w:val="001715CC"/>
    <w:rsid w:val="001720A8"/>
    <w:rsid w:val="00172125"/>
    <w:rsid w:val="001736EE"/>
    <w:rsid w:val="00173C15"/>
    <w:rsid w:val="0017796E"/>
    <w:rsid w:val="00186355"/>
    <w:rsid w:val="00190FC8"/>
    <w:rsid w:val="001914AD"/>
    <w:rsid w:val="00191C94"/>
    <w:rsid w:val="00197DB7"/>
    <w:rsid w:val="001A17FD"/>
    <w:rsid w:val="001B0EA7"/>
    <w:rsid w:val="001C1271"/>
    <w:rsid w:val="001C142D"/>
    <w:rsid w:val="001D030A"/>
    <w:rsid w:val="001D696A"/>
    <w:rsid w:val="001F4D45"/>
    <w:rsid w:val="001F5DB6"/>
    <w:rsid w:val="001F7EB5"/>
    <w:rsid w:val="002058CF"/>
    <w:rsid w:val="002125DA"/>
    <w:rsid w:val="00213F88"/>
    <w:rsid w:val="00216681"/>
    <w:rsid w:val="002211DB"/>
    <w:rsid w:val="00223B63"/>
    <w:rsid w:val="00223C0E"/>
    <w:rsid w:val="00230A9E"/>
    <w:rsid w:val="00232CFE"/>
    <w:rsid w:val="00237BCF"/>
    <w:rsid w:val="00241B52"/>
    <w:rsid w:val="00242C08"/>
    <w:rsid w:val="00243DA6"/>
    <w:rsid w:val="00244943"/>
    <w:rsid w:val="00246BE8"/>
    <w:rsid w:val="002522FF"/>
    <w:rsid w:val="002531F7"/>
    <w:rsid w:val="002565EF"/>
    <w:rsid w:val="00256EDE"/>
    <w:rsid w:val="00260ED1"/>
    <w:rsid w:val="00262427"/>
    <w:rsid w:val="0026335A"/>
    <w:rsid w:val="00264481"/>
    <w:rsid w:val="00266EA8"/>
    <w:rsid w:val="0027283E"/>
    <w:rsid w:val="002728D7"/>
    <w:rsid w:val="0027507E"/>
    <w:rsid w:val="002752FA"/>
    <w:rsid w:val="00277A90"/>
    <w:rsid w:val="00280837"/>
    <w:rsid w:val="00284823"/>
    <w:rsid w:val="00286B54"/>
    <w:rsid w:val="00290C09"/>
    <w:rsid w:val="0029682C"/>
    <w:rsid w:val="00297928"/>
    <w:rsid w:val="002A2C34"/>
    <w:rsid w:val="002A40BC"/>
    <w:rsid w:val="002A556F"/>
    <w:rsid w:val="002A6206"/>
    <w:rsid w:val="002A72F1"/>
    <w:rsid w:val="002B3C2A"/>
    <w:rsid w:val="002B6E9C"/>
    <w:rsid w:val="002B72D7"/>
    <w:rsid w:val="002C1EC3"/>
    <w:rsid w:val="002C2F82"/>
    <w:rsid w:val="002C54C8"/>
    <w:rsid w:val="002C6027"/>
    <w:rsid w:val="002C7E59"/>
    <w:rsid w:val="002C7EC3"/>
    <w:rsid w:val="002D1472"/>
    <w:rsid w:val="002D3DE2"/>
    <w:rsid w:val="002E1403"/>
    <w:rsid w:val="002E1FD2"/>
    <w:rsid w:val="002E3324"/>
    <w:rsid w:val="002E3E93"/>
    <w:rsid w:val="002E4580"/>
    <w:rsid w:val="002F05BA"/>
    <w:rsid w:val="002F0D1E"/>
    <w:rsid w:val="002F1C67"/>
    <w:rsid w:val="002F3711"/>
    <w:rsid w:val="002F41D6"/>
    <w:rsid w:val="002F7105"/>
    <w:rsid w:val="00302630"/>
    <w:rsid w:val="00307E76"/>
    <w:rsid w:val="003115C3"/>
    <w:rsid w:val="00312A65"/>
    <w:rsid w:val="00315886"/>
    <w:rsid w:val="003171D7"/>
    <w:rsid w:val="003200E1"/>
    <w:rsid w:val="00320E84"/>
    <w:rsid w:val="00325BCF"/>
    <w:rsid w:val="00326058"/>
    <w:rsid w:val="00326E4E"/>
    <w:rsid w:val="0033263C"/>
    <w:rsid w:val="00332F91"/>
    <w:rsid w:val="00337CAA"/>
    <w:rsid w:val="00356CB4"/>
    <w:rsid w:val="00356CFE"/>
    <w:rsid w:val="00361B53"/>
    <w:rsid w:val="003679E0"/>
    <w:rsid w:val="0037031F"/>
    <w:rsid w:val="00370B4C"/>
    <w:rsid w:val="00371A35"/>
    <w:rsid w:val="003732FC"/>
    <w:rsid w:val="0037340F"/>
    <w:rsid w:val="00373A37"/>
    <w:rsid w:val="00382432"/>
    <w:rsid w:val="003836DF"/>
    <w:rsid w:val="003855F6"/>
    <w:rsid w:val="00391963"/>
    <w:rsid w:val="00396FFD"/>
    <w:rsid w:val="003A3C5C"/>
    <w:rsid w:val="003B2C17"/>
    <w:rsid w:val="003B6841"/>
    <w:rsid w:val="003B69EE"/>
    <w:rsid w:val="003C12A1"/>
    <w:rsid w:val="003C1CF8"/>
    <w:rsid w:val="003C2647"/>
    <w:rsid w:val="003C5137"/>
    <w:rsid w:val="003D149B"/>
    <w:rsid w:val="003D169D"/>
    <w:rsid w:val="003D4C6F"/>
    <w:rsid w:val="003E49B3"/>
    <w:rsid w:val="003E4E7A"/>
    <w:rsid w:val="003E5EA0"/>
    <w:rsid w:val="003E734C"/>
    <w:rsid w:val="003F166A"/>
    <w:rsid w:val="00402CFA"/>
    <w:rsid w:val="00403F0C"/>
    <w:rsid w:val="00411F5B"/>
    <w:rsid w:val="00417919"/>
    <w:rsid w:val="00417957"/>
    <w:rsid w:val="00420090"/>
    <w:rsid w:val="004219E0"/>
    <w:rsid w:val="00421DD5"/>
    <w:rsid w:val="00422993"/>
    <w:rsid w:val="004249C8"/>
    <w:rsid w:val="00425503"/>
    <w:rsid w:val="0043735D"/>
    <w:rsid w:val="00446CB7"/>
    <w:rsid w:val="00446E40"/>
    <w:rsid w:val="0045528A"/>
    <w:rsid w:val="00456CB5"/>
    <w:rsid w:val="0046294D"/>
    <w:rsid w:val="00464242"/>
    <w:rsid w:val="00464889"/>
    <w:rsid w:val="00464CF6"/>
    <w:rsid w:val="004663EF"/>
    <w:rsid w:val="004703DF"/>
    <w:rsid w:val="00475906"/>
    <w:rsid w:val="004803A1"/>
    <w:rsid w:val="00485179"/>
    <w:rsid w:val="00485715"/>
    <w:rsid w:val="00485BD0"/>
    <w:rsid w:val="00492111"/>
    <w:rsid w:val="004928D2"/>
    <w:rsid w:val="0049415C"/>
    <w:rsid w:val="00494E75"/>
    <w:rsid w:val="00497284"/>
    <w:rsid w:val="004A51E5"/>
    <w:rsid w:val="004B0B3D"/>
    <w:rsid w:val="004B1A7C"/>
    <w:rsid w:val="004B232A"/>
    <w:rsid w:val="004B2B14"/>
    <w:rsid w:val="004B474E"/>
    <w:rsid w:val="004B605F"/>
    <w:rsid w:val="004B64B3"/>
    <w:rsid w:val="004D1DD2"/>
    <w:rsid w:val="004D7CF3"/>
    <w:rsid w:val="004E161E"/>
    <w:rsid w:val="004E74F4"/>
    <w:rsid w:val="004F6F00"/>
    <w:rsid w:val="004F7ABA"/>
    <w:rsid w:val="00501302"/>
    <w:rsid w:val="00502D06"/>
    <w:rsid w:val="00503E1E"/>
    <w:rsid w:val="0050495D"/>
    <w:rsid w:val="00504D13"/>
    <w:rsid w:val="0051007A"/>
    <w:rsid w:val="005100E2"/>
    <w:rsid w:val="00511F2B"/>
    <w:rsid w:val="00513012"/>
    <w:rsid w:val="00522B32"/>
    <w:rsid w:val="0052474C"/>
    <w:rsid w:val="005265BA"/>
    <w:rsid w:val="005367A3"/>
    <w:rsid w:val="00547B1D"/>
    <w:rsid w:val="00566279"/>
    <w:rsid w:val="0057156A"/>
    <w:rsid w:val="00577C50"/>
    <w:rsid w:val="00577F45"/>
    <w:rsid w:val="005816C2"/>
    <w:rsid w:val="005838A8"/>
    <w:rsid w:val="00597FEB"/>
    <w:rsid w:val="005A22F1"/>
    <w:rsid w:val="005A3C74"/>
    <w:rsid w:val="005B69CA"/>
    <w:rsid w:val="005C578B"/>
    <w:rsid w:val="005C6327"/>
    <w:rsid w:val="005C7659"/>
    <w:rsid w:val="005D1741"/>
    <w:rsid w:val="005D1789"/>
    <w:rsid w:val="005D417A"/>
    <w:rsid w:val="005D4231"/>
    <w:rsid w:val="005D7EA5"/>
    <w:rsid w:val="005E1F3D"/>
    <w:rsid w:val="005E3A41"/>
    <w:rsid w:val="005E4007"/>
    <w:rsid w:val="005E519A"/>
    <w:rsid w:val="005E5A04"/>
    <w:rsid w:val="005E5F6B"/>
    <w:rsid w:val="005E7BBD"/>
    <w:rsid w:val="005F0CCE"/>
    <w:rsid w:val="005F0F5E"/>
    <w:rsid w:val="005F13CC"/>
    <w:rsid w:val="005F295B"/>
    <w:rsid w:val="005F3133"/>
    <w:rsid w:val="005F7191"/>
    <w:rsid w:val="005F784F"/>
    <w:rsid w:val="0060163F"/>
    <w:rsid w:val="0060166A"/>
    <w:rsid w:val="006055EE"/>
    <w:rsid w:val="006064C8"/>
    <w:rsid w:val="00616AA3"/>
    <w:rsid w:val="00616F40"/>
    <w:rsid w:val="00622073"/>
    <w:rsid w:val="0062658E"/>
    <w:rsid w:val="00640108"/>
    <w:rsid w:val="00642B2A"/>
    <w:rsid w:val="006464A7"/>
    <w:rsid w:val="00646586"/>
    <w:rsid w:val="00655EB9"/>
    <w:rsid w:val="0065744A"/>
    <w:rsid w:val="006576B1"/>
    <w:rsid w:val="006630BC"/>
    <w:rsid w:val="00663E6C"/>
    <w:rsid w:val="00664330"/>
    <w:rsid w:val="006700CA"/>
    <w:rsid w:val="006709A8"/>
    <w:rsid w:val="00670DC3"/>
    <w:rsid w:val="006756FA"/>
    <w:rsid w:val="006843EC"/>
    <w:rsid w:val="00690A78"/>
    <w:rsid w:val="00691BBA"/>
    <w:rsid w:val="00693B0D"/>
    <w:rsid w:val="006A3966"/>
    <w:rsid w:val="006A4715"/>
    <w:rsid w:val="006A657B"/>
    <w:rsid w:val="006B1CDE"/>
    <w:rsid w:val="006B5350"/>
    <w:rsid w:val="006C00BD"/>
    <w:rsid w:val="006C1654"/>
    <w:rsid w:val="006C4C1E"/>
    <w:rsid w:val="006D1895"/>
    <w:rsid w:val="006D43FD"/>
    <w:rsid w:val="006D6F71"/>
    <w:rsid w:val="006F23AF"/>
    <w:rsid w:val="006F2484"/>
    <w:rsid w:val="006F2715"/>
    <w:rsid w:val="006F3590"/>
    <w:rsid w:val="006F406E"/>
    <w:rsid w:val="006F6A0E"/>
    <w:rsid w:val="006F6A8E"/>
    <w:rsid w:val="0070098F"/>
    <w:rsid w:val="00702CE6"/>
    <w:rsid w:val="00703164"/>
    <w:rsid w:val="00703906"/>
    <w:rsid w:val="0070576F"/>
    <w:rsid w:val="00710DA3"/>
    <w:rsid w:val="007166B6"/>
    <w:rsid w:val="007252F4"/>
    <w:rsid w:val="00740E67"/>
    <w:rsid w:val="0074570E"/>
    <w:rsid w:val="007457BA"/>
    <w:rsid w:val="007503D1"/>
    <w:rsid w:val="00750EA0"/>
    <w:rsid w:val="00753614"/>
    <w:rsid w:val="007579F6"/>
    <w:rsid w:val="00761568"/>
    <w:rsid w:val="007623BA"/>
    <w:rsid w:val="0076273B"/>
    <w:rsid w:val="00766BD2"/>
    <w:rsid w:val="00770083"/>
    <w:rsid w:val="00780097"/>
    <w:rsid w:val="00780FE0"/>
    <w:rsid w:val="0078471E"/>
    <w:rsid w:val="007853CE"/>
    <w:rsid w:val="00796990"/>
    <w:rsid w:val="00797BBD"/>
    <w:rsid w:val="007A0827"/>
    <w:rsid w:val="007A1985"/>
    <w:rsid w:val="007A262B"/>
    <w:rsid w:val="007A26F6"/>
    <w:rsid w:val="007A37BC"/>
    <w:rsid w:val="007A6D77"/>
    <w:rsid w:val="007B17E7"/>
    <w:rsid w:val="007B205E"/>
    <w:rsid w:val="007B65C2"/>
    <w:rsid w:val="007B6815"/>
    <w:rsid w:val="007C1E02"/>
    <w:rsid w:val="007C3079"/>
    <w:rsid w:val="007C4016"/>
    <w:rsid w:val="007C4ED2"/>
    <w:rsid w:val="007C6434"/>
    <w:rsid w:val="007D1102"/>
    <w:rsid w:val="007D3745"/>
    <w:rsid w:val="007D3B92"/>
    <w:rsid w:val="007D43A1"/>
    <w:rsid w:val="007D557E"/>
    <w:rsid w:val="007D70D7"/>
    <w:rsid w:val="007E4748"/>
    <w:rsid w:val="007E5ED0"/>
    <w:rsid w:val="007E6CD8"/>
    <w:rsid w:val="007F3016"/>
    <w:rsid w:val="00802B59"/>
    <w:rsid w:val="00810DB3"/>
    <w:rsid w:val="0081142C"/>
    <w:rsid w:val="00812953"/>
    <w:rsid w:val="0081376A"/>
    <w:rsid w:val="00814A6D"/>
    <w:rsid w:val="00815248"/>
    <w:rsid w:val="00827396"/>
    <w:rsid w:val="00827672"/>
    <w:rsid w:val="00827CE8"/>
    <w:rsid w:val="008378A3"/>
    <w:rsid w:val="008504E7"/>
    <w:rsid w:val="00850A0C"/>
    <w:rsid w:val="00851257"/>
    <w:rsid w:val="008519A3"/>
    <w:rsid w:val="00853C95"/>
    <w:rsid w:val="00853FDA"/>
    <w:rsid w:val="00857E43"/>
    <w:rsid w:val="008636EB"/>
    <w:rsid w:val="00863C87"/>
    <w:rsid w:val="008700A8"/>
    <w:rsid w:val="00870B5A"/>
    <w:rsid w:val="00870C1B"/>
    <w:rsid w:val="0087661A"/>
    <w:rsid w:val="00876E2C"/>
    <w:rsid w:val="008823D9"/>
    <w:rsid w:val="008836A6"/>
    <w:rsid w:val="00892013"/>
    <w:rsid w:val="008945B2"/>
    <w:rsid w:val="008A414D"/>
    <w:rsid w:val="008B288C"/>
    <w:rsid w:val="008C2718"/>
    <w:rsid w:val="008C656F"/>
    <w:rsid w:val="008D00CF"/>
    <w:rsid w:val="008D3F37"/>
    <w:rsid w:val="008D5240"/>
    <w:rsid w:val="008E764A"/>
    <w:rsid w:val="008F1C67"/>
    <w:rsid w:val="00904EDA"/>
    <w:rsid w:val="0090655D"/>
    <w:rsid w:val="00906E71"/>
    <w:rsid w:val="00907198"/>
    <w:rsid w:val="0091224B"/>
    <w:rsid w:val="00912B3A"/>
    <w:rsid w:val="00912FBF"/>
    <w:rsid w:val="00921591"/>
    <w:rsid w:val="009232D4"/>
    <w:rsid w:val="009240F8"/>
    <w:rsid w:val="00925002"/>
    <w:rsid w:val="00925F42"/>
    <w:rsid w:val="00931C47"/>
    <w:rsid w:val="009339A6"/>
    <w:rsid w:val="00934C79"/>
    <w:rsid w:val="00936839"/>
    <w:rsid w:val="00950AB5"/>
    <w:rsid w:val="0095272C"/>
    <w:rsid w:val="009560DD"/>
    <w:rsid w:val="009572AB"/>
    <w:rsid w:val="00962C58"/>
    <w:rsid w:val="0096340C"/>
    <w:rsid w:val="00964696"/>
    <w:rsid w:val="00971EAA"/>
    <w:rsid w:val="00974550"/>
    <w:rsid w:val="00976068"/>
    <w:rsid w:val="00977A4F"/>
    <w:rsid w:val="0098071E"/>
    <w:rsid w:val="0098515E"/>
    <w:rsid w:val="00991347"/>
    <w:rsid w:val="009925E6"/>
    <w:rsid w:val="0099300F"/>
    <w:rsid w:val="009939FF"/>
    <w:rsid w:val="009942AF"/>
    <w:rsid w:val="00994892"/>
    <w:rsid w:val="00994AD6"/>
    <w:rsid w:val="0099701E"/>
    <w:rsid w:val="009A5077"/>
    <w:rsid w:val="009A5EB4"/>
    <w:rsid w:val="009A7358"/>
    <w:rsid w:val="009B3549"/>
    <w:rsid w:val="009B3F9A"/>
    <w:rsid w:val="009B55EC"/>
    <w:rsid w:val="009B6DBA"/>
    <w:rsid w:val="009B7928"/>
    <w:rsid w:val="009C10FF"/>
    <w:rsid w:val="009C505F"/>
    <w:rsid w:val="009C6E15"/>
    <w:rsid w:val="009C7EF1"/>
    <w:rsid w:val="009D236F"/>
    <w:rsid w:val="009D2852"/>
    <w:rsid w:val="009D3BFB"/>
    <w:rsid w:val="009D6F21"/>
    <w:rsid w:val="009D753E"/>
    <w:rsid w:val="009E2CE0"/>
    <w:rsid w:val="009E4842"/>
    <w:rsid w:val="009E75D5"/>
    <w:rsid w:val="009F0C5E"/>
    <w:rsid w:val="009F2960"/>
    <w:rsid w:val="009F2DAE"/>
    <w:rsid w:val="009F66D3"/>
    <w:rsid w:val="009F7824"/>
    <w:rsid w:val="00A03465"/>
    <w:rsid w:val="00A041BE"/>
    <w:rsid w:val="00A04E83"/>
    <w:rsid w:val="00A10905"/>
    <w:rsid w:val="00A1376B"/>
    <w:rsid w:val="00A166D6"/>
    <w:rsid w:val="00A25CAE"/>
    <w:rsid w:val="00A2605B"/>
    <w:rsid w:val="00A26311"/>
    <w:rsid w:val="00A32801"/>
    <w:rsid w:val="00A36539"/>
    <w:rsid w:val="00A40B5C"/>
    <w:rsid w:val="00A41C9A"/>
    <w:rsid w:val="00A425AC"/>
    <w:rsid w:val="00A430A4"/>
    <w:rsid w:val="00A4489C"/>
    <w:rsid w:val="00A45EFB"/>
    <w:rsid w:val="00A4744F"/>
    <w:rsid w:val="00A56DF0"/>
    <w:rsid w:val="00A62F94"/>
    <w:rsid w:val="00A6471F"/>
    <w:rsid w:val="00A64796"/>
    <w:rsid w:val="00A64D84"/>
    <w:rsid w:val="00A715DE"/>
    <w:rsid w:val="00A7286E"/>
    <w:rsid w:val="00A73B83"/>
    <w:rsid w:val="00A80593"/>
    <w:rsid w:val="00A82DAD"/>
    <w:rsid w:val="00AA2646"/>
    <w:rsid w:val="00AA6A6E"/>
    <w:rsid w:val="00AB5814"/>
    <w:rsid w:val="00AB5FE7"/>
    <w:rsid w:val="00AC0BA9"/>
    <w:rsid w:val="00AC6D6C"/>
    <w:rsid w:val="00AC72B2"/>
    <w:rsid w:val="00AD1ECC"/>
    <w:rsid w:val="00AD297B"/>
    <w:rsid w:val="00AD2BB9"/>
    <w:rsid w:val="00AD2BD3"/>
    <w:rsid w:val="00AD5362"/>
    <w:rsid w:val="00AD7237"/>
    <w:rsid w:val="00AD7E01"/>
    <w:rsid w:val="00AE24BB"/>
    <w:rsid w:val="00AE3546"/>
    <w:rsid w:val="00AE3836"/>
    <w:rsid w:val="00AF0D21"/>
    <w:rsid w:val="00AF134F"/>
    <w:rsid w:val="00AF147D"/>
    <w:rsid w:val="00AF4DBB"/>
    <w:rsid w:val="00AF5E61"/>
    <w:rsid w:val="00AF6035"/>
    <w:rsid w:val="00B0032D"/>
    <w:rsid w:val="00B04000"/>
    <w:rsid w:val="00B04BD7"/>
    <w:rsid w:val="00B17B13"/>
    <w:rsid w:val="00B24E90"/>
    <w:rsid w:val="00B300AD"/>
    <w:rsid w:val="00B33E96"/>
    <w:rsid w:val="00B35F4C"/>
    <w:rsid w:val="00B36BE1"/>
    <w:rsid w:val="00B55311"/>
    <w:rsid w:val="00B57DDC"/>
    <w:rsid w:val="00B61987"/>
    <w:rsid w:val="00B65927"/>
    <w:rsid w:val="00B6738D"/>
    <w:rsid w:val="00B7089A"/>
    <w:rsid w:val="00B833A6"/>
    <w:rsid w:val="00B858CE"/>
    <w:rsid w:val="00B917F5"/>
    <w:rsid w:val="00B91EBF"/>
    <w:rsid w:val="00BA393A"/>
    <w:rsid w:val="00BA4DDA"/>
    <w:rsid w:val="00BA6FEE"/>
    <w:rsid w:val="00BA7130"/>
    <w:rsid w:val="00BB2F50"/>
    <w:rsid w:val="00BB39D7"/>
    <w:rsid w:val="00BB4807"/>
    <w:rsid w:val="00BB4B05"/>
    <w:rsid w:val="00BB5E89"/>
    <w:rsid w:val="00BB76A4"/>
    <w:rsid w:val="00BC0E17"/>
    <w:rsid w:val="00BC5931"/>
    <w:rsid w:val="00BC6062"/>
    <w:rsid w:val="00BD355C"/>
    <w:rsid w:val="00BD5E2B"/>
    <w:rsid w:val="00BD5F00"/>
    <w:rsid w:val="00BE1170"/>
    <w:rsid w:val="00BE33E2"/>
    <w:rsid w:val="00BF0C9C"/>
    <w:rsid w:val="00BF3208"/>
    <w:rsid w:val="00BF38D6"/>
    <w:rsid w:val="00BF57AD"/>
    <w:rsid w:val="00BF76ED"/>
    <w:rsid w:val="00C01847"/>
    <w:rsid w:val="00C01929"/>
    <w:rsid w:val="00C01CD5"/>
    <w:rsid w:val="00C0647E"/>
    <w:rsid w:val="00C06756"/>
    <w:rsid w:val="00C10ED0"/>
    <w:rsid w:val="00C110F6"/>
    <w:rsid w:val="00C17D93"/>
    <w:rsid w:val="00C220C0"/>
    <w:rsid w:val="00C2328B"/>
    <w:rsid w:val="00C26482"/>
    <w:rsid w:val="00C27274"/>
    <w:rsid w:val="00C27CEF"/>
    <w:rsid w:val="00C302C6"/>
    <w:rsid w:val="00C40A99"/>
    <w:rsid w:val="00C559B5"/>
    <w:rsid w:val="00C60BFB"/>
    <w:rsid w:val="00C6320F"/>
    <w:rsid w:val="00C638A5"/>
    <w:rsid w:val="00C67C37"/>
    <w:rsid w:val="00C77F1A"/>
    <w:rsid w:val="00C843DE"/>
    <w:rsid w:val="00C8454A"/>
    <w:rsid w:val="00C857B1"/>
    <w:rsid w:val="00C90AF1"/>
    <w:rsid w:val="00C93305"/>
    <w:rsid w:val="00C937AC"/>
    <w:rsid w:val="00CA25CF"/>
    <w:rsid w:val="00CA6D87"/>
    <w:rsid w:val="00CA74E5"/>
    <w:rsid w:val="00CB0C3E"/>
    <w:rsid w:val="00CB1AE0"/>
    <w:rsid w:val="00CB26A3"/>
    <w:rsid w:val="00CB397F"/>
    <w:rsid w:val="00CC2364"/>
    <w:rsid w:val="00CD03E6"/>
    <w:rsid w:val="00CD2F00"/>
    <w:rsid w:val="00CD6278"/>
    <w:rsid w:val="00CD765D"/>
    <w:rsid w:val="00CE1A15"/>
    <w:rsid w:val="00CE1B48"/>
    <w:rsid w:val="00CE3D56"/>
    <w:rsid w:val="00CE753F"/>
    <w:rsid w:val="00CF73C8"/>
    <w:rsid w:val="00D023DD"/>
    <w:rsid w:val="00D036E5"/>
    <w:rsid w:val="00D107B0"/>
    <w:rsid w:val="00D12512"/>
    <w:rsid w:val="00D144AD"/>
    <w:rsid w:val="00D14E94"/>
    <w:rsid w:val="00D150B4"/>
    <w:rsid w:val="00D15332"/>
    <w:rsid w:val="00D215F7"/>
    <w:rsid w:val="00D25BB8"/>
    <w:rsid w:val="00D3221C"/>
    <w:rsid w:val="00D35D6A"/>
    <w:rsid w:val="00D40AFB"/>
    <w:rsid w:val="00D436B4"/>
    <w:rsid w:val="00D450CB"/>
    <w:rsid w:val="00D45EE0"/>
    <w:rsid w:val="00D461C1"/>
    <w:rsid w:val="00D5313A"/>
    <w:rsid w:val="00D57229"/>
    <w:rsid w:val="00D57AB1"/>
    <w:rsid w:val="00D603A3"/>
    <w:rsid w:val="00D613F6"/>
    <w:rsid w:val="00D64EAC"/>
    <w:rsid w:val="00D66A2C"/>
    <w:rsid w:val="00D776F6"/>
    <w:rsid w:val="00D77AE0"/>
    <w:rsid w:val="00D87304"/>
    <w:rsid w:val="00D91EE4"/>
    <w:rsid w:val="00DA074E"/>
    <w:rsid w:val="00DA0A5D"/>
    <w:rsid w:val="00DA15A7"/>
    <w:rsid w:val="00DA45F3"/>
    <w:rsid w:val="00DB273E"/>
    <w:rsid w:val="00DB2816"/>
    <w:rsid w:val="00DB5AD5"/>
    <w:rsid w:val="00DB6549"/>
    <w:rsid w:val="00DC0337"/>
    <w:rsid w:val="00DC56E1"/>
    <w:rsid w:val="00DC7AB6"/>
    <w:rsid w:val="00DD0B80"/>
    <w:rsid w:val="00DD196D"/>
    <w:rsid w:val="00DD2676"/>
    <w:rsid w:val="00DD30EC"/>
    <w:rsid w:val="00DE053F"/>
    <w:rsid w:val="00DE33E8"/>
    <w:rsid w:val="00DE623A"/>
    <w:rsid w:val="00DF0977"/>
    <w:rsid w:val="00DF0DFE"/>
    <w:rsid w:val="00DF551E"/>
    <w:rsid w:val="00DF589B"/>
    <w:rsid w:val="00E10BDF"/>
    <w:rsid w:val="00E13EE8"/>
    <w:rsid w:val="00E14FFB"/>
    <w:rsid w:val="00E26EBC"/>
    <w:rsid w:val="00E409C8"/>
    <w:rsid w:val="00E40D08"/>
    <w:rsid w:val="00E41AE8"/>
    <w:rsid w:val="00E427E7"/>
    <w:rsid w:val="00E4329A"/>
    <w:rsid w:val="00E437D2"/>
    <w:rsid w:val="00E459B2"/>
    <w:rsid w:val="00E46696"/>
    <w:rsid w:val="00E51E7D"/>
    <w:rsid w:val="00E5657E"/>
    <w:rsid w:val="00E6188E"/>
    <w:rsid w:val="00E65898"/>
    <w:rsid w:val="00E67277"/>
    <w:rsid w:val="00E67F49"/>
    <w:rsid w:val="00E7233A"/>
    <w:rsid w:val="00E75356"/>
    <w:rsid w:val="00E82614"/>
    <w:rsid w:val="00E87683"/>
    <w:rsid w:val="00E905D8"/>
    <w:rsid w:val="00E91035"/>
    <w:rsid w:val="00E93641"/>
    <w:rsid w:val="00E93DD2"/>
    <w:rsid w:val="00E942DE"/>
    <w:rsid w:val="00E9659F"/>
    <w:rsid w:val="00E96A4D"/>
    <w:rsid w:val="00EA1969"/>
    <w:rsid w:val="00EA34FF"/>
    <w:rsid w:val="00EA514F"/>
    <w:rsid w:val="00EA5D36"/>
    <w:rsid w:val="00EA6E3C"/>
    <w:rsid w:val="00EB62FE"/>
    <w:rsid w:val="00EC2074"/>
    <w:rsid w:val="00EC496B"/>
    <w:rsid w:val="00EC4B1C"/>
    <w:rsid w:val="00ED0469"/>
    <w:rsid w:val="00ED0974"/>
    <w:rsid w:val="00ED194E"/>
    <w:rsid w:val="00ED2322"/>
    <w:rsid w:val="00ED60F3"/>
    <w:rsid w:val="00EE3EC3"/>
    <w:rsid w:val="00EE54F3"/>
    <w:rsid w:val="00EF0238"/>
    <w:rsid w:val="00EF04A6"/>
    <w:rsid w:val="00F063EE"/>
    <w:rsid w:val="00F072F0"/>
    <w:rsid w:val="00F23E22"/>
    <w:rsid w:val="00F3193E"/>
    <w:rsid w:val="00F3235D"/>
    <w:rsid w:val="00F325DF"/>
    <w:rsid w:val="00F33F3D"/>
    <w:rsid w:val="00F34044"/>
    <w:rsid w:val="00F4112D"/>
    <w:rsid w:val="00F41AED"/>
    <w:rsid w:val="00F42CD9"/>
    <w:rsid w:val="00F43728"/>
    <w:rsid w:val="00F5469A"/>
    <w:rsid w:val="00F60365"/>
    <w:rsid w:val="00F62120"/>
    <w:rsid w:val="00F623B8"/>
    <w:rsid w:val="00F72338"/>
    <w:rsid w:val="00F74436"/>
    <w:rsid w:val="00F811A6"/>
    <w:rsid w:val="00F8282F"/>
    <w:rsid w:val="00F85359"/>
    <w:rsid w:val="00F86C80"/>
    <w:rsid w:val="00F922EA"/>
    <w:rsid w:val="00FA3684"/>
    <w:rsid w:val="00FA6755"/>
    <w:rsid w:val="00FA6C03"/>
    <w:rsid w:val="00FB040F"/>
    <w:rsid w:val="00FB246F"/>
    <w:rsid w:val="00FC2F0B"/>
    <w:rsid w:val="00FD09BF"/>
    <w:rsid w:val="00FD1D34"/>
    <w:rsid w:val="00FD47D5"/>
    <w:rsid w:val="00FD65A0"/>
    <w:rsid w:val="00FE1865"/>
    <w:rsid w:val="00FE1D89"/>
    <w:rsid w:val="00FE2A2C"/>
    <w:rsid w:val="00FE2AF7"/>
    <w:rsid w:val="00FF057D"/>
    <w:rsid w:val="00FF0CFF"/>
    <w:rsid w:val="00FF3EF8"/>
    <w:rsid w:val="00FF4D1F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9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703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E54F3"/>
    <w:pPr>
      <w:spacing w:after="120"/>
    </w:pPr>
    <w:rPr>
      <w:sz w:val="20"/>
      <w:szCs w:val="20"/>
    </w:rPr>
  </w:style>
  <w:style w:type="paragraph" w:styleId="a4">
    <w:name w:val="Balloon Text"/>
    <w:basedOn w:val="a"/>
    <w:semiHidden/>
    <w:rsid w:val="00AA2646"/>
    <w:rPr>
      <w:rFonts w:ascii="Tahoma" w:hAnsi="Tahoma" w:cs="Tahoma"/>
      <w:sz w:val="16"/>
      <w:szCs w:val="16"/>
    </w:rPr>
  </w:style>
  <w:style w:type="character" w:styleId="a5">
    <w:name w:val="Hyperlink"/>
    <w:rsid w:val="00C10ED0"/>
    <w:rPr>
      <w:color w:val="0000FF"/>
      <w:u w:val="single"/>
    </w:rPr>
  </w:style>
  <w:style w:type="table" w:styleId="a6">
    <w:name w:val="Table Grid"/>
    <w:basedOn w:val="a1"/>
    <w:rsid w:val="00B8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6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DE623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D322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">
    <w:name w:val="Char"/>
    <w:basedOn w:val="a"/>
    <w:rsid w:val="00857E4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footer"/>
    <w:basedOn w:val="a"/>
    <w:link w:val="a9"/>
    <w:rsid w:val="005D7EA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D7EA5"/>
  </w:style>
  <w:style w:type="paragraph" w:styleId="aa">
    <w:name w:val="header"/>
    <w:basedOn w:val="a"/>
    <w:link w:val="ab"/>
    <w:uiPriority w:val="99"/>
    <w:rsid w:val="00006D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06D3A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D3F37"/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703DF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9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703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E54F3"/>
    <w:pPr>
      <w:spacing w:after="120"/>
    </w:pPr>
    <w:rPr>
      <w:sz w:val="20"/>
      <w:szCs w:val="20"/>
    </w:rPr>
  </w:style>
  <w:style w:type="paragraph" w:styleId="a4">
    <w:name w:val="Balloon Text"/>
    <w:basedOn w:val="a"/>
    <w:semiHidden/>
    <w:rsid w:val="00AA2646"/>
    <w:rPr>
      <w:rFonts w:ascii="Tahoma" w:hAnsi="Tahoma" w:cs="Tahoma"/>
      <w:sz w:val="16"/>
      <w:szCs w:val="16"/>
    </w:rPr>
  </w:style>
  <w:style w:type="character" w:styleId="a5">
    <w:name w:val="Hyperlink"/>
    <w:rsid w:val="00C10ED0"/>
    <w:rPr>
      <w:color w:val="0000FF"/>
      <w:u w:val="single"/>
    </w:rPr>
  </w:style>
  <w:style w:type="table" w:styleId="a6">
    <w:name w:val="Table Grid"/>
    <w:basedOn w:val="a1"/>
    <w:rsid w:val="00B8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6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DE623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D322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">
    <w:name w:val="Char"/>
    <w:basedOn w:val="a"/>
    <w:rsid w:val="00857E4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footer"/>
    <w:basedOn w:val="a"/>
    <w:link w:val="a9"/>
    <w:rsid w:val="005D7EA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D7EA5"/>
  </w:style>
  <w:style w:type="paragraph" w:styleId="aa">
    <w:name w:val="header"/>
    <w:basedOn w:val="a"/>
    <w:link w:val="ab"/>
    <w:uiPriority w:val="99"/>
    <w:rsid w:val="00006D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06D3A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D3F37"/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703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%23%20&#1054;&#1073;&#1088;&#1072;&#1079;&#1094;&#1099;%20&#1041;&#1083;&#1072;&#1085;&#1082;&#1086;&#1074;%20(&#1054;&#1088;&#1075;&#1072;&#1085;&#1080;&#1079;&#1072;&#1094;&#1080;&#1086;&#1085;&#1085;&#1086;-&#1088;&#1072;&#1089;&#1087;&#1086;&#1088;&#1103;&#1076;&#1080;&#1090;&#1077;&#1083;&#1100;&#1085;&#1086;&#1081;%20&#1076;&#1086;&#1082;&#1091;&#1084;&#1077;&#1085;&#1090;&#1072;&#1094;&#1080;&#1080;)\&#1064;&#1072;&#1073;&#1083;&#1086;&#1085;&#1099;%20&#1052;&#1080;&#1085;&#1080;&#1089;&#1090;&#1077;&#1088;&#1089;&#1090;&#1074;&#1072;\&#1041;&#1083;&#1072;&#1085;&#1082;%20&#1085;&#1086;&#1074;&#1099;&#1081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722E0-D7F9-4183-ABAD-022DDF5C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новый продольный.dot</Template>
  <TotalTime>0</TotalTime>
  <Pages>29</Pages>
  <Words>6715</Words>
  <Characters>51008</Characters>
  <Application>Microsoft Office Word</Application>
  <DocSecurity>0</DocSecurity>
  <Lines>425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государственного имущества</Company>
  <LinksUpToDate>false</LinksUpToDate>
  <CharactersWithSpaces>57608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T.Mikhaleva</dc:creator>
  <cp:lastModifiedBy>Марцева Юлия Владимировна</cp:lastModifiedBy>
  <cp:revision>2</cp:revision>
  <cp:lastPrinted>2025-02-28T06:11:00Z</cp:lastPrinted>
  <dcterms:created xsi:type="dcterms:W3CDTF">2025-02-28T06:29:00Z</dcterms:created>
  <dcterms:modified xsi:type="dcterms:W3CDTF">2025-02-28T06:29:00Z</dcterms:modified>
</cp:coreProperties>
</file>