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EA5" w:rsidRPr="00AB5814" w:rsidRDefault="005D7EA5" w:rsidP="005D7EA5">
      <w:pPr>
        <w:spacing w:line="216" w:lineRule="auto"/>
        <w:jc w:val="center"/>
        <w:rPr>
          <w:b/>
          <w:sz w:val="28"/>
          <w:szCs w:val="28"/>
        </w:rPr>
      </w:pPr>
      <w:r w:rsidRPr="00AB5814">
        <w:rPr>
          <w:b/>
          <w:sz w:val="28"/>
          <w:szCs w:val="28"/>
        </w:rPr>
        <w:t xml:space="preserve">О Т Ч Е Т </w:t>
      </w:r>
    </w:p>
    <w:p w:rsidR="00D461C1" w:rsidRPr="00AB5814" w:rsidRDefault="005D7EA5" w:rsidP="00D461C1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C67C37">
        <w:rPr>
          <w:b/>
          <w:sz w:val="28"/>
          <w:szCs w:val="28"/>
        </w:rPr>
        <w:t xml:space="preserve">о выполнении </w:t>
      </w:r>
      <w:r w:rsidR="00D57AB1" w:rsidRPr="00C67C37">
        <w:rPr>
          <w:b/>
          <w:sz w:val="28"/>
          <w:szCs w:val="28"/>
        </w:rPr>
        <w:t>в 2023</w:t>
      </w:r>
      <w:r w:rsidR="00D461C1" w:rsidRPr="00C67C37">
        <w:rPr>
          <w:b/>
          <w:sz w:val="28"/>
          <w:szCs w:val="28"/>
        </w:rPr>
        <w:t xml:space="preserve"> году </w:t>
      </w:r>
      <w:r w:rsidRPr="00C67C37">
        <w:rPr>
          <w:b/>
          <w:sz w:val="28"/>
          <w:szCs w:val="28"/>
        </w:rPr>
        <w:t>мероприятий Плана противодействия коррупции в Пензенской области</w:t>
      </w:r>
      <w:r w:rsidRPr="00AB5814">
        <w:rPr>
          <w:b/>
          <w:sz w:val="28"/>
          <w:szCs w:val="28"/>
        </w:rPr>
        <w:t xml:space="preserve"> </w:t>
      </w:r>
    </w:p>
    <w:p w:rsidR="005D7EA5" w:rsidRPr="00AB5814" w:rsidRDefault="005D7EA5" w:rsidP="00D461C1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AB5814">
        <w:rPr>
          <w:b/>
          <w:sz w:val="28"/>
          <w:szCs w:val="28"/>
        </w:rPr>
        <w:t>на 2021 - 2024 годы</w:t>
      </w:r>
    </w:p>
    <w:p w:rsidR="00464889" w:rsidRPr="00AB5814" w:rsidRDefault="00464889" w:rsidP="00D461C1">
      <w:pPr>
        <w:autoSpaceDE w:val="0"/>
        <w:autoSpaceDN w:val="0"/>
        <w:adjustRightInd w:val="0"/>
        <w:spacing w:line="216" w:lineRule="auto"/>
        <w:jc w:val="center"/>
        <w:rPr>
          <w:b/>
          <w:color w:val="000000"/>
          <w:sz w:val="28"/>
          <w:szCs w:val="28"/>
        </w:rPr>
      </w:pPr>
    </w:p>
    <w:p w:rsidR="009B55EC" w:rsidRPr="00AB5814" w:rsidRDefault="009B55EC" w:rsidP="009B55EC">
      <w:pPr>
        <w:spacing w:line="216" w:lineRule="auto"/>
        <w:jc w:val="center"/>
        <w:rPr>
          <w:bCs/>
        </w:rPr>
      </w:pPr>
    </w:p>
    <w:tbl>
      <w:tblPr>
        <w:tblW w:w="15494" w:type="dxa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993"/>
        <w:gridCol w:w="4677"/>
        <w:gridCol w:w="2977"/>
        <w:gridCol w:w="142"/>
        <w:gridCol w:w="142"/>
        <w:gridCol w:w="50"/>
        <w:gridCol w:w="5903"/>
      </w:tblGrid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ind w:left="-82" w:right="-112"/>
              <w:jc w:val="center"/>
              <w:rPr>
                <w:bCs/>
                <w:sz w:val="25"/>
                <w:szCs w:val="25"/>
              </w:rPr>
            </w:pPr>
            <w:r w:rsidRPr="00AB5814">
              <w:rPr>
                <w:bCs/>
                <w:sz w:val="25"/>
                <w:szCs w:val="25"/>
              </w:rPr>
              <w:t>№</w:t>
            </w:r>
          </w:p>
          <w:p w:rsidR="00C638A5" w:rsidRPr="00AB5814" w:rsidRDefault="00C638A5" w:rsidP="00E93DD2">
            <w:pPr>
              <w:autoSpaceDE w:val="0"/>
              <w:autoSpaceDN w:val="0"/>
              <w:adjustRightInd w:val="0"/>
              <w:jc w:val="center"/>
              <w:rPr>
                <w:bCs/>
                <w:sz w:val="25"/>
                <w:szCs w:val="25"/>
              </w:rPr>
            </w:pPr>
            <w:proofErr w:type="gramStart"/>
            <w:r w:rsidRPr="00AB5814">
              <w:rPr>
                <w:sz w:val="25"/>
                <w:szCs w:val="25"/>
              </w:rPr>
              <w:t>п</w:t>
            </w:r>
            <w:proofErr w:type="gramEnd"/>
            <w:r w:rsidRPr="00AB5814">
              <w:rPr>
                <w:sz w:val="25"/>
                <w:szCs w:val="25"/>
              </w:rPr>
              <w:t>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№</w:t>
            </w:r>
          </w:p>
          <w:p w:rsidR="00C638A5" w:rsidRPr="00AB5814" w:rsidRDefault="00C638A5" w:rsidP="00E93DD2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пункта Плана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autoSpaceDE w:val="0"/>
              <w:autoSpaceDN w:val="0"/>
              <w:adjustRightInd w:val="0"/>
              <w:jc w:val="center"/>
              <w:rPr>
                <w:bCs/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Наименование мероприятия Плана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Основной исполнитель мероприятия, соисполнители мероприятия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Информация </w:t>
            </w:r>
          </w:p>
          <w:p w:rsidR="00C638A5" w:rsidRPr="00AB5814" w:rsidRDefault="00C638A5" w:rsidP="00E93DD2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 реализации мероприятия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jc w:val="center"/>
              <w:rPr>
                <w:bCs/>
                <w:sz w:val="25"/>
                <w:szCs w:val="25"/>
              </w:rPr>
            </w:pPr>
            <w:r w:rsidRPr="00AB5814">
              <w:rPr>
                <w:bCs/>
                <w:sz w:val="25"/>
                <w:szCs w:val="25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jc w:val="center"/>
              <w:rPr>
                <w:bCs/>
                <w:sz w:val="25"/>
                <w:szCs w:val="25"/>
              </w:rPr>
            </w:pPr>
            <w:r w:rsidRPr="00AB5814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jc w:val="center"/>
              <w:rPr>
                <w:bCs/>
                <w:sz w:val="25"/>
                <w:szCs w:val="25"/>
              </w:rPr>
            </w:pPr>
            <w:r w:rsidRPr="00AB5814">
              <w:rPr>
                <w:bCs/>
                <w:sz w:val="25"/>
                <w:szCs w:val="25"/>
              </w:rPr>
              <w:t>3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jc w:val="center"/>
              <w:rPr>
                <w:bCs/>
                <w:sz w:val="25"/>
                <w:szCs w:val="25"/>
              </w:rPr>
            </w:pPr>
            <w:r w:rsidRPr="00AB5814">
              <w:rPr>
                <w:bCs/>
                <w:sz w:val="25"/>
                <w:szCs w:val="25"/>
              </w:rPr>
              <w:t>4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jc w:val="center"/>
              <w:rPr>
                <w:bCs/>
                <w:sz w:val="25"/>
                <w:szCs w:val="25"/>
              </w:rPr>
            </w:pPr>
            <w:r w:rsidRPr="00AB5814">
              <w:rPr>
                <w:bCs/>
                <w:sz w:val="25"/>
                <w:szCs w:val="25"/>
              </w:rPr>
              <w:t>5</w:t>
            </w:r>
          </w:p>
        </w:tc>
      </w:tr>
      <w:tr w:rsidR="00C638A5" w:rsidRPr="00AB581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9B6DBA" w:rsidP="00E93DD2">
            <w:pPr>
              <w:jc w:val="center"/>
              <w:rPr>
                <w:bCs/>
                <w:sz w:val="25"/>
                <w:szCs w:val="25"/>
              </w:rPr>
            </w:pPr>
          </w:p>
          <w:p w:rsidR="009B6DBA" w:rsidRPr="00AB5814" w:rsidRDefault="00C638A5" w:rsidP="00E93DD2">
            <w:pPr>
              <w:jc w:val="center"/>
              <w:rPr>
                <w:bCs/>
                <w:sz w:val="25"/>
                <w:szCs w:val="25"/>
              </w:rPr>
            </w:pPr>
            <w:r w:rsidRPr="00AB5814">
              <w:rPr>
                <w:bCs/>
                <w:sz w:val="25"/>
                <w:szCs w:val="25"/>
              </w:rPr>
              <w:t>Организационные мероприятия</w:t>
            </w:r>
          </w:p>
          <w:p w:rsidR="00C638A5" w:rsidRPr="00AB5814" w:rsidRDefault="00C638A5" w:rsidP="00E93DD2">
            <w:pPr>
              <w:jc w:val="center"/>
              <w:rPr>
                <w:bCs/>
                <w:sz w:val="25"/>
                <w:szCs w:val="25"/>
              </w:rPr>
            </w:pPr>
          </w:p>
        </w:tc>
      </w:tr>
      <w:tr w:rsidR="00C638A5" w:rsidRPr="00AB5814" w:rsidTr="00DF589B">
        <w:trPr>
          <w:trHeight w:val="557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1.1.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9240F8">
            <w:pPr>
              <w:jc w:val="both"/>
              <w:rPr>
                <w:b/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Обеспечение в соответствии с Национальным планом противодействия коррупции на 2021 - 2024 годы утверждени</w:t>
            </w:r>
            <w:r w:rsidR="005D4231">
              <w:rPr>
                <w:sz w:val="25"/>
                <w:szCs w:val="25"/>
              </w:rPr>
              <w:t>е</w:t>
            </w:r>
            <w:r w:rsidRPr="00AB5814">
              <w:rPr>
                <w:sz w:val="25"/>
                <w:szCs w:val="25"/>
              </w:rPr>
              <w:t xml:space="preserve"> (внесение изменений) Плана противодействия коррупции в Пензенской </w:t>
            </w:r>
            <w:r w:rsidRPr="00AB5814">
              <w:rPr>
                <w:spacing w:val="-6"/>
                <w:sz w:val="25"/>
                <w:szCs w:val="25"/>
              </w:rPr>
              <w:t>области на 2021 - 2024 годы и планов противодействия коррупции исполнительных</w:t>
            </w:r>
            <w:r w:rsidRPr="00AB5814">
              <w:rPr>
                <w:spacing w:val="-2"/>
                <w:sz w:val="25"/>
                <w:szCs w:val="25"/>
              </w:rPr>
              <w:t xml:space="preserve"> органов государственной власти Пензенской</w:t>
            </w:r>
            <w:r w:rsidRPr="00AB5814">
              <w:rPr>
                <w:sz w:val="25"/>
                <w:szCs w:val="25"/>
              </w:rPr>
              <w:t xml:space="preserve"> области</w:t>
            </w:r>
            <w:r w:rsidRPr="00AB5814">
              <w:rPr>
                <w:spacing w:val="-2"/>
                <w:sz w:val="25"/>
                <w:szCs w:val="25"/>
              </w:rPr>
              <w:t xml:space="preserve">, органов местного самоуправления муниципальных образований Пензенской области 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9240F8" w:rsidRDefault="00C638A5" w:rsidP="00E93DD2">
            <w:pPr>
              <w:jc w:val="center"/>
              <w:rPr>
                <w:sz w:val="25"/>
                <w:szCs w:val="25"/>
              </w:rPr>
            </w:pPr>
            <w:r w:rsidRPr="009240F8">
              <w:rPr>
                <w:sz w:val="25"/>
                <w:szCs w:val="25"/>
              </w:rPr>
              <w:t>Управление по профилактике коррупционных и иных правонарушений Правительства Пензенской области</w:t>
            </w:r>
          </w:p>
          <w:p w:rsidR="00C638A5" w:rsidRPr="009240F8" w:rsidRDefault="00C638A5" w:rsidP="00E93DD2">
            <w:pPr>
              <w:jc w:val="center"/>
              <w:rPr>
                <w:sz w:val="25"/>
                <w:szCs w:val="25"/>
              </w:rPr>
            </w:pPr>
            <w:r w:rsidRPr="009240F8">
              <w:rPr>
                <w:sz w:val="25"/>
                <w:szCs w:val="25"/>
              </w:rPr>
              <w:t>(далее - Управление по профилактике коррупционных и иных правонарушений</w:t>
            </w:r>
            <w:r w:rsidR="0029682C">
              <w:rPr>
                <w:sz w:val="25"/>
                <w:szCs w:val="25"/>
              </w:rPr>
              <w:t>, Управление</w:t>
            </w:r>
            <w:r w:rsidRPr="009240F8">
              <w:rPr>
                <w:sz w:val="25"/>
                <w:szCs w:val="25"/>
              </w:rPr>
              <w:t xml:space="preserve">) </w:t>
            </w:r>
          </w:p>
          <w:p w:rsidR="00C638A5" w:rsidRPr="0029682C" w:rsidRDefault="00C638A5" w:rsidP="00E93DD2">
            <w:pPr>
              <w:jc w:val="center"/>
              <w:rPr>
                <w:sz w:val="16"/>
                <w:szCs w:val="16"/>
              </w:rPr>
            </w:pPr>
          </w:p>
          <w:p w:rsidR="00C638A5" w:rsidRPr="009240F8" w:rsidRDefault="00C638A5" w:rsidP="00E93DD2">
            <w:pPr>
              <w:jc w:val="center"/>
              <w:rPr>
                <w:sz w:val="25"/>
                <w:szCs w:val="25"/>
              </w:rPr>
            </w:pPr>
            <w:r w:rsidRPr="009240F8">
              <w:rPr>
                <w:sz w:val="25"/>
                <w:szCs w:val="25"/>
              </w:rPr>
              <w:t xml:space="preserve">исполнительные органы Пензенской области </w:t>
            </w:r>
            <w:r w:rsidR="009B55EC" w:rsidRPr="009240F8">
              <w:rPr>
                <w:sz w:val="25"/>
                <w:szCs w:val="25"/>
              </w:rPr>
              <w:br/>
            </w:r>
            <w:r w:rsidRPr="009240F8">
              <w:rPr>
                <w:sz w:val="25"/>
                <w:szCs w:val="25"/>
              </w:rPr>
              <w:t xml:space="preserve">(далее - ИО) </w:t>
            </w:r>
          </w:p>
          <w:p w:rsidR="00C638A5" w:rsidRPr="0029682C" w:rsidRDefault="00C638A5" w:rsidP="00E93DD2">
            <w:pPr>
              <w:jc w:val="center"/>
              <w:rPr>
                <w:sz w:val="16"/>
                <w:szCs w:val="16"/>
              </w:rPr>
            </w:pPr>
          </w:p>
          <w:p w:rsidR="00C638A5" w:rsidRPr="009240F8" w:rsidRDefault="00C638A5" w:rsidP="00E93DD2">
            <w:pPr>
              <w:jc w:val="center"/>
              <w:rPr>
                <w:sz w:val="25"/>
                <w:szCs w:val="25"/>
              </w:rPr>
            </w:pPr>
            <w:r w:rsidRPr="009240F8">
              <w:rPr>
                <w:sz w:val="25"/>
                <w:szCs w:val="25"/>
              </w:rPr>
              <w:t xml:space="preserve">органы местного самоуправления муниципальных образований Пензенской области </w:t>
            </w:r>
            <w:r w:rsidR="009B55EC" w:rsidRPr="009240F8">
              <w:rPr>
                <w:sz w:val="25"/>
                <w:szCs w:val="25"/>
              </w:rPr>
              <w:br/>
            </w:r>
            <w:r w:rsidRPr="009240F8">
              <w:rPr>
                <w:sz w:val="25"/>
                <w:szCs w:val="25"/>
              </w:rPr>
              <w:t>(далее - ОМС)</w:t>
            </w:r>
          </w:p>
          <w:p w:rsidR="00C638A5" w:rsidRPr="009240F8" w:rsidRDefault="00C638A5" w:rsidP="00E93DD2">
            <w:pPr>
              <w:jc w:val="center"/>
              <w:rPr>
                <w:sz w:val="25"/>
                <w:szCs w:val="25"/>
              </w:rPr>
            </w:pPr>
            <w:r w:rsidRPr="009240F8">
              <w:rPr>
                <w:sz w:val="25"/>
                <w:szCs w:val="25"/>
              </w:rPr>
              <w:t>(по согласованию)</w:t>
            </w:r>
            <w:r w:rsidR="00373A37" w:rsidRPr="009240F8">
              <w:rPr>
                <w:sz w:val="25"/>
                <w:szCs w:val="25"/>
              </w:rPr>
              <w:br/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DDA" w:rsidRPr="009240F8" w:rsidRDefault="00BA4DDA" w:rsidP="00BA4DDA">
            <w:pPr>
              <w:jc w:val="both"/>
              <w:rPr>
                <w:sz w:val="25"/>
                <w:szCs w:val="25"/>
              </w:rPr>
            </w:pPr>
            <w:r w:rsidRPr="009240F8">
              <w:rPr>
                <w:sz w:val="25"/>
                <w:szCs w:val="25"/>
              </w:rPr>
              <w:t>В целях реализации подпункта «б» пункта 3 Указа Президента Российской Федерации от 16.08.2021                № 478 «О Национальном плане противодействия коррупции на 2021 – 2024 годы» принято распоряжение Губернатора Пензенской области от 20.09.2021 № 545-р «Об утверждении Плана противодействия коррупции в Пензенской области на 2021 - 2024 годы</w:t>
            </w:r>
            <w:r w:rsidR="005D4231" w:rsidRPr="009240F8">
              <w:rPr>
                <w:sz w:val="25"/>
                <w:szCs w:val="25"/>
              </w:rPr>
              <w:t>»</w:t>
            </w:r>
            <w:r w:rsidRPr="009240F8">
              <w:rPr>
                <w:sz w:val="25"/>
                <w:szCs w:val="25"/>
              </w:rPr>
              <w:t xml:space="preserve">. В целях совершенствования </w:t>
            </w:r>
            <w:r w:rsidR="009240F8" w:rsidRPr="009240F8">
              <w:rPr>
                <w:sz w:val="25"/>
                <w:szCs w:val="25"/>
              </w:rPr>
              <w:t xml:space="preserve">антикоррупционной деятельности в </w:t>
            </w:r>
            <w:r w:rsidRPr="009240F8">
              <w:rPr>
                <w:sz w:val="25"/>
                <w:szCs w:val="25"/>
              </w:rPr>
              <w:t>указанн</w:t>
            </w:r>
            <w:r w:rsidR="009240F8" w:rsidRPr="009240F8">
              <w:rPr>
                <w:sz w:val="25"/>
                <w:szCs w:val="25"/>
              </w:rPr>
              <w:t>ый</w:t>
            </w:r>
            <w:r w:rsidRPr="009240F8">
              <w:rPr>
                <w:sz w:val="25"/>
                <w:szCs w:val="25"/>
              </w:rPr>
              <w:t xml:space="preserve"> документ распоряжени</w:t>
            </w:r>
            <w:r w:rsidR="009240F8" w:rsidRPr="009240F8">
              <w:rPr>
                <w:sz w:val="25"/>
                <w:szCs w:val="25"/>
              </w:rPr>
              <w:t>ем</w:t>
            </w:r>
            <w:r w:rsidRPr="009240F8">
              <w:rPr>
                <w:sz w:val="25"/>
                <w:szCs w:val="25"/>
              </w:rPr>
              <w:t xml:space="preserve"> Губернатора Пензенской области </w:t>
            </w:r>
            <w:r w:rsidR="003679E0" w:rsidRPr="009240F8">
              <w:rPr>
                <w:sz w:val="25"/>
                <w:szCs w:val="25"/>
              </w:rPr>
              <w:t>от 17.04.2023 № 187-р внесены изменения.</w:t>
            </w:r>
          </w:p>
          <w:p w:rsidR="003D149B" w:rsidRPr="009240F8" w:rsidRDefault="00BA4DDA" w:rsidP="00BA4DDA">
            <w:pPr>
              <w:jc w:val="both"/>
              <w:rPr>
                <w:sz w:val="25"/>
                <w:szCs w:val="25"/>
              </w:rPr>
            </w:pPr>
            <w:r w:rsidRPr="009240F8">
              <w:rPr>
                <w:sz w:val="25"/>
                <w:szCs w:val="25"/>
              </w:rPr>
              <w:t>В 2023 году изменения в планы вносились</w:t>
            </w:r>
            <w:r w:rsidR="00065043" w:rsidRPr="009240F8">
              <w:rPr>
                <w:sz w:val="25"/>
                <w:szCs w:val="25"/>
              </w:rPr>
              <w:t xml:space="preserve"> в </w:t>
            </w:r>
            <w:r w:rsidR="0078471E" w:rsidRPr="009240F8">
              <w:rPr>
                <w:sz w:val="25"/>
                <w:szCs w:val="25"/>
              </w:rPr>
              <w:t>Министерств</w:t>
            </w:r>
            <w:r w:rsidR="009240F8" w:rsidRPr="009240F8">
              <w:rPr>
                <w:sz w:val="25"/>
                <w:szCs w:val="25"/>
              </w:rPr>
              <w:t>е</w:t>
            </w:r>
            <w:r w:rsidR="0078471E" w:rsidRPr="009240F8">
              <w:rPr>
                <w:sz w:val="25"/>
                <w:szCs w:val="25"/>
              </w:rPr>
              <w:t xml:space="preserve"> по охране памятников истории и культуры Пензенской области, Министерств</w:t>
            </w:r>
            <w:r w:rsidR="009240F8" w:rsidRPr="009240F8">
              <w:rPr>
                <w:sz w:val="25"/>
                <w:szCs w:val="25"/>
              </w:rPr>
              <w:t>е</w:t>
            </w:r>
            <w:r w:rsidR="0078471E" w:rsidRPr="009240F8">
              <w:rPr>
                <w:sz w:val="25"/>
                <w:szCs w:val="25"/>
              </w:rPr>
              <w:t xml:space="preserve"> цифрового развития, транспорта и связи Пензенской области</w:t>
            </w:r>
            <w:r w:rsidR="00065043" w:rsidRPr="009240F8">
              <w:rPr>
                <w:sz w:val="25"/>
                <w:szCs w:val="25"/>
              </w:rPr>
              <w:t xml:space="preserve"> и в 4 </w:t>
            </w:r>
            <w:r w:rsidR="009240F8" w:rsidRPr="009240F8">
              <w:rPr>
                <w:sz w:val="25"/>
                <w:szCs w:val="25"/>
              </w:rPr>
              <w:t>ОМС</w:t>
            </w:r>
            <w:r w:rsidR="0078471E" w:rsidRPr="009240F8">
              <w:rPr>
                <w:sz w:val="25"/>
                <w:szCs w:val="25"/>
              </w:rPr>
              <w:t xml:space="preserve"> (</w:t>
            </w:r>
            <w:proofErr w:type="spellStart"/>
            <w:r w:rsidR="0078471E" w:rsidRPr="009240F8">
              <w:rPr>
                <w:sz w:val="25"/>
                <w:szCs w:val="25"/>
              </w:rPr>
              <w:t>Городищенский</w:t>
            </w:r>
            <w:proofErr w:type="spellEnd"/>
            <w:r w:rsidR="0078471E" w:rsidRPr="009240F8">
              <w:rPr>
                <w:sz w:val="25"/>
                <w:szCs w:val="25"/>
              </w:rPr>
              <w:t xml:space="preserve">, Пензенский, </w:t>
            </w:r>
            <w:proofErr w:type="spellStart"/>
            <w:r w:rsidR="0078471E" w:rsidRPr="009240F8">
              <w:rPr>
                <w:sz w:val="25"/>
                <w:szCs w:val="25"/>
              </w:rPr>
              <w:t>Пачелмский</w:t>
            </w:r>
            <w:proofErr w:type="spellEnd"/>
            <w:r w:rsidR="0078471E" w:rsidRPr="009240F8">
              <w:rPr>
                <w:sz w:val="25"/>
                <w:szCs w:val="25"/>
              </w:rPr>
              <w:t>, Никольский район</w:t>
            </w:r>
            <w:r w:rsidR="005D4231" w:rsidRPr="009240F8">
              <w:rPr>
                <w:sz w:val="25"/>
                <w:szCs w:val="25"/>
              </w:rPr>
              <w:t>ы</w:t>
            </w:r>
            <w:r w:rsidR="0078471E" w:rsidRPr="009240F8">
              <w:rPr>
                <w:sz w:val="25"/>
                <w:szCs w:val="25"/>
              </w:rPr>
              <w:t>)</w:t>
            </w:r>
            <w:r w:rsidRPr="009240F8">
              <w:rPr>
                <w:sz w:val="25"/>
                <w:szCs w:val="25"/>
              </w:rPr>
              <w:t>.</w:t>
            </w:r>
          </w:p>
          <w:p w:rsidR="003679E0" w:rsidRPr="009240F8" w:rsidRDefault="003679E0" w:rsidP="00BA4DDA">
            <w:pPr>
              <w:jc w:val="both"/>
              <w:rPr>
                <w:sz w:val="25"/>
                <w:szCs w:val="25"/>
              </w:rPr>
            </w:pP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1.2.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jc w:val="both"/>
              <w:rPr>
                <w:b/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Обеспечение деятельности Комиссии по координации работы по противодействию коррупции в Пензенской области и </w:t>
            </w:r>
            <w:proofErr w:type="gramStart"/>
            <w:r w:rsidRPr="00AB5814">
              <w:rPr>
                <w:sz w:val="25"/>
                <w:szCs w:val="25"/>
              </w:rPr>
              <w:t>контроля за</w:t>
            </w:r>
            <w:proofErr w:type="gramEnd"/>
            <w:r w:rsidRPr="00AB5814">
              <w:rPr>
                <w:sz w:val="25"/>
                <w:szCs w:val="25"/>
              </w:rPr>
              <w:t xml:space="preserve"> исполнением принятых решений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F0CCE" w:rsidP="00191C94">
            <w:pPr>
              <w:jc w:val="both"/>
              <w:rPr>
                <w:sz w:val="25"/>
                <w:szCs w:val="25"/>
              </w:rPr>
            </w:pPr>
            <w:proofErr w:type="gramStart"/>
            <w:r w:rsidRPr="00AB5814">
              <w:rPr>
                <w:sz w:val="25"/>
                <w:szCs w:val="25"/>
              </w:rPr>
              <w:t>Обеспечено проведение 4 заседаний Комиссии по координации работы по противодействию корру</w:t>
            </w:r>
            <w:r w:rsidR="00EF04A6" w:rsidRPr="00AB5814">
              <w:rPr>
                <w:sz w:val="25"/>
                <w:szCs w:val="25"/>
              </w:rPr>
              <w:t>пции в Пензенской области</w:t>
            </w:r>
            <w:r w:rsidR="009240F8">
              <w:rPr>
                <w:sz w:val="25"/>
                <w:szCs w:val="25"/>
              </w:rPr>
              <w:t>, на которых рассмотрены 12 вопросов</w:t>
            </w:r>
            <w:r w:rsidR="005D4231">
              <w:rPr>
                <w:sz w:val="25"/>
                <w:szCs w:val="25"/>
              </w:rPr>
              <w:t>:</w:t>
            </w:r>
            <w:r w:rsidRPr="00AB5814">
              <w:rPr>
                <w:sz w:val="25"/>
                <w:szCs w:val="25"/>
              </w:rPr>
              <w:t xml:space="preserve"> </w:t>
            </w:r>
            <w:r w:rsidR="009240F8">
              <w:rPr>
                <w:sz w:val="25"/>
                <w:szCs w:val="25"/>
              </w:rPr>
              <w:t xml:space="preserve">о </w:t>
            </w:r>
            <w:r w:rsidRPr="00AB5814">
              <w:rPr>
                <w:sz w:val="25"/>
                <w:szCs w:val="25"/>
              </w:rPr>
              <w:t>состояни</w:t>
            </w:r>
            <w:r w:rsidR="009240F8">
              <w:rPr>
                <w:sz w:val="25"/>
                <w:szCs w:val="25"/>
              </w:rPr>
              <w:t>и работы по</w:t>
            </w:r>
            <w:r w:rsidRPr="00AB5814">
              <w:rPr>
                <w:sz w:val="25"/>
                <w:szCs w:val="25"/>
              </w:rPr>
              <w:t xml:space="preserve"> противодействи</w:t>
            </w:r>
            <w:r w:rsidR="009240F8">
              <w:rPr>
                <w:sz w:val="25"/>
                <w:szCs w:val="25"/>
              </w:rPr>
              <w:t>ю</w:t>
            </w:r>
            <w:r w:rsidRPr="00AB5814">
              <w:rPr>
                <w:sz w:val="25"/>
                <w:szCs w:val="25"/>
              </w:rPr>
              <w:t xml:space="preserve"> коррупции в </w:t>
            </w:r>
            <w:r w:rsidR="009240F8">
              <w:rPr>
                <w:sz w:val="25"/>
                <w:szCs w:val="25"/>
              </w:rPr>
              <w:t>ИО</w:t>
            </w:r>
            <w:r w:rsidRPr="00AB5814">
              <w:rPr>
                <w:sz w:val="25"/>
                <w:szCs w:val="25"/>
              </w:rPr>
              <w:t xml:space="preserve">, муниципальных образованиях и их подведомственных учреждениях, </w:t>
            </w:r>
            <w:r w:rsidR="009240F8" w:rsidRPr="009240F8">
              <w:rPr>
                <w:sz w:val="25"/>
                <w:szCs w:val="25"/>
              </w:rPr>
              <w:t>о профилактике коррупционных правонарушений при реализации</w:t>
            </w:r>
            <w:r w:rsidRPr="00AB5814">
              <w:rPr>
                <w:sz w:val="25"/>
                <w:szCs w:val="25"/>
              </w:rPr>
              <w:t xml:space="preserve"> национальных проектов, осуществлени</w:t>
            </w:r>
            <w:r w:rsidR="009240F8">
              <w:rPr>
                <w:sz w:val="25"/>
                <w:szCs w:val="25"/>
              </w:rPr>
              <w:t>и</w:t>
            </w:r>
            <w:r w:rsidRPr="00AB5814">
              <w:rPr>
                <w:sz w:val="25"/>
                <w:szCs w:val="25"/>
              </w:rPr>
              <w:t xml:space="preserve"> закупок, оборот</w:t>
            </w:r>
            <w:r w:rsidR="009240F8">
              <w:rPr>
                <w:sz w:val="25"/>
                <w:szCs w:val="25"/>
              </w:rPr>
              <w:t>е</w:t>
            </w:r>
            <w:r w:rsidRPr="00AB5814">
              <w:rPr>
                <w:sz w:val="25"/>
                <w:szCs w:val="25"/>
              </w:rPr>
              <w:t xml:space="preserve"> и использовани</w:t>
            </w:r>
            <w:r w:rsidR="009240F8">
              <w:rPr>
                <w:sz w:val="25"/>
                <w:szCs w:val="25"/>
              </w:rPr>
              <w:t>и</w:t>
            </w:r>
            <w:r w:rsidRPr="00AB5814">
              <w:rPr>
                <w:sz w:val="25"/>
                <w:szCs w:val="25"/>
              </w:rPr>
              <w:t xml:space="preserve"> имущества, </w:t>
            </w:r>
            <w:r w:rsidR="009240F8">
              <w:rPr>
                <w:sz w:val="25"/>
                <w:szCs w:val="25"/>
              </w:rPr>
              <w:t xml:space="preserve">о </w:t>
            </w:r>
            <w:r w:rsidRPr="00AB5814">
              <w:rPr>
                <w:sz w:val="25"/>
                <w:szCs w:val="25"/>
              </w:rPr>
              <w:t>результатам социологического исследования</w:t>
            </w:r>
            <w:r w:rsidR="009240F8">
              <w:rPr>
                <w:sz w:val="25"/>
                <w:szCs w:val="25"/>
              </w:rPr>
              <w:t xml:space="preserve"> по оценке уровня коррупции в регионе</w:t>
            </w:r>
            <w:r w:rsidR="00191C94">
              <w:rPr>
                <w:sz w:val="25"/>
                <w:szCs w:val="25"/>
              </w:rPr>
              <w:t xml:space="preserve"> и др</w:t>
            </w:r>
            <w:r w:rsidRPr="00AB5814">
              <w:rPr>
                <w:sz w:val="25"/>
                <w:szCs w:val="25"/>
              </w:rPr>
              <w:t xml:space="preserve">. </w:t>
            </w:r>
            <w:r w:rsidR="0029682C">
              <w:rPr>
                <w:sz w:val="25"/>
                <w:szCs w:val="25"/>
              </w:rPr>
              <w:t>К</w:t>
            </w:r>
            <w:proofErr w:type="gramEnd"/>
            <w:r w:rsidR="0029682C" w:rsidRPr="00AB5814">
              <w:rPr>
                <w:sz w:val="25"/>
                <w:szCs w:val="25"/>
              </w:rPr>
              <w:t xml:space="preserve"> заседани</w:t>
            </w:r>
            <w:r w:rsidR="0029682C">
              <w:rPr>
                <w:sz w:val="25"/>
                <w:szCs w:val="25"/>
              </w:rPr>
              <w:t>ям</w:t>
            </w:r>
            <w:r w:rsidR="0029682C" w:rsidRPr="00AB5814">
              <w:rPr>
                <w:sz w:val="25"/>
                <w:szCs w:val="25"/>
              </w:rPr>
              <w:t xml:space="preserve"> Комиссии </w:t>
            </w:r>
            <w:r w:rsidR="0029682C">
              <w:rPr>
                <w:sz w:val="25"/>
                <w:szCs w:val="25"/>
              </w:rPr>
              <w:t>готовились</w:t>
            </w:r>
            <w:r w:rsidR="0029682C" w:rsidRPr="00AB5814">
              <w:rPr>
                <w:sz w:val="25"/>
                <w:szCs w:val="25"/>
              </w:rPr>
              <w:t xml:space="preserve"> аналитические справки и доклады по компетенции Управления, обеспечен </w:t>
            </w:r>
            <w:proofErr w:type="gramStart"/>
            <w:r w:rsidR="0029682C" w:rsidRPr="00AB5814">
              <w:rPr>
                <w:sz w:val="25"/>
                <w:szCs w:val="25"/>
              </w:rPr>
              <w:t>контроль за</w:t>
            </w:r>
            <w:proofErr w:type="gramEnd"/>
            <w:r w:rsidR="0029682C" w:rsidRPr="00AB5814">
              <w:rPr>
                <w:sz w:val="25"/>
                <w:szCs w:val="25"/>
              </w:rPr>
              <w:t xml:space="preserve"> состоянием исполнения протокольных решений.</w:t>
            </w:r>
            <w:r w:rsidR="0029682C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 xml:space="preserve">Реализация протокольных решений </w:t>
            </w:r>
            <w:r w:rsidR="009240F8">
              <w:rPr>
                <w:sz w:val="25"/>
                <w:szCs w:val="25"/>
              </w:rPr>
              <w:t>способствовала повышению</w:t>
            </w:r>
            <w:r w:rsidRPr="00AB5814">
              <w:rPr>
                <w:sz w:val="25"/>
                <w:szCs w:val="25"/>
              </w:rPr>
              <w:t xml:space="preserve"> </w:t>
            </w:r>
            <w:r w:rsidR="009240F8">
              <w:rPr>
                <w:sz w:val="25"/>
                <w:szCs w:val="25"/>
              </w:rPr>
              <w:t xml:space="preserve">эффективности мероприятий по </w:t>
            </w:r>
            <w:r w:rsidRPr="00AB5814">
              <w:rPr>
                <w:sz w:val="25"/>
                <w:szCs w:val="25"/>
              </w:rPr>
              <w:t>профилактик</w:t>
            </w:r>
            <w:r w:rsidR="009240F8">
              <w:rPr>
                <w:sz w:val="25"/>
                <w:szCs w:val="25"/>
              </w:rPr>
              <w:t>е</w:t>
            </w:r>
            <w:r w:rsidRPr="00AB5814">
              <w:rPr>
                <w:sz w:val="25"/>
                <w:szCs w:val="25"/>
              </w:rPr>
              <w:t xml:space="preserve"> коррупци</w:t>
            </w:r>
            <w:r w:rsidR="009240F8">
              <w:rPr>
                <w:sz w:val="25"/>
                <w:szCs w:val="25"/>
              </w:rPr>
              <w:t>онных правонарушений</w:t>
            </w:r>
            <w:r w:rsidRPr="00AB5814">
              <w:rPr>
                <w:sz w:val="25"/>
                <w:szCs w:val="25"/>
              </w:rPr>
              <w:t>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1.3.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Включение в состав Комиссии по координации работы по противодействию коррупции в Пензенской области:</w:t>
            </w:r>
          </w:p>
          <w:p w:rsidR="00C638A5" w:rsidRPr="00AB5814" w:rsidRDefault="00C638A5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- Уполномоченного по защите прав предпринимателей в Пензенской области;</w:t>
            </w:r>
          </w:p>
          <w:p w:rsidR="00C638A5" w:rsidRPr="00AB5814" w:rsidRDefault="00C638A5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- представителей некоммерческих организаций, уставная деятельность которых связана с противодействием коррупции, представителей научного и экспертного сообщества;</w:t>
            </w:r>
          </w:p>
          <w:p w:rsidR="00C638A5" w:rsidRPr="00AB5814" w:rsidRDefault="00C638A5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- лиц, аккредитованных Министерством юстиции Российской Федерации в качестве независимых экспертов, </w:t>
            </w:r>
            <w:r w:rsidRPr="00AB5814">
              <w:rPr>
                <w:sz w:val="25"/>
                <w:szCs w:val="25"/>
              </w:rPr>
              <w:lastRenderedPageBreak/>
              <w:t>уполномоченных на 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Управление по профилактике коррупционных и иных правонарушений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2531F7" w:rsidP="00191C94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</w:t>
            </w:r>
            <w:r w:rsidR="00C638A5" w:rsidRPr="00AB5814">
              <w:rPr>
                <w:sz w:val="25"/>
                <w:szCs w:val="25"/>
              </w:rPr>
              <w:t xml:space="preserve">остановлением Губернатора Пензенской области от 19.11.2021 № 205 </w:t>
            </w:r>
            <w:r w:rsidR="00076414" w:rsidRPr="00AB5814">
              <w:rPr>
                <w:sz w:val="25"/>
                <w:szCs w:val="25"/>
              </w:rPr>
              <w:t>«</w:t>
            </w:r>
            <w:r w:rsidR="00C638A5" w:rsidRPr="00AB5814">
              <w:rPr>
                <w:sz w:val="25"/>
                <w:szCs w:val="25"/>
              </w:rPr>
              <w:t>О внесении изменений в постановление Губернатора Пензенской области от 05.10.2015 № 120 (с последующими изменениями)» в состав Комиссии включен Уполномоченный по защите прав предпринимателе</w:t>
            </w:r>
            <w:r w:rsidR="00C60BFB" w:rsidRPr="00AB5814">
              <w:rPr>
                <w:sz w:val="25"/>
                <w:szCs w:val="25"/>
              </w:rPr>
              <w:t xml:space="preserve">й Пензенской области. </w:t>
            </w:r>
            <w:r w:rsidR="00C638A5" w:rsidRPr="00AB5814">
              <w:rPr>
                <w:sz w:val="25"/>
                <w:szCs w:val="25"/>
              </w:rPr>
              <w:t xml:space="preserve">Председатель Пензенского регионального отделения Общероссийской общественной организации «Ассоциация юристов России» включен в состав Комиссии </w:t>
            </w:r>
            <w:proofErr w:type="gramStart"/>
            <w:r w:rsidR="00C638A5" w:rsidRPr="00AB5814">
              <w:rPr>
                <w:sz w:val="25"/>
                <w:szCs w:val="25"/>
              </w:rPr>
              <w:t>с даты</w:t>
            </w:r>
            <w:proofErr w:type="gramEnd"/>
            <w:r w:rsidR="00C638A5" w:rsidRPr="00AB5814">
              <w:rPr>
                <w:sz w:val="25"/>
                <w:szCs w:val="25"/>
              </w:rPr>
              <w:t xml:space="preserve"> ее образования.</w:t>
            </w:r>
            <w:r w:rsidR="00E65898" w:rsidRPr="00AB5814">
              <w:t xml:space="preserve"> </w:t>
            </w:r>
            <w:r w:rsidR="00191C94">
              <w:t>Кроме этого, в</w:t>
            </w:r>
            <w:r w:rsidR="00E65898" w:rsidRPr="00AB5814">
              <w:rPr>
                <w:sz w:val="25"/>
                <w:szCs w:val="25"/>
              </w:rPr>
              <w:t xml:space="preserve"> состав Комиссии включен ректор ФГБОУ </w:t>
            </w:r>
            <w:proofErr w:type="gramStart"/>
            <w:r w:rsidR="00E65898" w:rsidRPr="00AB5814">
              <w:rPr>
                <w:sz w:val="25"/>
                <w:szCs w:val="25"/>
              </w:rPr>
              <w:t>ВО</w:t>
            </w:r>
            <w:proofErr w:type="gramEnd"/>
            <w:r w:rsidR="00E65898" w:rsidRPr="00AB5814">
              <w:rPr>
                <w:sz w:val="25"/>
                <w:szCs w:val="25"/>
              </w:rPr>
              <w:t xml:space="preserve"> "Пензенский государственный университет", председатель Совета ректоров Пензенской области </w:t>
            </w:r>
            <w:proofErr w:type="spellStart"/>
            <w:r w:rsidR="00E65898" w:rsidRPr="00AB5814">
              <w:rPr>
                <w:sz w:val="25"/>
                <w:szCs w:val="25"/>
              </w:rPr>
              <w:t>Гуляков</w:t>
            </w:r>
            <w:proofErr w:type="spellEnd"/>
            <w:r w:rsidR="00E65898" w:rsidRPr="00AB5814">
              <w:rPr>
                <w:sz w:val="25"/>
                <w:szCs w:val="25"/>
              </w:rPr>
              <w:t xml:space="preserve"> А.Д.</w:t>
            </w:r>
            <w:r w:rsidR="00191C94">
              <w:rPr>
                <w:sz w:val="25"/>
                <w:szCs w:val="25"/>
              </w:rPr>
              <w:t xml:space="preserve"> </w:t>
            </w:r>
            <w:r w:rsidR="00FF0CFF" w:rsidRPr="00AB5814">
              <w:rPr>
                <w:sz w:val="25"/>
                <w:szCs w:val="25"/>
              </w:rPr>
              <w:t xml:space="preserve">Указом Губернатора Пензенской области от 06.02.2023 № 12 в состав Комиссии </w:t>
            </w:r>
            <w:r w:rsidR="00FF0CFF" w:rsidRPr="00AB5814">
              <w:rPr>
                <w:sz w:val="25"/>
                <w:szCs w:val="25"/>
              </w:rPr>
              <w:lastRenderedPageBreak/>
              <w:t xml:space="preserve">включен </w:t>
            </w:r>
            <w:r w:rsidR="00191C94" w:rsidRPr="00AB5814">
              <w:rPr>
                <w:sz w:val="25"/>
                <w:szCs w:val="25"/>
              </w:rPr>
              <w:t>профессор ФГБОУ ВО «Пензенский государственный университет»</w:t>
            </w:r>
            <w:r w:rsidR="00191C94">
              <w:rPr>
                <w:sz w:val="25"/>
                <w:szCs w:val="25"/>
              </w:rPr>
              <w:t xml:space="preserve"> </w:t>
            </w:r>
            <w:proofErr w:type="spellStart"/>
            <w:r w:rsidR="00FF0CFF" w:rsidRPr="00AB5814">
              <w:rPr>
                <w:sz w:val="25"/>
                <w:szCs w:val="25"/>
              </w:rPr>
              <w:t>Суменков</w:t>
            </w:r>
            <w:proofErr w:type="spellEnd"/>
            <w:r w:rsidR="00FF0CFF" w:rsidRPr="00AB5814">
              <w:rPr>
                <w:sz w:val="25"/>
                <w:szCs w:val="25"/>
              </w:rPr>
              <w:t xml:space="preserve"> С.Ю.</w:t>
            </w:r>
            <w:r w:rsidR="00191C94">
              <w:rPr>
                <w:sz w:val="25"/>
                <w:szCs w:val="25"/>
              </w:rPr>
              <w:t xml:space="preserve"> –</w:t>
            </w:r>
            <w:r w:rsidR="00FF0CFF" w:rsidRPr="00AB5814">
              <w:rPr>
                <w:sz w:val="25"/>
                <w:szCs w:val="25"/>
              </w:rPr>
              <w:t xml:space="preserve"> </w:t>
            </w:r>
            <w:r w:rsidR="00FF0CFF" w:rsidRPr="00191C94">
              <w:rPr>
                <w:spacing w:val="-4"/>
                <w:sz w:val="25"/>
                <w:szCs w:val="25"/>
              </w:rPr>
              <w:t>независимый эксперт, уполномоченный на проведение антикоррупционной экспертизы нормативных правовых актов и проектов нормативных правовых актов в случаях, предусмотренных</w:t>
            </w:r>
            <w:r w:rsidR="00FF0CFF" w:rsidRPr="00AB5814">
              <w:rPr>
                <w:sz w:val="25"/>
                <w:szCs w:val="25"/>
              </w:rPr>
              <w:t xml:space="preserve"> законодательством Российской Федерации</w:t>
            </w:r>
            <w:r w:rsidRPr="00AB5814">
              <w:rPr>
                <w:sz w:val="25"/>
                <w:szCs w:val="25"/>
              </w:rPr>
              <w:t>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1.4.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191C94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>Обеспечение деятельности комиссий по соблюдению требований к служебному поведению государственных гражданских служащих Пензенской области (далее - гражданские служащие), муниципальных служащих и урегулированию конфликта интересов, в том числе в части, касающейся:</w:t>
            </w:r>
          </w:p>
          <w:p w:rsidR="00C638A5" w:rsidRPr="00AB5814" w:rsidRDefault="00C638A5" w:rsidP="00191C94">
            <w:pPr>
              <w:pStyle w:val="ConsPlusNormal"/>
              <w:tabs>
                <w:tab w:val="left" w:pos="284"/>
              </w:tabs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>-</w:t>
            </w:r>
            <w:r w:rsidRPr="00AB5814">
              <w:rPr>
                <w:b w:val="0"/>
                <w:sz w:val="25"/>
                <w:szCs w:val="25"/>
              </w:rPr>
              <w:tab/>
              <w:t>проведения заседаний комиссий во всех органах власти;</w:t>
            </w:r>
          </w:p>
          <w:p w:rsidR="00C638A5" w:rsidRPr="00AB5814" w:rsidRDefault="00C638A5" w:rsidP="00191C94">
            <w:pPr>
              <w:pStyle w:val="ConsPlusNormal"/>
              <w:tabs>
                <w:tab w:val="left" w:pos="284"/>
              </w:tabs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>-</w:t>
            </w:r>
            <w:r w:rsidRPr="00AB5814">
              <w:rPr>
                <w:b w:val="0"/>
                <w:sz w:val="25"/>
                <w:szCs w:val="25"/>
              </w:rPr>
              <w:tab/>
              <w:t xml:space="preserve">объективности и обоснованности установления комиссиями нарушений; </w:t>
            </w:r>
          </w:p>
          <w:p w:rsidR="00C638A5" w:rsidRPr="00AB5814" w:rsidRDefault="00C638A5" w:rsidP="00191C94">
            <w:pPr>
              <w:tabs>
                <w:tab w:val="left" w:pos="284"/>
              </w:tabs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-</w:t>
            </w:r>
            <w:r w:rsidRPr="00AB5814">
              <w:rPr>
                <w:sz w:val="25"/>
                <w:szCs w:val="25"/>
              </w:rPr>
              <w:tab/>
              <w:t>привлечения гражданских служащих и муниципальных служащих, в отношении которых комиссией установлены факты совершения коррупционных правонарушений, к дисциплинарной ответственности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ind w:firstLine="34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по профилактике коррупционных и иных правонарушений,</w:t>
            </w:r>
          </w:p>
          <w:p w:rsidR="00BD5E2B" w:rsidRPr="00AB5814" w:rsidRDefault="00BD5E2B" w:rsidP="00E93DD2">
            <w:pPr>
              <w:ind w:firstLine="34"/>
              <w:jc w:val="center"/>
              <w:rPr>
                <w:sz w:val="25"/>
                <w:szCs w:val="25"/>
              </w:rPr>
            </w:pPr>
          </w:p>
          <w:p w:rsidR="00C638A5" w:rsidRPr="00AB5814" w:rsidRDefault="00C638A5" w:rsidP="00E93DD2">
            <w:pPr>
              <w:ind w:firstLine="34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ИО, ОМС </w:t>
            </w:r>
            <w:r w:rsidR="009B55EC" w:rsidRPr="00AB5814">
              <w:rPr>
                <w:sz w:val="25"/>
                <w:szCs w:val="25"/>
              </w:rPr>
              <w:br/>
            </w:r>
            <w:r w:rsidRPr="00AB581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1F7" w:rsidRPr="00AB5814" w:rsidRDefault="003D169D" w:rsidP="00DA15A7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В 2023</w:t>
            </w:r>
            <w:r w:rsidR="00C559B5" w:rsidRPr="00AB5814">
              <w:rPr>
                <w:sz w:val="25"/>
                <w:szCs w:val="25"/>
              </w:rPr>
              <w:t xml:space="preserve"> году проведено </w:t>
            </w:r>
            <w:r w:rsidRPr="00AB5814">
              <w:rPr>
                <w:sz w:val="25"/>
                <w:szCs w:val="25"/>
              </w:rPr>
              <w:t>217</w:t>
            </w:r>
            <w:r w:rsidR="00C559B5" w:rsidRPr="00AB5814">
              <w:rPr>
                <w:sz w:val="25"/>
                <w:szCs w:val="25"/>
              </w:rPr>
              <w:t xml:space="preserve"> заседания комиссий по соблюдению требований к служебному поведению государственных (муниципальных) служащих и урегулированию конфликта интересов, из которых 3</w:t>
            </w:r>
            <w:r w:rsidRPr="00AB5814">
              <w:rPr>
                <w:sz w:val="25"/>
                <w:szCs w:val="25"/>
              </w:rPr>
              <w:t>0</w:t>
            </w:r>
            <w:r w:rsidR="00C559B5" w:rsidRPr="00AB5814">
              <w:rPr>
                <w:sz w:val="25"/>
                <w:szCs w:val="25"/>
              </w:rPr>
              <w:t xml:space="preserve"> заседани</w:t>
            </w:r>
            <w:r w:rsidR="00C60BFB" w:rsidRPr="00AB5814">
              <w:rPr>
                <w:sz w:val="25"/>
                <w:szCs w:val="25"/>
              </w:rPr>
              <w:t>й</w:t>
            </w:r>
            <w:r w:rsidR="00C559B5" w:rsidRPr="00AB5814">
              <w:rPr>
                <w:sz w:val="25"/>
                <w:szCs w:val="25"/>
              </w:rPr>
              <w:t xml:space="preserve"> в </w:t>
            </w:r>
            <w:r w:rsidR="00C60BFB" w:rsidRPr="00AB5814">
              <w:rPr>
                <w:sz w:val="25"/>
                <w:szCs w:val="25"/>
              </w:rPr>
              <w:t>ИО</w:t>
            </w:r>
            <w:r w:rsidR="00C559B5" w:rsidRPr="00AB5814">
              <w:rPr>
                <w:sz w:val="25"/>
                <w:szCs w:val="25"/>
              </w:rPr>
              <w:t xml:space="preserve"> (из них </w:t>
            </w:r>
            <w:r w:rsidR="001223BA" w:rsidRPr="00AB5814">
              <w:rPr>
                <w:sz w:val="25"/>
                <w:szCs w:val="25"/>
              </w:rPr>
              <w:t>4</w:t>
            </w:r>
            <w:r w:rsidR="00C559B5" w:rsidRPr="00AB5814">
              <w:rPr>
                <w:sz w:val="25"/>
                <w:szCs w:val="25"/>
              </w:rPr>
              <w:t xml:space="preserve"> – в Правительстве Пензенской области) и </w:t>
            </w:r>
            <w:r w:rsidRPr="00AB5814">
              <w:rPr>
                <w:sz w:val="25"/>
                <w:szCs w:val="25"/>
              </w:rPr>
              <w:t>187</w:t>
            </w:r>
            <w:r w:rsidR="00C559B5" w:rsidRPr="00AB5814">
              <w:rPr>
                <w:sz w:val="25"/>
                <w:szCs w:val="25"/>
              </w:rPr>
              <w:t xml:space="preserve"> - в органах местного самоуправления.</w:t>
            </w:r>
            <w:r w:rsidR="00DA15A7">
              <w:rPr>
                <w:sz w:val="25"/>
                <w:szCs w:val="25"/>
              </w:rPr>
              <w:t xml:space="preserve"> </w:t>
            </w:r>
            <w:r w:rsidR="00C559B5" w:rsidRPr="00AB5814">
              <w:rPr>
                <w:sz w:val="25"/>
                <w:szCs w:val="25"/>
              </w:rPr>
              <w:t xml:space="preserve">За отчетный период на заседаниях комиссий рассмотрено </w:t>
            </w:r>
            <w:r w:rsidRPr="00AB5814">
              <w:rPr>
                <w:sz w:val="25"/>
                <w:szCs w:val="25"/>
              </w:rPr>
              <w:t>235</w:t>
            </w:r>
            <w:r w:rsidR="00C559B5" w:rsidRPr="00AB5814">
              <w:rPr>
                <w:sz w:val="25"/>
                <w:szCs w:val="25"/>
              </w:rPr>
              <w:t xml:space="preserve"> фактов представления неполных сведений о доходах муниципальными служащими,</w:t>
            </w:r>
            <w:r w:rsidRPr="00AB5814">
              <w:rPr>
                <w:sz w:val="25"/>
                <w:szCs w:val="25"/>
              </w:rPr>
              <w:t xml:space="preserve"> 84</w:t>
            </w:r>
            <w:r w:rsidR="00DA15A7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>– государственными служащими.</w:t>
            </w:r>
            <w:r w:rsidR="00DA15A7">
              <w:rPr>
                <w:sz w:val="25"/>
                <w:szCs w:val="25"/>
              </w:rPr>
              <w:t xml:space="preserve"> </w:t>
            </w:r>
            <w:proofErr w:type="gramStart"/>
            <w:r w:rsidR="00C559B5" w:rsidRPr="00AB5814">
              <w:rPr>
                <w:sz w:val="25"/>
                <w:szCs w:val="25"/>
              </w:rPr>
              <w:t xml:space="preserve">По результатам проведенных заседаний комиссий </w:t>
            </w:r>
            <w:r w:rsidRPr="00AB5814">
              <w:rPr>
                <w:sz w:val="25"/>
                <w:szCs w:val="25"/>
              </w:rPr>
              <w:t>177</w:t>
            </w:r>
            <w:r w:rsidR="00C559B5" w:rsidRPr="00AB5814">
              <w:rPr>
                <w:sz w:val="25"/>
                <w:szCs w:val="25"/>
              </w:rPr>
              <w:t xml:space="preserve"> муниципальных и </w:t>
            </w:r>
            <w:r w:rsidRPr="00AB5814">
              <w:rPr>
                <w:sz w:val="25"/>
                <w:szCs w:val="25"/>
              </w:rPr>
              <w:t xml:space="preserve">17 </w:t>
            </w:r>
            <w:r w:rsidR="00DA15A7">
              <w:rPr>
                <w:sz w:val="25"/>
                <w:szCs w:val="25"/>
              </w:rPr>
              <w:t>государственных</w:t>
            </w:r>
            <w:r w:rsidRPr="00AB5814">
              <w:rPr>
                <w:sz w:val="25"/>
                <w:szCs w:val="25"/>
              </w:rPr>
              <w:t xml:space="preserve"> служащих</w:t>
            </w:r>
            <w:r w:rsidR="00C559B5" w:rsidRPr="00AB5814">
              <w:rPr>
                <w:sz w:val="25"/>
                <w:szCs w:val="25"/>
              </w:rPr>
              <w:t xml:space="preserve"> привлечены к дисциплинарной ответственности за представлени</w:t>
            </w:r>
            <w:r w:rsidR="00C60BFB" w:rsidRPr="00AB5814">
              <w:rPr>
                <w:sz w:val="25"/>
                <w:szCs w:val="25"/>
              </w:rPr>
              <w:t>е</w:t>
            </w:r>
            <w:r w:rsidR="00C559B5" w:rsidRPr="00AB5814">
              <w:rPr>
                <w:sz w:val="25"/>
                <w:szCs w:val="25"/>
              </w:rPr>
              <w:t xml:space="preserve"> неполных сведений о доходах.</w:t>
            </w:r>
            <w:proofErr w:type="gramEnd"/>
            <w:r w:rsidR="00DA15A7">
              <w:rPr>
                <w:sz w:val="25"/>
                <w:szCs w:val="25"/>
              </w:rPr>
              <w:t xml:space="preserve"> </w:t>
            </w:r>
            <w:r w:rsidR="00DA15A7" w:rsidRPr="00023818">
              <w:rPr>
                <w:sz w:val="25"/>
                <w:szCs w:val="25"/>
              </w:rPr>
              <w:t>Всего</w:t>
            </w:r>
            <w:r w:rsidR="00DA15A7">
              <w:rPr>
                <w:sz w:val="25"/>
                <w:szCs w:val="25"/>
              </w:rPr>
              <w:t xml:space="preserve"> з</w:t>
            </w:r>
            <w:r w:rsidR="00C559B5" w:rsidRPr="00AB5814">
              <w:rPr>
                <w:sz w:val="25"/>
                <w:szCs w:val="25"/>
              </w:rPr>
              <w:t>а нарушения законодательства о противодействии коррупции привлечено к дисциплинарн</w:t>
            </w:r>
            <w:r w:rsidR="00C60BFB" w:rsidRPr="00AB5814">
              <w:rPr>
                <w:sz w:val="25"/>
                <w:szCs w:val="25"/>
              </w:rPr>
              <w:t xml:space="preserve">ой ответственности </w:t>
            </w:r>
            <w:r w:rsidRPr="00AB5814">
              <w:rPr>
                <w:sz w:val="25"/>
                <w:szCs w:val="25"/>
              </w:rPr>
              <w:t>254</w:t>
            </w:r>
            <w:r w:rsidR="00C60BFB" w:rsidRPr="00AB5814">
              <w:rPr>
                <w:sz w:val="25"/>
                <w:szCs w:val="25"/>
              </w:rPr>
              <w:t xml:space="preserve"> человек</w:t>
            </w:r>
            <w:r w:rsidR="00382432" w:rsidRPr="00AB5814">
              <w:rPr>
                <w:sz w:val="25"/>
                <w:szCs w:val="25"/>
              </w:rPr>
              <w:t>а</w:t>
            </w:r>
            <w:r w:rsidR="00C60BFB" w:rsidRPr="00AB5814">
              <w:rPr>
                <w:sz w:val="25"/>
                <w:szCs w:val="25"/>
              </w:rPr>
              <w:t xml:space="preserve"> (</w:t>
            </w:r>
            <w:r w:rsidRPr="00AB5814">
              <w:rPr>
                <w:sz w:val="25"/>
                <w:szCs w:val="25"/>
              </w:rPr>
              <w:t>23</w:t>
            </w:r>
            <w:r w:rsidR="00C559B5" w:rsidRPr="00AB5814">
              <w:rPr>
                <w:sz w:val="25"/>
                <w:szCs w:val="25"/>
              </w:rPr>
              <w:t xml:space="preserve"> государственных</w:t>
            </w:r>
            <w:r w:rsidR="00DA15A7">
              <w:rPr>
                <w:sz w:val="25"/>
                <w:szCs w:val="25"/>
              </w:rPr>
              <w:t xml:space="preserve"> и</w:t>
            </w:r>
            <w:r w:rsidR="00C559B5" w:rsidRPr="00AB5814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>231</w:t>
            </w:r>
            <w:r w:rsidR="00C559B5" w:rsidRPr="00AB5814">
              <w:rPr>
                <w:sz w:val="25"/>
                <w:szCs w:val="25"/>
              </w:rPr>
              <w:t xml:space="preserve"> муниципальных служащих</w:t>
            </w:r>
            <w:r w:rsidR="00C60BFB" w:rsidRPr="00AB5814">
              <w:rPr>
                <w:sz w:val="25"/>
                <w:szCs w:val="25"/>
              </w:rPr>
              <w:t>)</w:t>
            </w:r>
            <w:r w:rsidR="00D107B0">
              <w:rPr>
                <w:sz w:val="25"/>
                <w:szCs w:val="25"/>
              </w:rPr>
              <w:t>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5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1.6.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pacing w:val="-4"/>
                <w:sz w:val="25"/>
                <w:szCs w:val="25"/>
              </w:rPr>
              <w:t>Работа по поддержанию в актуальном состоянии подразделов официальных сайтов,</w:t>
            </w:r>
            <w:r w:rsidRPr="00AB5814">
              <w:rPr>
                <w:b w:val="0"/>
                <w:sz w:val="25"/>
                <w:szCs w:val="25"/>
              </w:rPr>
              <w:t xml:space="preserve"> посвященных вопросам противодействия коррупции.</w:t>
            </w:r>
          </w:p>
          <w:p w:rsidR="00C638A5" w:rsidRPr="00AB581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</w:p>
          <w:p w:rsidR="00C638A5" w:rsidRPr="00AB5814" w:rsidRDefault="00C638A5" w:rsidP="00E93DD2">
            <w:pPr>
              <w:jc w:val="both"/>
              <w:rPr>
                <w:sz w:val="25"/>
                <w:szCs w:val="25"/>
              </w:rPr>
            </w:pPr>
            <w:r w:rsidRPr="00DA15A7">
              <w:rPr>
                <w:spacing w:val="-4"/>
                <w:sz w:val="25"/>
                <w:szCs w:val="25"/>
              </w:rPr>
              <w:t xml:space="preserve">Размещение в общедоступных служебных помещениях информационных стендов по антикоррупционной тематике и </w:t>
            </w:r>
            <w:r w:rsidRPr="00DA15A7">
              <w:rPr>
                <w:spacing w:val="-4"/>
                <w:sz w:val="25"/>
                <w:szCs w:val="25"/>
              </w:rPr>
              <w:lastRenderedPageBreak/>
              <w:t>актуализация</w:t>
            </w:r>
            <w:r w:rsidRPr="00AB5814">
              <w:rPr>
                <w:sz w:val="25"/>
                <w:szCs w:val="25"/>
              </w:rPr>
              <w:t xml:space="preserve"> информации, размещенной на информационных стендах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ind w:firstLine="459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Управление по профилактике корр</w:t>
            </w:r>
            <w:r w:rsidR="00B55311" w:rsidRPr="00AB5814">
              <w:rPr>
                <w:sz w:val="25"/>
                <w:szCs w:val="25"/>
              </w:rPr>
              <w:t>упционных и иных правонарушений</w:t>
            </w:r>
          </w:p>
          <w:p w:rsidR="00780FE0" w:rsidRPr="00AB5814" w:rsidRDefault="00780FE0" w:rsidP="00E93DD2">
            <w:pPr>
              <w:ind w:firstLine="459"/>
              <w:jc w:val="center"/>
              <w:rPr>
                <w:sz w:val="25"/>
                <w:szCs w:val="25"/>
              </w:rPr>
            </w:pPr>
          </w:p>
          <w:p w:rsidR="00C638A5" w:rsidRPr="00AB5814" w:rsidRDefault="00C638A5" w:rsidP="0045528A">
            <w:pPr>
              <w:ind w:firstLine="459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  <w:p w:rsidR="00780FE0" w:rsidRPr="00AB5814" w:rsidRDefault="00780FE0" w:rsidP="00E93DD2">
            <w:pPr>
              <w:ind w:firstLine="459"/>
              <w:jc w:val="center"/>
              <w:rPr>
                <w:sz w:val="25"/>
                <w:szCs w:val="25"/>
              </w:rPr>
            </w:pPr>
          </w:p>
          <w:p w:rsidR="00C638A5" w:rsidRPr="00AB5814" w:rsidRDefault="00C638A5" w:rsidP="00E93DD2">
            <w:pPr>
              <w:ind w:firstLine="459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2531F7" w:rsidP="00DA15A7">
            <w:pPr>
              <w:jc w:val="both"/>
              <w:rPr>
                <w:sz w:val="25"/>
                <w:szCs w:val="25"/>
              </w:rPr>
            </w:pPr>
            <w:proofErr w:type="gramStart"/>
            <w:r w:rsidRPr="00AB5814">
              <w:rPr>
                <w:sz w:val="25"/>
                <w:szCs w:val="25"/>
              </w:rPr>
              <w:t>Стандарт</w:t>
            </w:r>
            <w:r w:rsidR="00AD1ECC" w:rsidRPr="00AB5814">
              <w:rPr>
                <w:sz w:val="25"/>
                <w:szCs w:val="25"/>
              </w:rPr>
              <w:t xml:space="preserve"> наполнения подразделов, посвященных вопросам противодействия коррупции, официальных сайтов </w:t>
            </w:r>
            <w:r w:rsidR="00DA15A7">
              <w:rPr>
                <w:sz w:val="25"/>
                <w:szCs w:val="25"/>
              </w:rPr>
              <w:t>ИО</w:t>
            </w:r>
            <w:r w:rsidR="00AD1ECC" w:rsidRPr="00AB5814">
              <w:rPr>
                <w:sz w:val="25"/>
                <w:szCs w:val="25"/>
              </w:rPr>
              <w:t xml:space="preserve"> и </w:t>
            </w:r>
            <w:r w:rsidR="00DA15A7">
              <w:rPr>
                <w:sz w:val="25"/>
                <w:szCs w:val="25"/>
              </w:rPr>
              <w:t>ОМС</w:t>
            </w:r>
            <w:r w:rsidR="00AD1ECC" w:rsidRPr="00AB5814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>установлен</w:t>
            </w:r>
            <w:r w:rsidR="00AD1ECC" w:rsidRPr="00AB5814">
              <w:rPr>
                <w:sz w:val="25"/>
                <w:szCs w:val="25"/>
              </w:rPr>
              <w:t xml:space="preserve"> Требования</w:t>
            </w:r>
            <w:r w:rsidRPr="00AB5814">
              <w:rPr>
                <w:sz w:val="25"/>
                <w:szCs w:val="25"/>
              </w:rPr>
              <w:t>ми</w:t>
            </w:r>
            <w:r w:rsidR="00AD1ECC" w:rsidRPr="00AB5814">
              <w:rPr>
                <w:sz w:val="25"/>
                <w:szCs w:val="25"/>
              </w:rPr>
              <w:t xml:space="preserve">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</w:t>
            </w:r>
            <w:r w:rsidR="00AD1ECC" w:rsidRPr="00AB5814">
              <w:rPr>
                <w:sz w:val="25"/>
                <w:szCs w:val="25"/>
              </w:rPr>
              <w:lastRenderedPageBreak/>
              <w:t>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 (приложение № 1 к приказу</w:t>
            </w:r>
            <w:proofErr w:type="gramEnd"/>
            <w:r w:rsidR="00AD1ECC" w:rsidRPr="00AB5814">
              <w:rPr>
                <w:sz w:val="25"/>
                <w:szCs w:val="25"/>
              </w:rPr>
              <w:t xml:space="preserve"> </w:t>
            </w:r>
            <w:proofErr w:type="gramStart"/>
            <w:r w:rsidR="00AD1ECC" w:rsidRPr="00AB5814">
              <w:rPr>
                <w:sz w:val="25"/>
                <w:szCs w:val="25"/>
              </w:rPr>
              <w:t>Министерства труда и социальной защиты Российской Федерации от 07.10.2013 № 530н), а также Требования</w:t>
            </w:r>
            <w:r w:rsidRPr="00AB5814">
              <w:rPr>
                <w:sz w:val="25"/>
                <w:szCs w:val="25"/>
              </w:rPr>
              <w:t>ми</w:t>
            </w:r>
            <w:r w:rsidR="00AD1ECC" w:rsidRPr="00AB5814">
              <w:rPr>
                <w:sz w:val="25"/>
                <w:szCs w:val="25"/>
              </w:rPr>
              <w:t xml:space="preserve"> к размещению и наполнению подразделов, посвященных вопросам противодействия коррупции, официальных сайтов исполнительных органов государственной власти Пензенской области, утвержденные распоряжением Губернатора Пензенской области от 08.04.2014 №</w:t>
            </w:r>
            <w:r w:rsidR="00DA15A7">
              <w:rPr>
                <w:sz w:val="25"/>
                <w:szCs w:val="25"/>
              </w:rPr>
              <w:t> </w:t>
            </w:r>
            <w:r w:rsidR="00AD1ECC" w:rsidRPr="00AB5814">
              <w:rPr>
                <w:sz w:val="25"/>
                <w:szCs w:val="25"/>
              </w:rPr>
              <w:t>100-р.</w:t>
            </w:r>
            <w:proofErr w:type="gramEnd"/>
            <w:r w:rsidR="00AD1ECC" w:rsidRPr="00AB5814">
              <w:rPr>
                <w:sz w:val="25"/>
                <w:szCs w:val="25"/>
              </w:rPr>
              <w:t xml:space="preserve"> В 202</w:t>
            </w:r>
            <w:r w:rsidR="007A26F6" w:rsidRPr="00AB5814">
              <w:rPr>
                <w:sz w:val="25"/>
                <w:szCs w:val="25"/>
              </w:rPr>
              <w:t>3</w:t>
            </w:r>
            <w:r w:rsidR="00AD1ECC" w:rsidRPr="00AB5814">
              <w:rPr>
                <w:sz w:val="25"/>
                <w:szCs w:val="25"/>
              </w:rPr>
              <w:t xml:space="preserve"> году все </w:t>
            </w:r>
            <w:r w:rsidR="00C60BFB" w:rsidRPr="00AB5814">
              <w:rPr>
                <w:sz w:val="25"/>
                <w:szCs w:val="25"/>
              </w:rPr>
              <w:t>ИО</w:t>
            </w:r>
            <w:r w:rsidR="00AD1ECC" w:rsidRPr="00AB5814">
              <w:rPr>
                <w:sz w:val="25"/>
                <w:szCs w:val="25"/>
              </w:rPr>
              <w:t xml:space="preserve"> и </w:t>
            </w:r>
            <w:r w:rsidR="00C60BFB" w:rsidRPr="00AB5814">
              <w:rPr>
                <w:sz w:val="25"/>
                <w:szCs w:val="25"/>
              </w:rPr>
              <w:t>ОМС</w:t>
            </w:r>
            <w:r w:rsidR="00AD1ECC" w:rsidRPr="00AB5814">
              <w:rPr>
                <w:sz w:val="25"/>
                <w:szCs w:val="25"/>
              </w:rPr>
              <w:t xml:space="preserve"> обеспеч</w:t>
            </w:r>
            <w:r w:rsidR="00DA15A7">
              <w:rPr>
                <w:sz w:val="25"/>
                <w:szCs w:val="25"/>
              </w:rPr>
              <w:t xml:space="preserve">или </w:t>
            </w:r>
            <w:r w:rsidR="00AD1ECC" w:rsidRPr="00AB5814">
              <w:rPr>
                <w:sz w:val="25"/>
                <w:szCs w:val="25"/>
              </w:rPr>
              <w:t>поддержани</w:t>
            </w:r>
            <w:r w:rsidR="00DA15A7">
              <w:rPr>
                <w:sz w:val="25"/>
                <w:szCs w:val="25"/>
              </w:rPr>
              <w:t>е</w:t>
            </w:r>
            <w:r w:rsidR="00AD1ECC" w:rsidRPr="00AB5814">
              <w:rPr>
                <w:sz w:val="25"/>
                <w:szCs w:val="25"/>
              </w:rPr>
              <w:t xml:space="preserve"> в актуальном состоянии подразделов сайтов, посвященных вопросам противодействия коррупции. </w:t>
            </w:r>
            <w:r w:rsidR="005E5F6B" w:rsidRPr="00AB5814">
              <w:rPr>
                <w:sz w:val="25"/>
                <w:szCs w:val="25"/>
              </w:rPr>
              <w:t>Кроме правовых актов, методических материалов и форм документов</w:t>
            </w:r>
            <w:r w:rsidR="00DA15A7">
              <w:rPr>
                <w:sz w:val="25"/>
                <w:szCs w:val="25"/>
              </w:rPr>
              <w:t>,</w:t>
            </w:r>
            <w:r w:rsidR="005E5F6B" w:rsidRPr="00AB5814">
              <w:rPr>
                <w:sz w:val="25"/>
                <w:szCs w:val="25"/>
              </w:rPr>
              <w:t xml:space="preserve"> разделы содержат информацию о «телефонах доверия», «горячей линии», которые работают круглосуточно. </w:t>
            </w:r>
            <w:r w:rsidR="00DA15A7">
              <w:rPr>
                <w:sz w:val="25"/>
                <w:szCs w:val="25"/>
              </w:rPr>
              <w:t>Р</w:t>
            </w:r>
            <w:r w:rsidR="005E5F6B" w:rsidRPr="00AB5814">
              <w:rPr>
                <w:sz w:val="25"/>
                <w:szCs w:val="25"/>
              </w:rPr>
              <w:t xml:space="preserve">азделы включают в себя </w:t>
            </w:r>
            <w:r w:rsidR="00DA15A7">
              <w:rPr>
                <w:sz w:val="25"/>
                <w:szCs w:val="25"/>
              </w:rPr>
              <w:t>т</w:t>
            </w:r>
            <w:r w:rsidR="00DA15A7" w:rsidRPr="00AB5814">
              <w:rPr>
                <w:sz w:val="25"/>
                <w:szCs w:val="25"/>
              </w:rPr>
              <w:t xml:space="preserve">акже </w:t>
            </w:r>
            <w:r w:rsidR="005E5F6B" w:rsidRPr="00AB5814">
              <w:rPr>
                <w:sz w:val="25"/>
                <w:szCs w:val="25"/>
              </w:rPr>
              <w:t xml:space="preserve">опцию по направлению гражданами и организациями электронных обращений о коррупционных правонарушениях. </w:t>
            </w:r>
            <w:r w:rsidR="00C60BFB" w:rsidRPr="00AB5814">
              <w:rPr>
                <w:sz w:val="25"/>
                <w:szCs w:val="25"/>
              </w:rPr>
              <w:t>О</w:t>
            </w:r>
            <w:r w:rsidR="00AD1ECC" w:rsidRPr="00AB5814">
              <w:rPr>
                <w:sz w:val="25"/>
                <w:szCs w:val="25"/>
              </w:rPr>
              <w:t>беспечено размещение в общедоступных служебных помещениях информационных стендов по антикоррупционной тематике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6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1.7.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 xml:space="preserve">Осуществление информационного взаимодействия с правоохранительными </w:t>
            </w:r>
            <w:r w:rsidRPr="00AB5814">
              <w:rPr>
                <w:b w:val="0"/>
                <w:spacing w:val="-6"/>
                <w:sz w:val="25"/>
                <w:szCs w:val="25"/>
              </w:rPr>
              <w:t>органами, иными территориальными органами</w:t>
            </w:r>
            <w:r w:rsidRPr="00AB5814">
              <w:rPr>
                <w:b w:val="0"/>
                <w:spacing w:val="-10"/>
                <w:sz w:val="25"/>
                <w:szCs w:val="25"/>
              </w:rPr>
              <w:t xml:space="preserve"> </w:t>
            </w:r>
            <w:r w:rsidRPr="00AB5814">
              <w:rPr>
                <w:b w:val="0"/>
                <w:spacing w:val="-2"/>
                <w:sz w:val="25"/>
                <w:szCs w:val="25"/>
              </w:rPr>
              <w:t>федеральных органов исполнительной власти по Пензенской области</w:t>
            </w:r>
            <w:r w:rsidRPr="00AB5814">
              <w:rPr>
                <w:b w:val="0"/>
                <w:sz w:val="25"/>
                <w:szCs w:val="25"/>
              </w:rPr>
              <w:t xml:space="preserve"> 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по профилактике корр</w:t>
            </w:r>
            <w:r w:rsidR="00AE3546" w:rsidRPr="00AB5814">
              <w:rPr>
                <w:sz w:val="25"/>
                <w:szCs w:val="25"/>
              </w:rPr>
              <w:t>упционных и иных правонарушений</w:t>
            </w:r>
          </w:p>
          <w:p w:rsidR="00C638A5" w:rsidRPr="00AB5814" w:rsidRDefault="00AE3546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  <w:p w:rsidR="00C638A5" w:rsidRPr="00AB5814" w:rsidRDefault="00C638A5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0F507E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Управлением в правоо</w:t>
            </w:r>
            <w:r w:rsidR="00D35D6A" w:rsidRPr="00AB5814">
              <w:rPr>
                <w:sz w:val="25"/>
                <w:szCs w:val="25"/>
              </w:rPr>
              <w:t>хранительные органы направлено 3 информации</w:t>
            </w:r>
            <w:r w:rsidRPr="00AB5814">
              <w:rPr>
                <w:sz w:val="25"/>
                <w:szCs w:val="25"/>
              </w:rPr>
              <w:t xml:space="preserve"> о фактах конфликтов интересов, аффилированных связях должностных лиц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FA6C03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C03" w:rsidRPr="00AB5814" w:rsidRDefault="00FA6C03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C03" w:rsidRPr="00AB5814" w:rsidRDefault="00FA6C03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1.8.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C03" w:rsidRPr="00AB5814" w:rsidRDefault="00F42CD9" w:rsidP="00DA15A7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>Взаимодействие в рамках заключенного с прокуратурой Пензенской области соглашения от 27.07.2021, направленного на получение информации о результатах осуществляемой правоохранительными органами деятельности по борьбе с преступлениями коррупционной направленности, в том числе в сфере экономики и против интересов службы, в</w:t>
            </w:r>
            <w:r w:rsidR="00DA15A7">
              <w:rPr>
                <w:b w:val="0"/>
                <w:sz w:val="25"/>
                <w:szCs w:val="25"/>
              </w:rPr>
              <w:t> </w:t>
            </w:r>
            <w:r w:rsidRPr="00AB5814">
              <w:rPr>
                <w:b w:val="0"/>
                <w:sz w:val="25"/>
                <w:szCs w:val="25"/>
              </w:rPr>
              <w:t>коммерческих и иных организациях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C03" w:rsidRPr="00AB5814" w:rsidRDefault="00F42CD9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1F7" w:rsidRPr="00AB5814" w:rsidRDefault="00F42CD9" w:rsidP="00D35D6A">
            <w:pPr>
              <w:jc w:val="both"/>
              <w:rPr>
                <w:sz w:val="25"/>
                <w:szCs w:val="25"/>
              </w:rPr>
            </w:pPr>
            <w:proofErr w:type="gramStart"/>
            <w:r w:rsidRPr="00AB5814">
              <w:rPr>
                <w:sz w:val="25"/>
                <w:szCs w:val="25"/>
              </w:rPr>
              <w:t xml:space="preserve">В рамках информационного взаимодействия </w:t>
            </w:r>
            <w:r w:rsidR="00D35D6A" w:rsidRPr="00AB5814">
              <w:rPr>
                <w:sz w:val="25"/>
                <w:szCs w:val="25"/>
              </w:rPr>
              <w:t xml:space="preserve">с </w:t>
            </w:r>
            <w:r w:rsidR="000F507E" w:rsidRPr="00AB5814">
              <w:rPr>
                <w:sz w:val="25"/>
                <w:szCs w:val="25"/>
              </w:rPr>
              <w:t>прокуратурой Пензенской области</w:t>
            </w:r>
            <w:r w:rsidR="00D35D6A" w:rsidRPr="00AB5814">
              <w:rPr>
                <w:sz w:val="25"/>
                <w:szCs w:val="25"/>
              </w:rPr>
              <w:t xml:space="preserve"> 27.09.2023 в прокуратуре Пензенской области состоялось </w:t>
            </w:r>
            <w:r w:rsidR="000F507E" w:rsidRPr="00AB5814">
              <w:rPr>
                <w:sz w:val="25"/>
                <w:szCs w:val="25"/>
              </w:rPr>
              <w:t xml:space="preserve"> </w:t>
            </w:r>
            <w:r w:rsidR="00D35D6A" w:rsidRPr="00AB5814">
              <w:rPr>
                <w:sz w:val="25"/>
                <w:szCs w:val="25"/>
              </w:rPr>
              <w:t>Координационное совещание руководителей правоохранительных органов области по вопросу «О состоянии работы правоохранительных органов области по выявлению, пресечению и расследованию коррупционных преступлений, а также о принимаемых органами власти мерах по профилактике правонарушений коррупционной направленности»</w:t>
            </w:r>
            <w:r w:rsidR="00B6738D">
              <w:rPr>
                <w:sz w:val="25"/>
                <w:szCs w:val="25"/>
              </w:rPr>
              <w:t>.</w:t>
            </w:r>
            <w:proofErr w:type="gramEnd"/>
          </w:p>
        </w:tc>
      </w:tr>
      <w:tr w:rsidR="00C638A5" w:rsidRPr="00AB581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FE0" w:rsidRPr="00AB5814" w:rsidRDefault="00C638A5" w:rsidP="00E67F49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Противодействие коррупции при прохождении государственной гражданской службы Пензенской области, муниципальной службы в Пензенской области, а также в организациях, в отношении которых исполнительными органами Пензенской области осуществляются функции и полномочия учредителя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FA6C03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8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jc w:val="both"/>
              <w:rPr>
                <w:sz w:val="25"/>
                <w:szCs w:val="25"/>
              </w:rPr>
            </w:pPr>
            <w:r w:rsidRPr="00AB5814">
              <w:rPr>
                <w:spacing w:val="-6"/>
                <w:kern w:val="24"/>
                <w:sz w:val="25"/>
                <w:szCs w:val="25"/>
              </w:rPr>
              <w:t>Обеспечение в установленном порядке сбора сведений о доходах, расходах, об имуще</w:t>
            </w:r>
            <w:r w:rsidRPr="00AB5814">
              <w:rPr>
                <w:sz w:val="25"/>
                <w:szCs w:val="25"/>
              </w:rPr>
              <w:t>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2F3" w:rsidRPr="00AB5814" w:rsidRDefault="001272F3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</w:t>
            </w:r>
          </w:p>
          <w:p w:rsidR="001272F3" w:rsidRPr="00AB5814" w:rsidRDefault="001272F3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  <w:p w:rsidR="001272F3" w:rsidRPr="00E67F49" w:rsidRDefault="001272F3" w:rsidP="00373A37">
            <w:pPr>
              <w:jc w:val="center"/>
              <w:rPr>
                <w:sz w:val="8"/>
                <w:szCs w:val="8"/>
              </w:rPr>
            </w:pPr>
          </w:p>
          <w:p w:rsidR="001272F3" w:rsidRPr="00AB5814" w:rsidRDefault="001272F3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государственной службы и кадров Правительства Пензенской области (далее - Управление государственной службы и кадров)</w:t>
            </w:r>
          </w:p>
          <w:p w:rsidR="001272F3" w:rsidRPr="00E67F49" w:rsidRDefault="001272F3" w:rsidP="00373A37">
            <w:pPr>
              <w:jc w:val="center"/>
              <w:rPr>
                <w:sz w:val="8"/>
                <w:szCs w:val="8"/>
              </w:rPr>
            </w:pPr>
          </w:p>
          <w:p w:rsidR="001272F3" w:rsidRPr="00AB5814" w:rsidRDefault="001272F3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  <w:p w:rsidR="001272F3" w:rsidRPr="00E67F49" w:rsidRDefault="001272F3" w:rsidP="00373A37">
            <w:pPr>
              <w:jc w:val="center"/>
              <w:rPr>
                <w:sz w:val="8"/>
                <w:szCs w:val="8"/>
              </w:rPr>
            </w:pPr>
          </w:p>
          <w:p w:rsidR="001272F3" w:rsidRPr="00AB5814" w:rsidRDefault="001272F3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</w:t>
            </w:r>
          </w:p>
          <w:p w:rsidR="00C638A5" w:rsidRPr="00AB5814" w:rsidRDefault="001272F3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7A262B" w:rsidP="00E67F49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Обеспечен сбор справок о доходах, расходах, об имуществе и обязательствах имущественного характера, представленных 1197 государственными служащими, 2308 муниципальными служащими, 44 лицами, замещающими государственные должности Пензенской области, 2342 муниципальными служащими, </w:t>
            </w:r>
            <w:r w:rsidR="00E67F49" w:rsidRPr="00AB5814">
              <w:rPr>
                <w:sz w:val="25"/>
                <w:szCs w:val="25"/>
              </w:rPr>
              <w:t>20</w:t>
            </w:r>
            <w:r w:rsidR="00E67F49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 xml:space="preserve">лицами, замещающими муниципальные должности. Кроме того, обеспечен сбор 3074 сообщений о </w:t>
            </w:r>
            <w:proofErr w:type="spellStart"/>
            <w:r w:rsidRPr="00AB5814">
              <w:rPr>
                <w:sz w:val="25"/>
                <w:szCs w:val="25"/>
              </w:rPr>
              <w:t>несовершении</w:t>
            </w:r>
            <w:proofErr w:type="spellEnd"/>
            <w:r w:rsidRPr="00AB5814">
              <w:rPr>
                <w:sz w:val="25"/>
                <w:szCs w:val="25"/>
              </w:rPr>
              <w:t xml:space="preserve"> сделок, предусмотренных частью 1 статьи 3 Федерального закона от 3 декабря 2012 года № 230-ФЗ «О </w:t>
            </w:r>
            <w:proofErr w:type="gramStart"/>
            <w:r w:rsidRPr="00AB5814">
              <w:rPr>
                <w:sz w:val="25"/>
                <w:szCs w:val="25"/>
              </w:rPr>
              <w:t>контроле за</w:t>
            </w:r>
            <w:proofErr w:type="gramEnd"/>
            <w:r w:rsidRPr="00AB5814">
              <w:rPr>
                <w:sz w:val="25"/>
                <w:szCs w:val="25"/>
              </w:rPr>
              <w:t xml:space="preserve"> соответствием расходов лиц, замещающих государственные должности, и иных лиц их доходам»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FA6C03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9</w:t>
            </w:r>
            <w:r w:rsidR="00566279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2.2.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01E" w:rsidRPr="00AB5814" w:rsidRDefault="00C638A5" w:rsidP="00E67F49">
            <w:pPr>
              <w:pStyle w:val="ConsPlusNormal"/>
              <w:jc w:val="both"/>
              <w:rPr>
                <w:sz w:val="25"/>
                <w:szCs w:val="25"/>
              </w:rPr>
            </w:pPr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t xml:space="preserve">Осуществление анализа сведений, представляемых лицами, замещающими государственные должности Пензенской области, гражданскими служащими, </w:t>
            </w:r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lastRenderedPageBreak/>
              <w:t xml:space="preserve">замещающими должности руководителей и заместителей руководителей </w:t>
            </w:r>
            <w:r w:rsidR="00E67F49">
              <w:rPr>
                <w:b w:val="0"/>
                <w:spacing w:val="-6"/>
                <w:kern w:val="24"/>
                <w:sz w:val="25"/>
                <w:szCs w:val="25"/>
              </w:rPr>
              <w:t>ИО</w:t>
            </w:r>
            <w:r w:rsidRPr="00AB5814">
              <w:rPr>
                <w:b w:val="0"/>
                <w:spacing w:val="-4"/>
                <w:sz w:val="25"/>
                <w:szCs w:val="25"/>
              </w:rPr>
              <w:t>,</w:t>
            </w:r>
            <w:r w:rsidRPr="00AB5814">
              <w:rPr>
                <w:b w:val="0"/>
                <w:sz w:val="25"/>
                <w:szCs w:val="25"/>
              </w:rPr>
              <w:t xml:space="preserve"> гражданскими служащим</w:t>
            </w:r>
            <w:proofErr w:type="gramStart"/>
            <w:r w:rsidRPr="00AB5814">
              <w:rPr>
                <w:b w:val="0"/>
                <w:sz w:val="25"/>
                <w:szCs w:val="25"/>
              </w:rPr>
              <w:t xml:space="preserve">и </w:t>
            </w:r>
            <w:r w:rsidR="00E67F49">
              <w:rPr>
                <w:b w:val="0"/>
                <w:spacing w:val="-6"/>
                <w:kern w:val="24"/>
                <w:sz w:val="25"/>
                <w:szCs w:val="25"/>
              </w:rPr>
              <w:t xml:space="preserve">ИО </w:t>
            </w:r>
            <w:r w:rsidRPr="00AB5814">
              <w:rPr>
                <w:b w:val="0"/>
                <w:sz w:val="25"/>
                <w:szCs w:val="25"/>
              </w:rPr>
              <w:t>о</w:t>
            </w:r>
            <w:proofErr w:type="gramEnd"/>
            <w:r w:rsidRPr="00AB5814">
              <w:rPr>
                <w:b w:val="0"/>
                <w:sz w:val="25"/>
                <w:szCs w:val="25"/>
              </w:rPr>
              <w:t xml:space="preserve"> своих доходах, расходах,</w:t>
            </w:r>
            <w:r w:rsidR="00E67F49">
              <w:rPr>
                <w:b w:val="0"/>
                <w:sz w:val="25"/>
                <w:szCs w:val="25"/>
              </w:rPr>
              <w:t xml:space="preserve"> </w:t>
            </w:r>
            <w:r w:rsidRPr="00AB5814">
              <w:rPr>
                <w:b w:val="0"/>
                <w:sz w:val="25"/>
                <w:szCs w:val="25"/>
              </w:rPr>
              <w:t>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семей.</w:t>
            </w:r>
            <w:r w:rsidR="00E67F49">
              <w:rPr>
                <w:b w:val="0"/>
                <w:sz w:val="25"/>
                <w:szCs w:val="25"/>
              </w:rPr>
              <w:t xml:space="preserve"> </w:t>
            </w:r>
            <w:r w:rsidRPr="002B72D7">
              <w:rPr>
                <w:b w:val="0"/>
                <w:sz w:val="25"/>
                <w:szCs w:val="25"/>
              </w:rPr>
              <w:t xml:space="preserve">Использование возможностей ФГИС </w:t>
            </w:r>
            <w:r w:rsidR="00AE3546" w:rsidRPr="002B72D7">
              <w:rPr>
                <w:b w:val="0"/>
                <w:sz w:val="25"/>
                <w:szCs w:val="25"/>
              </w:rPr>
              <w:t>«</w:t>
            </w:r>
            <w:r w:rsidRPr="002B72D7">
              <w:rPr>
                <w:b w:val="0"/>
                <w:sz w:val="25"/>
                <w:szCs w:val="25"/>
              </w:rPr>
              <w:t>Единая информационная система управления кадровым составом государственной гражданской службы Российской Федерации</w:t>
            </w:r>
            <w:r w:rsidR="00AE3546" w:rsidRPr="002B72D7">
              <w:rPr>
                <w:b w:val="0"/>
                <w:sz w:val="25"/>
                <w:szCs w:val="25"/>
              </w:rPr>
              <w:t>»</w:t>
            </w:r>
            <w:r w:rsidRPr="002B72D7">
              <w:rPr>
                <w:b w:val="0"/>
                <w:sz w:val="25"/>
                <w:szCs w:val="25"/>
              </w:rPr>
              <w:t xml:space="preserve"> при проведении анализа сведений о доходах, расходах, об имуществе и обязательствах имущественного характера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2F3" w:rsidRPr="00AB5814" w:rsidRDefault="001272F3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Управление</w:t>
            </w:r>
          </w:p>
          <w:p w:rsidR="001272F3" w:rsidRPr="00AB5814" w:rsidRDefault="001272F3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  <w:p w:rsidR="001272F3" w:rsidRPr="00AB5814" w:rsidRDefault="001272F3" w:rsidP="00373A37">
            <w:pPr>
              <w:jc w:val="center"/>
              <w:rPr>
                <w:sz w:val="25"/>
                <w:szCs w:val="25"/>
              </w:rPr>
            </w:pPr>
          </w:p>
          <w:p w:rsidR="001272F3" w:rsidRPr="00AB5814" w:rsidRDefault="001272F3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государственной службы и кадров</w:t>
            </w:r>
          </w:p>
          <w:p w:rsidR="001272F3" w:rsidRPr="00AB5814" w:rsidRDefault="001272F3" w:rsidP="00373A37">
            <w:pPr>
              <w:jc w:val="center"/>
              <w:rPr>
                <w:sz w:val="25"/>
                <w:szCs w:val="25"/>
              </w:rPr>
            </w:pPr>
          </w:p>
          <w:p w:rsidR="00C638A5" w:rsidRPr="00AB5814" w:rsidRDefault="001272F3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Default="00597FEB" w:rsidP="006630BC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Осуществлен</w:t>
            </w:r>
            <w:r w:rsidR="00DE053F" w:rsidRPr="00AB5814">
              <w:rPr>
                <w:sz w:val="25"/>
                <w:szCs w:val="25"/>
              </w:rPr>
              <w:t xml:space="preserve"> анализ </w:t>
            </w:r>
            <w:r w:rsidR="00E67F49">
              <w:rPr>
                <w:sz w:val="25"/>
                <w:szCs w:val="25"/>
              </w:rPr>
              <w:t>всех</w:t>
            </w:r>
            <w:r w:rsidR="00DE053F" w:rsidRPr="00AB5814">
              <w:rPr>
                <w:sz w:val="25"/>
                <w:szCs w:val="25"/>
              </w:rPr>
              <w:t xml:space="preserve"> представленных справок о доходах, расходах, об имуществе и обязательствах имущественного характера, представленных соответствующими категориями лиц (пункт </w:t>
            </w:r>
            <w:r w:rsidR="00577F45" w:rsidRPr="00AB5814">
              <w:rPr>
                <w:sz w:val="25"/>
                <w:szCs w:val="25"/>
              </w:rPr>
              <w:t>8</w:t>
            </w:r>
            <w:r w:rsidR="00DE053F" w:rsidRPr="00AB5814">
              <w:rPr>
                <w:sz w:val="25"/>
                <w:szCs w:val="25"/>
              </w:rPr>
              <w:t>)</w:t>
            </w:r>
            <w:r w:rsidR="00B6738D">
              <w:rPr>
                <w:sz w:val="25"/>
                <w:szCs w:val="25"/>
              </w:rPr>
              <w:t>.</w:t>
            </w:r>
          </w:p>
          <w:p w:rsidR="00AF0D21" w:rsidRPr="00AB5814" w:rsidRDefault="00AF0D21" w:rsidP="00023818">
            <w:pPr>
              <w:jc w:val="both"/>
              <w:rPr>
                <w:sz w:val="25"/>
                <w:szCs w:val="25"/>
              </w:rPr>
            </w:pPr>
            <w:r w:rsidRPr="00023818">
              <w:rPr>
                <w:sz w:val="25"/>
                <w:szCs w:val="25"/>
              </w:rPr>
              <w:lastRenderedPageBreak/>
              <w:t>В ФГИС «Единая информационная система управления кадровым составом государственной гражданской службы Российской Федерации» внесены и проанализированы справки о доходах, расходах, об имуществе</w:t>
            </w:r>
            <w:bookmarkStart w:id="0" w:name="_GoBack"/>
            <w:bookmarkEnd w:id="0"/>
            <w:r w:rsidRPr="00023818">
              <w:rPr>
                <w:sz w:val="25"/>
                <w:szCs w:val="25"/>
              </w:rPr>
              <w:t xml:space="preserve"> и обязательствах имущественного характера, представленных лицами, имеющими обязанность представлять указанные сведения в отношении себя, супруг (супругов) и несовершеннолетних детей.</w:t>
            </w:r>
          </w:p>
          <w:p w:rsidR="00AF0D21" w:rsidRPr="00AB5814" w:rsidRDefault="00AF0D21" w:rsidP="00AF0D21">
            <w:pPr>
              <w:rPr>
                <w:sz w:val="25"/>
                <w:szCs w:val="25"/>
              </w:rPr>
            </w:pP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FA6C03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10</w:t>
            </w:r>
            <w:r w:rsidR="00566279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2.3.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pStyle w:val="ConsPlusNormal"/>
              <w:jc w:val="both"/>
              <w:rPr>
                <w:b w:val="0"/>
                <w:spacing w:val="-6"/>
                <w:kern w:val="24"/>
                <w:sz w:val="25"/>
                <w:szCs w:val="25"/>
              </w:rPr>
            </w:pPr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t xml:space="preserve">Обеспечение в установленном порядке сбора сведений о доходах, расходах, об имуществе и обязательствах имущественного характера лицами, замещающими муниципальные должности Пензенской области, замещающими должности главы местной администрации по контракту, при необходимости осуществления </w:t>
            </w:r>
            <w:proofErr w:type="gramStart"/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t>контроля за</w:t>
            </w:r>
            <w:proofErr w:type="gramEnd"/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t xml:space="preserve"> соответствием расходов названных лиц их доходам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jc w:val="center"/>
              <w:rPr>
                <w:spacing w:val="-6"/>
                <w:kern w:val="24"/>
                <w:sz w:val="25"/>
                <w:szCs w:val="25"/>
              </w:rPr>
            </w:pPr>
            <w:r w:rsidRPr="00AB5814">
              <w:rPr>
                <w:spacing w:val="-6"/>
                <w:kern w:val="24"/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37" w:rsidRPr="00AB5814" w:rsidRDefault="00E14FFB" w:rsidP="00373A37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Информация о сборе сведений о доходах, расходах, об имуществе и обязательствах имущественного характера указанными категориями лиц содержатся в пункте </w:t>
            </w:r>
            <w:r w:rsidR="00280837" w:rsidRPr="00AB5814">
              <w:rPr>
                <w:sz w:val="25"/>
                <w:szCs w:val="25"/>
              </w:rPr>
              <w:t>8</w:t>
            </w:r>
            <w:r w:rsidR="005F295B" w:rsidRPr="00AB5814">
              <w:rPr>
                <w:sz w:val="25"/>
                <w:szCs w:val="25"/>
              </w:rPr>
              <w:t>.</w:t>
            </w:r>
            <w:r w:rsidR="00E67F49">
              <w:rPr>
                <w:sz w:val="25"/>
                <w:szCs w:val="25"/>
              </w:rPr>
              <w:t xml:space="preserve"> </w:t>
            </w:r>
            <w:proofErr w:type="gramStart"/>
            <w:r w:rsidR="00280837" w:rsidRPr="00AB5814">
              <w:rPr>
                <w:sz w:val="25"/>
                <w:szCs w:val="25"/>
              </w:rPr>
              <w:t>Во исполнение требований Федерального закона «О контроле за соответствием расходов лиц, замещающих государственные должности, и иных лиц их доходам» Управлением осуществлен анализ информаций о расходах за 202</w:t>
            </w:r>
            <w:r w:rsidR="009939FF" w:rsidRPr="00AB5814">
              <w:rPr>
                <w:sz w:val="25"/>
                <w:szCs w:val="25"/>
              </w:rPr>
              <w:t>2</w:t>
            </w:r>
            <w:r w:rsidR="00280837" w:rsidRPr="00AB5814">
              <w:rPr>
                <w:sz w:val="25"/>
                <w:szCs w:val="25"/>
              </w:rPr>
              <w:t xml:space="preserve"> год, представленных в отношении: </w:t>
            </w:r>
            <w:r w:rsidR="009939FF" w:rsidRPr="00AB5814">
              <w:rPr>
                <w:sz w:val="25"/>
                <w:szCs w:val="25"/>
              </w:rPr>
              <w:t>2 лиц, замещающих государственные должности Пензенской области;</w:t>
            </w:r>
            <w:r w:rsidR="00280837" w:rsidRPr="00AB5814">
              <w:rPr>
                <w:sz w:val="25"/>
                <w:szCs w:val="25"/>
              </w:rPr>
              <w:t xml:space="preserve"> </w:t>
            </w:r>
            <w:r w:rsidR="009939FF" w:rsidRPr="00AB5814">
              <w:rPr>
                <w:sz w:val="25"/>
                <w:szCs w:val="25"/>
              </w:rPr>
              <w:t>40</w:t>
            </w:r>
            <w:r w:rsidR="00280837" w:rsidRPr="00AB5814">
              <w:rPr>
                <w:sz w:val="25"/>
                <w:szCs w:val="25"/>
              </w:rPr>
              <w:t xml:space="preserve"> государственных служащих; </w:t>
            </w:r>
            <w:r w:rsidR="009939FF" w:rsidRPr="00AB5814">
              <w:rPr>
                <w:sz w:val="25"/>
                <w:szCs w:val="25"/>
              </w:rPr>
              <w:t>17</w:t>
            </w:r>
            <w:r w:rsidR="00280837" w:rsidRPr="00AB5814">
              <w:rPr>
                <w:sz w:val="25"/>
                <w:szCs w:val="25"/>
              </w:rPr>
              <w:t xml:space="preserve"> лиц, замещающих муниципальные должности в муниципальных образованиях Пензенской области (депутаты);</w:t>
            </w:r>
            <w:proofErr w:type="gramEnd"/>
            <w:r w:rsidR="00280837" w:rsidRPr="00AB5814">
              <w:rPr>
                <w:sz w:val="25"/>
                <w:szCs w:val="25"/>
              </w:rPr>
              <w:t xml:space="preserve"> </w:t>
            </w:r>
            <w:r w:rsidR="009939FF" w:rsidRPr="00AB5814">
              <w:rPr>
                <w:sz w:val="25"/>
                <w:szCs w:val="25"/>
              </w:rPr>
              <w:t>28</w:t>
            </w:r>
            <w:r w:rsidR="00280837" w:rsidRPr="00AB5814">
              <w:rPr>
                <w:sz w:val="25"/>
                <w:szCs w:val="25"/>
              </w:rPr>
              <w:t xml:space="preserve"> муниципальных служащих. По итогам анализа сведений о расходах за 202</w:t>
            </w:r>
            <w:r w:rsidR="009939FF" w:rsidRPr="00AB5814">
              <w:rPr>
                <w:sz w:val="25"/>
                <w:szCs w:val="25"/>
              </w:rPr>
              <w:t>2</w:t>
            </w:r>
            <w:r w:rsidR="00280837" w:rsidRPr="00AB5814">
              <w:rPr>
                <w:sz w:val="25"/>
                <w:szCs w:val="25"/>
              </w:rPr>
              <w:t xml:space="preserve"> год Губернатором Пензе</w:t>
            </w:r>
            <w:r w:rsidR="009939FF" w:rsidRPr="00AB5814">
              <w:rPr>
                <w:sz w:val="25"/>
                <w:szCs w:val="25"/>
              </w:rPr>
              <w:t xml:space="preserve">нской области назначен </w:t>
            </w:r>
            <w:proofErr w:type="gramStart"/>
            <w:r w:rsidR="009939FF" w:rsidRPr="00AB5814">
              <w:rPr>
                <w:sz w:val="25"/>
                <w:szCs w:val="25"/>
              </w:rPr>
              <w:t xml:space="preserve">контроль </w:t>
            </w:r>
            <w:r w:rsidR="00280837" w:rsidRPr="00AB5814">
              <w:rPr>
                <w:sz w:val="25"/>
                <w:szCs w:val="25"/>
              </w:rPr>
              <w:t>за</w:t>
            </w:r>
            <w:proofErr w:type="gramEnd"/>
            <w:r w:rsidR="00280837" w:rsidRPr="00AB5814">
              <w:rPr>
                <w:sz w:val="25"/>
                <w:szCs w:val="25"/>
              </w:rPr>
              <w:t xml:space="preserve"> расходами в отношении 1 </w:t>
            </w:r>
            <w:r w:rsidR="009939FF" w:rsidRPr="00AB5814">
              <w:rPr>
                <w:sz w:val="25"/>
                <w:szCs w:val="25"/>
              </w:rPr>
              <w:t xml:space="preserve">лица, замещающего муниципальную должность </w:t>
            </w:r>
            <w:r w:rsidR="009939FF" w:rsidRPr="00AB5814">
              <w:rPr>
                <w:sz w:val="25"/>
                <w:szCs w:val="25"/>
              </w:rPr>
              <w:lastRenderedPageBreak/>
              <w:t>(Пензенский район).</w:t>
            </w:r>
            <w:r w:rsidR="00E67F49">
              <w:rPr>
                <w:sz w:val="25"/>
                <w:szCs w:val="25"/>
              </w:rPr>
              <w:t xml:space="preserve"> </w:t>
            </w:r>
            <w:r w:rsidR="00280837" w:rsidRPr="00AB5814">
              <w:rPr>
                <w:sz w:val="25"/>
                <w:szCs w:val="25"/>
              </w:rPr>
              <w:t xml:space="preserve">По </w:t>
            </w:r>
            <w:r w:rsidR="009939FF" w:rsidRPr="00AB5814">
              <w:rPr>
                <w:sz w:val="25"/>
                <w:szCs w:val="25"/>
              </w:rPr>
              <w:t xml:space="preserve">результатам осуществления </w:t>
            </w:r>
            <w:proofErr w:type="gramStart"/>
            <w:r w:rsidR="00280837" w:rsidRPr="00AB5814">
              <w:rPr>
                <w:sz w:val="25"/>
                <w:szCs w:val="25"/>
              </w:rPr>
              <w:t>контроля за</w:t>
            </w:r>
            <w:proofErr w:type="gramEnd"/>
            <w:r w:rsidR="00280837" w:rsidRPr="00AB5814">
              <w:rPr>
                <w:sz w:val="25"/>
                <w:szCs w:val="25"/>
              </w:rPr>
              <w:t xml:space="preserve"> расходами Управлением не установлены обстоятельства, свидетельствующие о несоответствии расходов полученным доходам.</w:t>
            </w:r>
          </w:p>
          <w:p w:rsidR="00EC4B1C" w:rsidRPr="00AB5814" w:rsidRDefault="00280837" w:rsidP="00373A37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Кроме того, во исполнение требований Федерального закона от 25.12.2008  № 273-ФЗ «О противодействии коррупции»</w:t>
            </w:r>
            <w:r w:rsidR="00EC4B1C" w:rsidRPr="00AB5814">
              <w:rPr>
                <w:sz w:val="25"/>
                <w:szCs w:val="25"/>
              </w:rPr>
              <w:t xml:space="preserve"> (далее – Федеральный закон 273-ФЗ)</w:t>
            </w:r>
            <w:r w:rsidRPr="00AB5814">
              <w:rPr>
                <w:sz w:val="25"/>
                <w:szCs w:val="25"/>
              </w:rPr>
              <w:t xml:space="preserve"> Управлением в июне 202</w:t>
            </w:r>
            <w:r w:rsidR="009939FF" w:rsidRPr="00AB5814">
              <w:rPr>
                <w:sz w:val="25"/>
                <w:szCs w:val="25"/>
              </w:rPr>
              <w:t>3</w:t>
            </w:r>
            <w:r w:rsidRPr="00AB5814">
              <w:rPr>
                <w:sz w:val="25"/>
                <w:szCs w:val="25"/>
              </w:rPr>
              <w:t xml:space="preserve"> года проведен анализ сведений о доходах, представленных 38 лицами, замещающими государственные должности Пензенской области. В ходе анализа выявлены несоответствия сведений о доходах, отраженных в спра</w:t>
            </w:r>
            <w:r w:rsidR="009939FF" w:rsidRPr="00AB5814">
              <w:rPr>
                <w:sz w:val="25"/>
                <w:szCs w:val="25"/>
              </w:rPr>
              <w:t>вках о доходах, представленных 3</w:t>
            </w:r>
            <w:r w:rsidRPr="00AB5814">
              <w:rPr>
                <w:sz w:val="25"/>
                <w:szCs w:val="25"/>
              </w:rPr>
              <w:t xml:space="preserve"> лицами, замещающими государственные должности Пензенской области, в отношении себя и своих близких родственников. Вв</w:t>
            </w:r>
            <w:r w:rsidR="00EC4B1C" w:rsidRPr="00AB5814">
              <w:rPr>
                <w:sz w:val="25"/>
                <w:szCs w:val="25"/>
              </w:rPr>
              <w:t>иду незначительности нарушений проведена профилактическая работа.</w:t>
            </w:r>
          </w:p>
          <w:p w:rsidR="00280837" w:rsidRPr="00AB5814" w:rsidRDefault="00E67F49" w:rsidP="00373A3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="00280837" w:rsidRPr="00AB5814">
              <w:rPr>
                <w:sz w:val="25"/>
                <w:szCs w:val="25"/>
              </w:rPr>
              <w:t>роведен анализ сведений о доходах за 202</w:t>
            </w:r>
            <w:r w:rsidR="00976068" w:rsidRPr="00AB5814">
              <w:rPr>
                <w:sz w:val="25"/>
                <w:szCs w:val="25"/>
              </w:rPr>
              <w:t>2</w:t>
            </w:r>
            <w:r w:rsidR="00280837" w:rsidRPr="00AB5814">
              <w:rPr>
                <w:sz w:val="25"/>
                <w:szCs w:val="25"/>
              </w:rPr>
              <w:t xml:space="preserve"> год, представленных: </w:t>
            </w:r>
          </w:p>
          <w:p w:rsidR="00280837" w:rsidRPr="00AB5814" w:rsidRDefault="00976068" w:rsidP="00373A37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- 28</w:t>
            </w:r>
            <w:r w:rsidR="00280837" w:rsidRPr="00AB5814">
              <w:rPr>
                <w:sz w:val="25"/>
                <w:szCs w:val="25"/>
              </w:rPr>
              <w:t xml:space="preserve"> государственными служащими, замещающими должности руководителей, первых заместителей и заместителей руководителей структурных подразделений Правительства Пензенской области,</w:t>
            </w:r>
          </w:p>
          <w:p w:rsidR="00976068" w:rsidRPr="00AB5814" w:rsidRDefault="00280837" w:rsidP="00373A37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- 45 государственными служащими, замещающими должности руководителей, первых заместителей и заместителей руководителей исполнител</w:t>
            </w:r>
            <w:r w:rsidR="00976068" w:rsidRPr="00AB5814">
              <w:rPr>
                <w:sz w:val="25"/>
                <w:szCs w:val="25"/>
              </w:rPr>
              <w:t>ьных органов Пензенской области.</w:t>
            </w:r>
          </w:p>
          <w:p w:rsidR="008E764A" w:rsidRPr="00AB5814" w:rsidRDefault="008E764A" w:rsidP="00EC4B1C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По результатам анализа </w:t>
            </w:r>
            <w:r w:rsidR="00EC4B1C" w:rsidRPr="00AB5814">
              <w:rPr>
                <w:sz w:val="25"/>
                <w:szCs w:val="25"/>
              </w:rPr>
              <w:t>выявлено несоответствие в справках о доходах у 21 лица. В отношении 20 лиц проведена профилактическ</w:t>
            </w:r>
            <w:r w:rsidR="00E67F49">
              <w:rPr>
                <w:sz w:val="25"/>
                <w:szCs w:val="25"/>
              </w:rPr>
              <w:t xml:space="preserve">ая и </w:t>
            </w:r>
            <w:r w:rsidR="00EC4B1C" w:rsidRPr="00AB5814">
              <w:rPr>
                <w:sz w:val="25"/>
                <w:szCs w:val="25"/>
              </w:rPr>
              <w:t>разъяснительная работа, в отношении 1 лица осуществле</w:t>
            </w:r>
            <w:r w:rsidR="00B833A6">
              <w:rPr>
                <w:sz w:val="25"/>
                <w:szCs w:val="25"/>
              </w:rPr>
              <w:t>на проверка. В соответствии с</w:t>
            </w:r>
            <w:r w:rsidR="0003504A">
              <w:rPr>
                <w:sz w:val="25"/>
                <w:szCs w:val="25"/>
              </w:rPr>
              <w:t>о</w:t>
            </w:r>
            <w:r w:rsidR="00B833A6">
              <w:rPr>
                <w:sz w:val="25"/>
                <w:szCs w:val="25"/>
              </w:rPr>
              <w:t xml:space="preserve"> ст.</w:t>
            </w:r>
            <w:r w:rsidR="00EC4B1C" w:rsidRPr="00AB5814">
              <w:rPr>
                <w:sz w:val="25"/>
                <w:szCs w:val="25"/>
              </w:rPr>
              <w:t xml:space="preserve"> 13.5 Федерального закона 273-</w:t>
            </w:r>
            <w:r w:rsidR="00EC4B1C" w:rsidRPr="00AB5814">
              <w:rPr>
                <w:sz w:val="25"/>
                <w:szCs w:val="25"/>
              </w:rPr>
              <w:lastRenderedPageBreak/>
              <w:t>ФЗ материалы проверки направлены в прокуратуру Пензенской области.</w:t>
            </w:r>
          </w:p>
          <w:p w:rsidR="00280837" w:rsidRPr="00AB5814" w:rsidRDefault="00280837" w:rsidP="00373A37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Во исполнение требований </w:t>
            </w:r>
            <w:r w:rsidR="00EC4B1C" w:rsidRPr="00AB5814">
              <w:rPr>
                <w:sz w:val="25"/>
                <w:szCs w:val="25"/>
              </w:rPr>
              <w:t>Федерального закона 273-ФЗ</w:t>
            </w:r>
            <w:r w:rsidRPr="00AB5814">
              <w:rPr>
                <w:sz w:val="25"/>
                <w:szCs w:val="25"/>
              </w:rPr>
              <w:t>, Законов Пензенской области от 14.11.2006 №1141-ЗПО «О противодействии коррупции в Пензенской области», от 10.10.2007</w:t>
            </w:r>
            <w:r w:rsidR="00C60BFB" w:rsidRPr="00AB5814">
              <w:rPr>
                <w:sz w:val="25"/>
                <w:szCs w:val="25"/>
              </w:rPr>
              <w:br/>
            </w:r>
            <w:r w:rsidRPr="00AB5814">
              <w:rPr>
                <w:sz w:val="25"/>
                <w:szCs w:val="25"/>
              </w:rPr>
              <w:t>№1390-ЗПО «О муниципальной службе в Пензенской области» Управлением проведен анализ сведений о доходах за 202</w:t>
            </w:r>
            <w:r w:rsidR="00976068" w:rsidRPr="00AB5814">
              <w:rPr>
                <w:sz w:val="25"/>
                <w:szCs w:val="25"/>
              </w:rPr>
              <w:t>2</w:t>
            </w:r>
            <w:r w:rsidRPr="00AB5814">
              <w:rPr>
                <w:sz w:val="25"/>
                <w:szCs w:val="25"/>
              </w:rPr>
              <w:t xml:space="preserve"> год, представленных: </w:t>
            </w:r>
            <w:r w:rsidR="00976068" w:rsidRPr="00AB5814">
              <w:rPr>
                <w:sz w:val="25"/>
                <w:szCs w:val="25"/>
              </w:rPr>
              <w:t>3</w:t>
            </w:r>
            <w:r w:rsidRPr="00AB5814">
              <w:rPr>
                <w:sz w:val="25"/>
                <w:szCs w:val="25"/>
              </w:rPr>
              <w:t xml:space="preserve"> лицами, замещающими муниципальные должности,</w:t>
            </w:r>
          </w:p>
          <w:p w:rsidR="00280837" w:rsidRPr="00AB5814" w:rsidRDefault="00976068" w:rsidP="003B2C17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296</w:t>
            </w:r>
            <w:r w:rsidR="00280837" w:rsidRPr="00AB5814">
              <w:rPr>
                <w:sz w:val="25"/>
                <w:szCs w:val="25"/>
              </w:rPr>
              <w:t xml:space="preserve"> лицами, замещающими должности главы местной администрации по контракту.</w:t>
            </w:r>
            <w:r w:rsidR="003B2C17">
              <w:rPr>
                <w:sz w:val="25"/>
                <w:szCs w:val="25"/>
              </w:rPr>
              <w:br/>
            </w:r>
            <w:r w:rsidR="00280837" w:rsidRPr="00AB5814">
              <w:rPr>
                <w:sz w:val="25"/>
                <w:szCs w:val="25"/>
              </w:rPr>
              <w:t xml:space="preserve">По результатам анализа сведений о доходах из </w:t>
            </w:r>
            <w:r w:rsidRPr="00AB5814">
              <w:rPr>
                <w:sz w:val="25"/>
                <w:szCs w:val="25"/>
              </w:rPr>
              <w:t>299</w:t>
            </w:r>
            <w:r w:rsidR="00280837" w:rsidRPr="00AB5814">
              <w:rPr>
                <w:sz w:val="25"/>
                <w:szCs w:val="25"/>
              </w:rPr>
              <w:t xml:space="preserve"> лиц, замещающих муниципальные должности, и лиц, замещающих должности главы местной администрации по контракту, нарушения выявлены у </w:t>
            </w:r>
            <w:r w:rsidRPr="00AB5814">
              <w:rPr>
                <w:sz w:val="25"/>
                <w:szCs w:val="25"/>
              </w:rPr>
              <w:t>69</w:t>
            </w:r>
            <w:r w:rsidR="00280837" w:rsidRPr="00AB5814">
              <w:rPr>
                <w:sz w:val="25"/>
                <w:szCs w:val="25"/>
              </w:rPr>
              <w:t xml:space="preserve"> лиц. В </w:t>
            </w:r>
            <w:r w:rsidRPr="00AB5814">
              <w:rPr>
                <w:sz w:val="25"/>
                <w:szCs w:val="25"/>
              </w:rPr>
              <w:t xml:space="preserve">соответствии с письмом </w:t>
            </w:r>
            <w:r w:rsidR="003B2C17">
              <w:rPr>
                <w:sz w:val="25"/>
                <w:szCs w:val="25"/>
              </w:rPr>
              <w:t>Минтруда России</w:t>
            </w:r>
            <w:r w:rsidRPr="00AB5814">
              <w:rPr>
                <w:sz w:val="25"/>
                <w:szCs w:val="25"/>
              </w:rPr>
              <w:t xml:space="preserve"> </w:t>
            </w:r>
            <w:r w:rsidR="003B2C17" w:rsidRPr="00AB5814">
              <w:rPr>
                <w:sz w:val="25"/>
                <w:szCs w:val="25"/>
              </w:rPr>
              <w:t xml:space="preserve">№28-6/10/П-2479 </w:t>
            </w:r>
            <w:r w:rsidRPr="00AB5814">
              <w:rPr>
                <w:sz w:val="25"/>
                <w:szCs w:val="25"/>
              </w:rPr>
              <w:t xml:space="preserve">от 15.04.2022 «Обзор практики привлечения к ответственности государственных (муниципальных) служащих за несоблюдение </w:t>
            </w:r>
            <w:r w:rsidRPr="003B2C17">
              <w:rPr>
                <w:spacing w:val="-4"/>
                <w:sz w:val="25"/>
                <w:szCs w:val="25"/>
              </w:rPr>
              <w:t>ограничений и запретов, неисполнение обязанностей, установленных в целях противодействия</w:t>
            </w:r>
            <w:r w:rsidRPr="00AB5814">
              <w:rPr>
                <w:sz w:val="25"/>
                <w:szCs w:val="25"/>
              </w:rPr>
              <w:t xml:space="preserve"> коррупции» нарушения 61 лиц расцениваются как несущественные проступки и не влекут применения взыскания, 8</w:t>
            </w:r>
            <w:r w:rsidR="003B2C17">
              <w:rPr>
                <w:sz w:val="25"/>
                <w:szCs w:val="25"/>
              </w:rPr>
              <w:t xml:space="preserve"> – </w:t>
            </w:r>
            <w:r w:rsidRPr="00AB5814">
              <w:rPr>
                <w:sz w:val="25"/>
                <w:szCs w:val="25"/>
              </w:rPr>
              <w:t>как малосущественные.</w:t>
            </w:r>
            <w:r w:rsidR="003B2C17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>П</w:t>
            </w:r>
            <w:r w:rsidR="00280837" w:rsidRPr="00AB5814">
              <w:rPr>
                <w:sz w:val="25"/>
                <w:szCs w:val="25"/>
              </w:rPr>
              <w:t>о фактам выявленных малозначительных нарушений с лицами, замещающими муниципальные должности и должности главы мес</w:t>
            </w:r>
            <w:r w:rsidRPr="00AB5814">
              <w:rPr>
                <w:sz w:val="25"/>
                <w:szCs w:val="25"/>
              </w:rPr>
              <w:t>тной администрации по контракту, проведен</w:t>
            </w:r>
            <w:r w:rsidR="003B2C17">
              <w:rPr>
                <w:sz w:val="25"/>
                <w:szCs w:val="25"/>
              </w:rPr>
              <w:t>а</w:t>
            </w:r>
            <w:r w:rsidRPr="00AB5814">
              <w:rPr>
                <w:sz w:val="25"/>
                <w:szCs w:val="25"/>
              </w:rPr>
              <w:t xml:space="preserve"> профилактическ</w:t>
            </w:r>
            <w:r w:rsidR="003B2C17">
              <w:rPr>
                <w:sz w:val="25"/>
                <w:szCs w:val="25"/>
              </w:rPr>
              <w:t>ая</w:t>
            </w:r>
            <w:r w:rsidRPr="00AB5814">
              <w:rPr>
                <w:sz w:val="25"/>
                <w:szCs w:val="25"/>
              </w:rPr>
              <w:t xml:space="preserve"> </w:t>
            </w:r>
            <w:r w:rsidR="00EC4B1C" w:rsidRPr="00AB5814">
              <w:rPr>
                <w:sz w:val="25"/>
                <w:szCs w:val="25"/>
              </w:rPr>
              <w:t>работ</w:t>
            </w:r>
            <w:r w:rsidR="003B2C17">
              <w:rPr>
                <w:sz w:val="25"/>
                <w:szCs w:val="25"/>
              </w:rPr>
              <w:t>а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1</w:t>
            </w:r>
            <w:r w:rsidR="00FA6C03" w:rsidRPr="00AB5814">
              <w:rPr>
                <w:sz w:val="25"/>
                <w:szCs w:val="25"/>
              </w:rPr>
              <w:t>1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2.4.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pStyle w:val="ConsPlusNormal"/>
              <w:jc w:val="both"/>
              <w:rPr>
                <w:b w:val="0"/>
                <w:spacing w:val="-6"/>
                <w:kern w:val="24"/>
                <w:sz w:val="25"/>
                <w:szCs w:val="25"/>
              </w:rPr>
            </w:pPr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t xml:space="preserve">Осуществление анализа сведений, представляемых лицами, замещающими муниципальные должности, должности главы местной администрации по </w:t>
            </w:r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lastRenderedPageBreak/>
              <w:t>контракту,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jc w:val="center"/>
              <w:rPr>
                <w:spacing w:val="-6"/>
                <w:kern w:val="24"/>
                <w:sz w:val="25"/>
                <w:szCs w:val="25"/>
              </w:rPr>
            </w:pPr>
            <w:r w:rsidRPr="00AB5814">
              <w:rPr>
                <w:spacing w:val="-6"/>
                <w:kern w:val="24"/>
                <w:sz w:val="25"/>
                <w:szCs w:val="25"/>
              </w:rPr>
              <w:lastRenderedPageBreak/>
              <w:t>Управление по профилактике коррупционных и иных правонарушений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DA074E" w:rsidP="003B2C17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Осуществлен</w:t>
            </w:r>
            <w:r w:rsidR="00810DB3" w:rsidRPr="00AB5814">
              <w:rPr>
                <w:sz w:val="25"/>
                <w:szCs w:val="25"/>
              </w:rPr>
              <w:t xml:space="preserve"> анализ </w:t>
            </w:r>
            <w:r w:rsidR="003B2C17">
              <w:rPr>
                <w:sz w:val="25"/>
                <w:szCs w:val="25"/>
              </w:rPr>
              <w:t>всех</w:t>
            </w:r>
            <w:r w:rsidR="00810DB3" w:rsidRPr="00AB5814">
              <w:rPr>
                <w:sz w:val="25"/>
                <w:szCs w:val="25"/>
              </w:rPr>
              <w:t xml:space="preserve"> представленных справок о доходах, расходах, об имуществе и обязательствах имущественного характера, представленных соответствующими категориями лиц (пункт </w:t>
            </w:r>
            <w:r w:rsidR="00577F45" w:rsidRPr="00AB5814">
              <w:rPr>
                <w:sz w:val="25"/>
                <w:szCs w:val="25"/>
              </w:rPr>
              <w:t>8</w:t>
            </w:r>
            <w:r w:rsidR="00810DB3" w:rsidRPr="00AB5814">
              <w:rPr>
                <w:sz w:val="25"/>
                <w:szCs w:val="25"/>
              </w:rPr>
              <w:t>)</w:t>
            </w:r>
            <w:r w:rsidR="00034F3A" w:rsidRPr="00AB5814">
              <w:rPr>
                <w:sz w:val="25"/>
                <w:szCs w:val="25"/>
              </w:rPr>
              <w:t>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1</w:t>
            </w:r>
            <w:r w:rsidR="00FA6C03" w:rsidRPr="00AB5814">
              <w:rPr>
                <w:sz w:val="25"/>
                <w:szCs w:val="25"/>
              </w:rPr>
              <w:t>2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2.5.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pStyle w:val="ConsPlusNormal"/>
              <w:spacing w:line="242" w:lineRule="auto"/>
              <w:jc w:val="both"/>
              <w:rPr>
                <w:b w:val="0"/>
                <w:spacing w:val="-6"/>
                <w:kern w:val="24"/>
                <w:sz w:val="25"/>
                <w:szCs w:val="25"/>
              </w:rPr>
            </w:pPr>
            <w:proofErr w:type="gramStart"/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t>Осуществление проверок достоверности и полноты сведений о доходах, расходах, об имуществе и обязательствах имущественного характера, предоставляемых лицами, замещающими государственные должности Пензенской области, гражданскими служащими, замещающими должности руководителей, заместителей руководителей структурных подразделений аппарата Губернатора и Правительства Пензенской области, руководителей, заместителей руководителей исполнительных органов государственной власти Пензенской области, лицами, замещающими муниципальные должности, должность главы местной администрации по контракту, и соблюдения ими требований</w:t>
            </w:r>
            <w:proofErr w:type="gramEnd"/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t xml:space="preserve"> к служебному поведению в соответствии с законодательством Пензенской области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42" w:lineRule="auto"/>
              <w:jc w:val="center"/>
              <w:rPr>
                <w:spacing w:val="-6"/>
                <w:kern w:val="24"/>
                <w:sz w:val="25"/>
                <w:szCs w:val="25"/>
              </w:rPr>
            </w:pPr>
            <w:r w:rsidRPr="00AB5814">
              <w:rPr>
                <w:spacing w:val="-6"/>
                <w:kern w:val="24"/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89A" w:rsidRPr="00AB5814" w:rsidRDefault="0045528A" w:rsidP="00373A3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rFonts w:eastAsiaTheme="minorHAnsi"/>
                <w:sz w:val="25"/>
                <w:szCs w:val="25"/>
                <w:lang w:eastAsia="en-US" w:bidi="ru-RU"/>
              </w:rPr>
            </w:pPr>
            <w:r w:rsidRPr="00AB5814">
              <w:rPr>
                <w:rFonts w:eastAsiaTheme="minorHAnsi"/>
                <w:sz w:val="25"/>
                <w:szCs w:val="25"/>
                <w:lang w:eastAsia="en-US" w:bidi="ru-RU"/>
              </w:rPr>
              <w:t>В 2023</w:t>
            </w:r>
            <w:r w:rsidR="00B7089A" w:rsidRPr="00AB5814">
              <w:rPr>
                <w:rFonts w:eastAsiaTheme="minorHAnsi"/>
                <w:sz w:val="25"/>
                <w:szCs w:val="25"/>
                <w:lang w:eastAsia="en-US" w:bidi="ru-RU"/>
              </w:rPr>
              <w:t xml:space="preserve"> году </w:t>
            </w:r>
            <w:r w:rsidR="00971EAA" w:rsidRPr="00AB5814">
              <w:rPr>
                <w:rFonts w:eastAsiaTheme="minorHAnsi"/>
                <w:sz w:val="25"/>
                <w:szCs w:val="25"/>
                <w:lang w:eastAsia="en-US" w:bidi="ru-RU"/>
              </w:rPr>
              <w:t>п</w:t>
            </w:r>
            <w:r w:rsidR="00971EAA" w:rsidRPr="00AB5814">
              <w:rPr>
                <w:rFonts w:eastAsiaTheme="minorHAnsi"/>
                <w:spacing w:val="-2"/>
                <w:sz w:val="25"/>
                <w:szCs w:val="25"/>
                <w:lang w:eastAsia="en-US" w:bidi="ru-RU"/>
              </w:rPr>
              <w:t xml:space="preserve">роведена проверка в отношении 1 </w:t>
            </w:r>
            <w:r w:rsidR="00B7089A" w:rsidRPr="00AB5814">
              <w:rPr>
                <w:rFonts w:eastAsiaTheme="minorHAnsi"/>
                <w:spacing w:val="-2"/>
                <w:sz w:val="25"/>
                <w:szCs w:val="25"/>
                <w:lang w:eastAsia="en-US" w:bidi="ru-RU"/>
              </w:rPr>
              <w:t>лиц</w:t>
            </w:r>
            <w:r w:rsidR="00971EAA" w:rsidRPr="00AB5814">
              <w:rPr>
                <w:rFonts w:eastAsiaTheme="minorHAnsi"/>
                <w:spacing w:val="-2"/>
                <w:sz w:val="25"/>
                <w:szCs w:val="25"/>
                <w:lang w:eastAsia="en-US" w:bidi="ru-RU"/>
              </w:rPr>
              <w:t>а, замещающего</w:t>
            </w:r>
            <w:r w:rsidR="0003504A">
              <w:rPr>
                <w:rFonts w:eastAsiaTheme="minorHAnsi"/>
                <w:spacing w:val="-2"/>
                <w:sz w:val="25"/>
                <w:szCs w:val="25"/>
                <w:lang w:eastAsia="en-US" w:bidi="ru-RU"/>
              </w:rPr>
              <w:t xml:space="preserve"> должность</w:t>
            </w:r>
            <w:r w:rsidR="00B7089A" w:rsidRPr="00AB5814">
              <w:rPr>
                <w:rFonts w:eastAsiaTheme="minorHAnsi"/>
                <w:spacing w:val="-2"/>
                <w:sz w:val="25"/>
                <w:szCs w:val="25"/>
                <w:lang w:eastAsia="en-US" w:bidi="ru-RU"/>
              </w:rPr>
              <w:t xml:space="preserve"> </w:t>
            </w:r>
            <w:r w:rsidR="00971EAA" w:rsidRPr="00AB5814">
              <w:rPr>
                <w:rFonts w:eastAsiaTheme="minorHAnsi"/>
                <w:spacing w:val="-2"/>
                <w:sz w:val="25"/>
                <w:szCs w:val="25"/>
                <w:lang w:eastAsia="en-US" w:bidi="ru-RU"/>
              </w:rPr>
              <w:t>гражданской службы</w:t>
            </w:r>
            <w:r w:rsidR="00B7089A" w:rsidRPr="00AB5814">
              <w:rPr>
                <w:rFonts w:eastAsiaTheme="minorHAnsi"/>
                <w:spacing w:val="-2"/>
                <w:sz w:val="25"/>
                <w:szCs w:val="25"/>
                <w:lang w:eastAsia="en-US" w:bidi="ru-RU"/>
              </w:rPr>
              <w:t xml:space="preserve">, и </w:t>
            </w:r>
            <w:r w:rsidR="00971EAA" w:rsidRPr="00AB5814">
              <w:rPr>
                <w:rFonts w:eastAsiaTheme="minorHAnsi"/>
                <w:spacing w:val="-2"/>
                <w:sz w:val="25"/>
                <w:szCs w:val="25"/>
                <w:lang w:eastAsia="en-US" w:bidi="ru-RU"/>
              </w:rPr>
              <w:t>2 лиц, замещающих муниципальные должности Пензенской области.</w:t>
            </w:r>
            <w:r w:rsidR="003B2C17">
              <w:rPr>
                <w:rFonts w:eastAsiaTheme="minorHAnsi"/>
                <w:spacing w:val="-2"/>
                <w:sz w:val="25"/>
                <w:szCs w:val="25"/>
                <w:lang w:eastAsia="en-US" w:bidi="ru-RU"/>
              </w:rPr>
              <w:t xml:space="preserve"> </w:t>
            </w:r>
            <w:r w:rsidR="00B7089A" w:rsidRPr="00AB5814">
              <w:rPr>
                <w:rFonts w:eastAsiaTheme="minorHAnsi"/>
                <w:sz w:val="25"/>
                <w:szCs w:val="25"/>
                <w:lang w:eastAsia="en-US"/>
              </w:rPr>
              <w:t>По результатам осуществления проверочных процедур обеспечен</w:t>
            </w:r>
            <w:r w:rsidRPr="00AB5814">
              <w:rPr>
                <w:rFonts w:eastAsiaTheme="minorHAnsi"/>
                <w:sz w:val="25"/>
                <w:szCs w:val="25"/>
                <w:lang w:eastAsia="en-US"/>
              </w:rPr>
              <w:t xml:space="preserve">о привлечение к ответственности </w:t>
            </w:r>
            <w:r w:rsidR="00971EAA" w:rsidRPr="00AB5814">
              <w:rPr>
                <w:rFonts w:eastAsiaTheme="minorHAnsi"/>
                <w:sz w:val="25"/>
                <w:szCs w:val="25"/>
                <w:lang w:eastAsia="en-US"/>
              </w:rPr>
              <w:t>лица, замещающего должност</w:t>
            </w:r>
            <w:r w:rsidR="003B2C17">
              <w:rPr>
                <w:rFonts w:eastAsiaTheme="minorHAnsi"/>
                <w:sz w:val="25"/>
                <w:szCs w:val="25"/>
                <w:lang w:eastAsia="en-US"/>
              </w:rPr>
              <w:t>ь</w:t>
            </w:r>
            <w:r w:rsidR="00971EAA" w:rsidRPr="00AB5814">
              <w:rPr>
                <w:rFonts w:eastAsiaTheme="minorHAnsi"/>
                <w:sz w:val="25"/>
                <w:szCs w:val="25"/>
                <w:lang w:eastAsia="en-US"/>
              </w:rPr>
              <w:t xml:space="preserve"> государственной гражданской службы Пензенской области.</w:t>
            </w:r>
            <w:r w:rsidR="00B7089A" w:rsidRPr="00AB5814">
              <w:rPr>
                <w:rFonts w:eastAsiaTheme="minorHAnsi"/>
                <w:sz w:val="25"/>
                <w:szCs w:val="25"/>
                <w:lang w:eastAsia="en-US"/>
              </w:rPr>
              <w:t xml:space="preserve"> </w:t>
            </w:r>
          </w:p>
          <w:p w:rsidR="00E51E7D" w:rsidRPr="00AB5814" w:rsidRDefault="00E51E7D" w:rsidP="00373A3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rFonts w:eastAsiaTheme="minorHAnsi"/>
                <w:i/>
                <w:iCs/>
                <w:spacing w:val="-6"/>
                <w:sz w:val="25"/>
                <w:szCs w:val="25"/>
                <w:lang w:eastAsia="en-US" w:bidi="ru-RU"/>
              </w:rPr>
            </w:pP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1</w:t>
            </w:r>
            <w:r w:rsidR="00FA6C03" w:rsidRPr="00AB5814">
              <w:rPr>
                <w:sz w:val="25"/>
                <w:szCs w:val="25"/>
              </w:rPr>
              <w:t>3</w:t>
            </w:r>
            <w:r w:rsidRPr="00AB5814">
              <w:rPr>
                <w:sz w:val="25"/>
                <w:szCs w:val="25"/>
              </w:rPr>
              <w:t>.</w:t>
            </w:r>
            <w:r w:rsidR="00D150B4" w:rsidRPr="00AB5814">
              <w:rPr>
                <w:sz w:val="25"/>
                <w:szCs w:val="25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2.6.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B2C17">
            <w:pPr>
              <w:pStyle w:val="ConsPlusNormal"/>
              <w:spacing w:line="242" w:lineRule="auto"/>
              <w:ind w:left="-108" w:right="-108"/>
              <w:jc w:val="both"/>
              <w:rPr>
                <w:b w:val="0"/>
                <w:spacing w:val="-6"/>
                <w:kern w:val="24"/>
                <w:sz w:val="25"/>
                <w:szCs w:val="25"/>
              </w:rPr>
            </w:pPr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t>Применение в служебной деятельности направления запросов о проведении оперативно-</w:t>
            </w:r>
            <w:proofErr w:type="spellStart"/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t>р</w:t>
            </w:r>
            <w:r w:rsidR="003B2C17">
              <w:rPr>
                <w:b w:val="0"/>
                <w:spacing w:val="-6"/>
                <w:kern w:val="24"/>
                <w:sz w:val="25"/>
                <w:szCs w:val="25"/>
              </w:rPr>
              <w:t>а</w:t>
            </w:r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t>зыскных</w:t>
            </w:r>
            <w:proofErr w:type="spellEnd"/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t xml:space="preserve"> мероприятий в соответствии с частью третьей статьи 7 Федерального закона от 12.08.1995 № 144-ФЗ </w:t>
            </w:r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lastRenderedPageBreak/>
              <w:t>"Об оперативно-розыскной деятельности" при осуществлении антикоррупционных проверок в отношении гражданских служащих и муниципальных служащих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42" w:lineRule="auto"/>
              <w:jc w:val="center"/>
              <w:rPr>
                <w:spacing w:val="-6"/>
                <w:kern w:val="24"/>
                <w:sz w:val="25"/>
                <w:szCs w:val="25"/>
              </w:rPr>
            </w:pPr>
            <w:r w:rsidRPr="00AB5814">
              <w:rPr>
                <w:spacing w:val="-6"/>
                <w:kern w:val="24"/>
                <w:sz w:val="25"/>
                <w:szCs w:val="25"/>
              </w:rPr>
              <w:lastRenderedPageBreak/>
              <w:t>Управление по профилактике коррупционных и иных правонарушений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B2C17">
            <w:pPr>
              <w:spacing w:line="242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В ходе проведения проверок достоверности и полноты сведений о доходах, расходах, об имуществе и обязательствах имущественного характера, осуществления </w:t>
            </w:r>
            <w:proofErr w:type="gramStart"/>
            <w:r w:rsidRPr="00AB5814">
              <w:rPr>
                <w:sz w:val="25"/>
                <w:szCs w:val="25"/>
              </w:rPr>
              <w:t>контроля за</w:t>
            </w:r>
            <w:proofErr w:type="gramEnd"/>
            <w:r w:rsidRPr="00AB5814">
              <w:rPr>
                <w:sz w:val="25"/>
                <w:szCs w:val="25"/>
              </w:rPr>
              <w:t xml:space="preserve"> расходами в 202</w:t>
            </w:r>
            <w:r w:rsidR="00371A35" w:rsidRPr="00AB5814">
              <w:rPr>
                <w:sz w:val="25"/>
                <w:szCs w:val="25"/>
              </w:rPr>
              <w:t xml:space="preserve">2 </w:t>
            </w:r>
            <w:r w:rsidRPr="00AB5814">
              <w:rPr>
                <w:sz w:val="25"/>
                <w:szCs w:val="25"/>
              </w:rPr>
              <w:t xml:space="preserve">году в соответствии с Федеральным законом </w:t>
            </w:r>
            <w:r w:rsidRPr="00AB5814">
              <w:rPr>
                <w:sz w:val="25"/>
                <w:szCs w:val="25"/>
              </w:rPr>
              <w:lastRenderedPageBreak/>
              <w:t xml:space="preserve">«Об оперативно-розыскной деятельности» в </w:t>
            </w:r>
            <w:r w:rsidR="005D1741" w:rsidRPr="00AB5814">
              <w:rPr>
                <w:sz w:val="25"/>
                <w:szCs w:val="25"/>
              </w:rPr>
              <w:t xml:space="preserve">2023 году в </w:t>
            </w:r>
            <w:r w:rsidRPr="00AB5814">
              <w:rPr>
                <w:sz w:val="25"/>
                <w:szCs w:val="25"/>
              </w:rPr>
              <w:t xml:space="preserve">компетентные органы </w:t>
            </w:r>
            <w:r w:rsidR="005D1741" w:rsidRPr="00AB5814">
              <w:rPr>
                <w:sz w:val="25"/>
                <w:szCs w:val="25"/>
              </w:rPr>
              <w:t xml:space="preserve">направлено 2 </w:t>
            </w:r>
            <w:r w:rsidRPr="00AB5814">
              <w:rPr>
                <w:sz w:val="25"/>
                <w:szCs w:val="25"/>
              </w:rPr>
              <w:t>запрос</w:t>
            </w:r>
            <w:r w:rsidR="005D1741" w:rsidRPr="00AB5814">
              <w:rPr>
                <w:sz w:val="25"/>
                <w:szCs w:val="25"/>
              </w:rPr>
              <w:t>а</w:t>
            </w:r>
            <w:r w:rsidRPr="00AB5814">
              <w:rPr>
                <w:sz w:val="25"/>
                <w:szCs w:val="25"/>
              </w:rPr>
              <w:t xml:space="preserve"> о проведении оперативно-</w:t>
            </w:r>
            <w:proofErr w:type="spellStart"/>
            <w:r w:rsidRPr="00AB5814">
              <w:rPr>
                <w:sz w:val="25"/>
                <w:szCs w:val="25"/>
              </w:rPr>
              <w:t>р</w:t>
            </w:r>
            <w:r w:rsidR="003B2C17">
              <w:rPr>
                <w:sz w:val="25"/>
                <w:szCs w:val="25"/>
              </w:rPr>
              <w:t>а</w:t>
            </w:r>
            <w:r w:rsidRPr="00AB5814">
              <w:rPr>
                <w:sz w:val="25"/>
                <w:szCs w:val="25"/>
              </w:rPr>
              <w:t>зыс</w:t>
            </w:r>
            <w:r w:rsidR="00810DB3" w:rsidRPr="00AB5814">
              <w:rPr>
                <w:sz w:val="25"/>
                <w:szCs w:val="25"/>
              </w:rPr>
              <w:t>кных</w:t>
            </w:r>
            <w:proofErr w:type="spellEnd"/>
            <w:r w:rsidR="00810DB3" w:rsidRPr="00AB5814">
              <w:rPr>
                <w:sz w:val="25"/>
                <w:szCs w:val="25"/>
              </w:rPr>
              <w:t xml:space="preserve"> мероприятий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1</w:t>
            </w:r>
            <w:r w:rsidR="00FA6C03" w:rsidRPr="00AB5814">
              <w:rPr>
                <w:sz w:val="25"/>
                <w:szCs w:val="25"/>
              </w:rPr>
              <w:t>4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2.7.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B2C17">
            <w:pPr>
              <w:spacing w:line="242" w:lineRule="auto"/>
              <w:jc w:val="both"/>
              <w:rPr>
                <w:sz w:val="25"/>
                <w:szCs w:val="25"/>
              </w:rPr>
            </w:pPr>
            <w:proofErr w:type="gramStart"/>
            <w:r w:rsidRPr="00AB5814">
              <w:rPr>
                <w:rFonts w:eastAsia="Calibri"/>
                <w:spacing w:val="-4"/>
                <w:sz w:val="25"/>
                <w:szCs w:val="25"/>
              </w:rPr>
              <w:t>Организация размещения сведений о доходах,</w:t>
            </w:r>
            <w:r w:rsidRPr="00AB5814">
              <w:rPr>
                <w:rFonts w:eastAsia="Calibri"/>
                <w:sz w:val="25"/>
                <w:szCs w:val="25"/>
              </w:rPr>
              <w:t xml:space="preserve"> расходах, об имуществе и обязательствах </w:t>
            </w:r>
            <w:r w:rsidRPr="00AB5814">
              <w:rPr>
                <w:rFonts w:eastAsia="Calibri"/>
                <w:spacing w:val="-4"/>
                <w:sz w:val="25"/>
                <w:szCs w:val="25"/>
              </w:rPr>
              <w:t>имущественного характера лиц, замещающих</w:t>
            </w:r>
            <w:r w:rsidRPr="00AB5814">
              <w:rPr>
                <w:rFonts w:eastAsia="Calibri"/>
                <w:sz w:val="25"/>
                <w:szCs w:val="25"/>
              </w:rPr>
              <w:t xml:space="preserve"> государственные должности, гражданских служащих, </w:t>
            </w:r>
            <w:r w:rsidRPr="00AB5814">
              <w:rPr>
                <w:rFonts w:eastAsia="Calibri"/>
                <w:spacing w:val="-2"/>
                <w:sz w:val="25"/>
                <w:szCs w:val="25"/>
              </w:rPr>
              <w:t>руководителей государственных учреждений, подведомственных исполнительным органам</w:t>
            </w:r>
            <w:r w:rsidRPr="00AB5814">
              <w:rPr>
                <w:rFonts w:eastAsia="Calibri"/>
                <w:sz w:val="25"/>
                <w:szCs w:val="25"/>
              </w:rPr>
              <w:t xml:space="preserve"> государственной власти Пензенской области, их супруг (супругов) и несовершеннолетних детей на официальных сайтах Правительства Пензенской области и исполнительных органов государственной власти Пензенской области в сети </w:t>
            </w:r>
            <w:r w:rsidRPr="00AB5814">
              <w:rPr>
                <w:rFonts w:eastAsia="Calibri"/>
                <w:spacing w:val="-4"/>
                <w:sz w:val="25"/>
                <w:szCs w:val="25"/>
              </w:rPr>
              <w:t>Интернет в соответствии с законодательством</w:t>
            </w:r>
            <w:proofErr w:type="gramEnd"/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546" w:rsidRPr="00AB5814" w:rsidRDefault="00AE3546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</w:t>
            </w:r>
          </w:p>
          <w:p w:rsidR="00AE3546" w:rsidRPr="00AB5814" w:rsidRDefault="00AE3546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  <w:p w:rsidR="00AE3546" w:rsidRPr="00AB5814" w:rsidRDefault="00AE3546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</w:p>
          <w:p w:rsidR="00C638A5" w:rsidRPr="00AB5814" w:rsidRDefault="00AE3546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356" w:rsidRPr="00AB5814" w:rsidRDefault="00E75356" w:rsidP="003B2C17">
            <w:pPr>
              <w:spacing w:line="242" w:lineRule="auto"/>
              <w:jc w:val="both"/>
              <w:rPr>
                <w:sz w:val="25"/>
                <w:szCs w:val="25"/>
              </w:rPr>
            </w:pPr>
            <w:proofErr w:type="gramStart"/>
            <w:r w:rsidRPr="00AB5814">
              <w:rPr>
                <w:sz w:val="25"/>
                <w:szCs w:val="25"/>
              </w:rPr>
              <w:t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сведений о доходах, расходах, об имуществе и обязательствах имущественного характера лиц, замещающих государственные должности, гражданских служащих, руководителей государственных учреждений, подведомственных исполнительным органам государственной власти Пензенской области, их супруг</w:t>
            </w:r>
            <w:proofErr w:type="gramEnd"/>
            <w:r w:rsidRPr="00AB5814">
              <w:rPr>
                <w:sz w:val="25"/>
                <w:szCs w:val="25"/>
              </w:rPr>
              <w:t xml:space="preserve"> (супругов) и несовершеннолетних детей на официальных сайтах </w:t>
            </w:r>
            <w:r w:rsidRPr="003B2C17">
              <w:rPr>
                <w:spacing w:val="-6"/>
                <w:sz w:val="25"/>
                <w:szCs w:val="25"/>
              </w:rPr>
              <w:t>Правительства Пензенской области и исполнительных органов государственной власти Пензенской области в сети Интернет не осуществляется</w:t>
            </w:r>
            <w:r w:rsidR="00B6738D" w:rsidRPr="003B2C17">
              <w:rPr>
                <w:spacing w:val="-6"/>
                <w:sz w:val="25"/>
                <w:szCs w:val="25"/>
              </w:rPr>
              <w:t>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1</w:t>
            </w:r>
            <w:r w:rsidR="00FA6C03" w:rsidRPr="00AB5814">
              <w:rPr>
                <w:sz w:val="25"/>
                <w:szCs w:val="25"/>
              </w:rPr>
              <w:t>5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2.8.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42" w:lineRule="auto"/>
              <w:jc w:val="both"/>
              <w:rPr>
                <w:rFonts w:eastAsia="Calibri"/>
                <w:spacing w:val="-4"/>
                <w:sz w:val="25"/>
                <w:szCs w:val="25"/>
              </w:rPr>
            </w:pPr>
            <w:r w:rsidRPr="00AB5814">
              <w:rPr>
                <w:rFonts w:eastAsia="Calibri"/>
                <w:spacing w:val="-4"/>
                <w:sz w:val="25"/>
                <w:szCs w:val="25"/>
              </w:rPr>
              <w:t>Представление в прокуратуру Пензенской области информации о лицах, уволенных с государственной гражданской службы, должности которых включены в перечни должностей с высокими коррупционными рисками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35" w:rsidRPr="00AB5814" w:rsidRDefault="00C638A5" w:rsidP="003B2C17">
            <w:pPr>
              <w:spacing w:line="242" w:lineRule="auto"/>
              <w:jc w:val="both"/>
              <w:rPr>
                <w:sz w:val="25"/>
                <w:szCs w:val="25"/>
              </w:rPr>
            </w:pPr>
            <w:proofErr w:type="gramStart"/>
            <w:r w:rsidRPr="00AB5814">
              <w:rPr>
                <w:sz w:val="25"/>
                <w:szCs w:val="25"/>
              </w:rPr>
              <w:t xml:space="preserve">Правительством Пензенской области в прокуратуру Пензенской области в ежеквартальных отчетах направлена информация о </w:t>
            </w:r>
            <w:r w:rsidR="002A556F" w:rsidRPr="00AB5814">
              <w:rPr>
                <w:sz w:val="25"/>
                <w:szCs w:val="25"/>
              </w:rPr>
              <w:t>124</w:t>
            </w:r>
            <w:r w:rsidR="00286B54" w:rsidRPr="00AB5814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>лицах, уволенных с государственной гражданской службы в 202</w:t>
            </w:r>
            <w:r w:rsidR="002A556F" w:rsidRPr="00AB5814">
              <w:rPr>
                <w:sz w:val="25"/>
                <w:szCs w:val="25"/>
              </w:rPr>
              <w:t>3</w:t>
            </w:r>
            <w:r w:rsidRPr="00AB5814">
              <w:rPr>
                <w:sz w:val="25"/>
                <w:szCs w:val="25"/>
              </w:rPr>
              <w:t xml:space="preserve"> году, должности которых включены в перечни должностей с высокими коррупционными рисками</w:t>
            </w:r>
            <w:r w:rsidR="003E734C" w:rsidRPr="00AB5814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 xml:space="preserve">(письма Правительства Пензенской области </w:t>
            </w:r>
            <w:r w:rsidR="003B2C17" w:rsidRPr="00AB5814">
              <w:rPr>
                <w:sz w:val="25"/>
                <w:szCs w:val="25"/>
              </w:rPr>
              <w:t>№3/20/844</w:t>
            </w:r>
            <w:r w:rsidR="003B2C17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 xml:space="preserve">от </w:t>
            </w:r>
            <w:r w:rsidR="002C7EC3" w:rsidRPr="00AB5814">
              <w:rPr>
                <w:sz w:val="25"/>
                <w:szCs w:val="25"/>
              </w:rPr>
              <w:t>1</w:t>
            </w:r>
            <w:r w:rsidR="002A556F" w:rsidRPr="00AB5814">
              <w:rPr>
                <w:sz w:val="25"/>
                <w:szCs w:val="25"/>
              </w:rPr>
              <w:t>4</w:t>
            </w:r>
            <w:r w:rsidRPr="00AB5814">
              <w:rPr>
                <w:sz w:val="25"/>
                <w:szCs w:val="25"/>
              </w:rPr>
              <w:t>.04.202</w:t>
            </w:r>
            <w:r w:rsidR="002A556F" w:rsidRPr="00AB5814">
              <w:rPr>
                <w:sz w:val="25"/>
                <w:szCs w:val="25"/>
              </w:rPr>
              <w:t>3</w:t>
            </w:r>
            <w:r w:rsidRPr="00AB5814">
              <w:rPr>
                <w:sz w:val="25"/>
                <w:szCs w:val="25"/>
              </w:rPr>
              <w:t xml:space="preserve">, </w:t>
            </w:r>
            <w:r w:rsidR="003B2C17" w:rsidRPr="00AB5814">
              <w:rPr>
                <w:sz w:val="25"/>
                <w:szCs w:val="25"/>
              </w:rPr>
              <w:t>№3/20/1556</w:t>
            </w:r>
            <w:r w:rsidR="003B2C17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 xml:space="preserve">от </w:t>
            </w:r>
            <w:r w:rsidR="002A556F" w:rsidRPr="00AB5814">
              <w:rPr>
                <w:sz w:val="25"/>
                <w:szCs w:val="25"/>
              </w:rPr>
              <w:t>13</w:t>
            </w:r>
            <w:r w:rsidRPr="00AB5814">
              <w:rPr>
                <w:sz w:val="25"/>
                <w:szCs w:val="25"/>
              </w:rPr>
              <w:t>.07.202</w:t>
            </w:r>
            <w:r w:rsidR="002A556F" w:rsidRPr="00AB5814">
              <w:rPr>
                <w:sz w:val="25"/>
                <w:szCs w:val="25"/>
              </w:rPr>
              <w:t>3</w:t>
            </w:r>
            <w:r w:rsidRPr="00AB5814">
              <w:rPr>
                <w:sz w:val="25"/>
                <w:szCs w:val="25"/>
              </w:rPr>
              <w:t xml:space="preserve">, </w:t>
            </w:r>
            <w:r w:rsidR="003B2C17" w:rsidRPr="00AB5814">
              <w:rPr>
                <w:sz w:val="25"/>
                <w:szCs w:val="25"/>
              </w:rPr>
              <w:t>№3/20/2376</w:t>
            </w:r>
            <w:r w:rsidR="003B2C17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>от 1</w:t>
            </w:r>
            <w:r w:rsidR="002C7EC3" w:rsidRPr="00AB5814">
              <w:rPr>
                <w:sz w:val="25"/>
                <w:szCs w:val="25"/>
              </w:rPr>
              <w:t>3</w:t>
            </w:r>
            <w:r w:rsidRPr="00AB5814">
              <w:rPr>
                <w:sz w:val="25"/>
                <w:szCs w:val="25"/>
              </w:rPr>
              <w:t>.10.202</w:t>
            </w:r>
            <w:r w:rsidR="002A556F" w:rsidRPr="00AB5814">
              <w:rPr>
                <w:sz w:val="25"/>
                <w:szCs w:val="25"/>
              </w:rPr>
              <w:t>3</w:t>
            </w:r>
            <w:r w:rsidRPr="00AB5814">
              <w:rPr>
                <w:sz w:val="25"/>
                <w:szCs w:val="25"/>
              </w:rPr>
              <w:t>, от 1</w:t>
            </w:r>
            <w:r w:rsidR="002A556F" w:rsidRPr="00AB5814">
              <w:rPr>
                <w:sz w:val="25"/>
                <w:szCs w:val="25"/>
              </w:rPr>
              <w:t>6</w:t>
            </w:r>
            <w:r w:rsidRPr="00AB5814">
              <w:rPr>
                <w:sz w:val="25"/>
                <w:szCs w:val="25"/>
              </w:rPr>
              <w:t>.01.202</w:t>
            </w:r>
            <w:r w:rsidR="002A556F" w:rsidRPr="00AB5814">
              <w:rPr>
                <w:sz w:val="25"/>
                <w:szCs w:val="25"/>
              </w:rPr>
              <w:t>4</w:t>
            </w:r>
            <w:r w:rsidR="009B55EC" w:rsidRPr="00AB5814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 xml:space="preserve">№ </w:t>
            </w:r>
            <w:r w:rsidR="002A556F" w:rsidRPr="00AB5814">
              <w:rPr>
                <w:sz w:val="25"/>
                <w:szCs w:val="25"/>
              </w:rPr>
              <w:t>3/20/69</w:t>
            </w:r>
            <w:r w:rsidRPr="00AB5814">
              <w:rPr>
                <w:sz w:val="25"/>
                <w:szCs w:val="25"/>
              </w:rPr>
              <w:t>)</w:t>
            </w:r>
            <w:r w:rsidR="002B3C2A" w:rsidRPr="00AB5814">
              <w:rPr>
                <w:sz w:val="25"/>
                <w:szCs w:val="25"/>
              </w:rPr>
              <w:t>.</w:t>
            </w:r>
            <w:proofErr w:type="gramEnd"/>
          </w:p>
        </w:tc>
      </w:tr>
      <w:tr w:rsidR="00C638A5" w:rsidRPr="00AB5814" w:rsidTr="00CE1A15">
        <w:trPr>
          <w:trHeight w:val="268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1</w:t>
            </w:r>
            <w:r w:rsidR="00FA6C03" w:rsidRPr="00AB5814">
              <w:rPr>
                <w:sz w:val="25"/>
                <w:szCs w:val="25"/>
              </w:rPr>
              <w:t>6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42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2.9.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3B2C17" w:rsidRDefault="00C638A5" w:rsidP="00D57229">
            <w:pPr>
              <w:spacing w:line="242" w:lineRule="auto"/>
              <w:ind w:left="-108"/>
              <w:jc w:val="both"/>
              <w:rPr>
                <w:spacing w:val="-8"/>
                <w:sz w:val="25"/>
                <w:szCs w:val="25"/>
              </w:rPr>
            </w:pPr>
            <w:proofErr w:type="gramStart"/>
            <w:r w:rsidRPr="003B2C17">
              <w:rPr>
                <w:spacing w:val="-8"/>
                <w:sz w:val="25"/>
                <w:szCs w:val="25"/>
              </w:rPr>
              <w:t xml:space="preserve">Осуществление проверок в соответствии с Положением о проверке достоверности и полноты сведений о доходах, об имуществе и обязательствах имущественного характера, </w:t>
            </w:r>
            <w:r w:rsidRPr="00D57229">
              <w:rPr>
                <w:spacing w:val="-12"/>
                <w:sz w:val="25"/>
                <w:szCs w:val="25"/>
              </w:rPr>
              <w:t>представляемых гражданами, претендующими</w:t>
            </w:r>
            <w:r w:rsidRPr="003B2C17">
              <w:rPr>
                <w:spacing w:val="-8"/>
                <w:sz w:val="25"/>
                <w:szCs w:val="25"/>
              </w:rPr>
              <w:t xml:space="preserve"> на замещение должностей руководителей государственных учреждений </w:t>
            </w:r>
            <w:r w:rsidRPr="00D57229">
              <w:rPr>
                <w:spacing w:val="-12"/>
                <w:sz w:val="25"/>
                <w:szCs w:val="25"/>
              </w:rPr>
              <w:t>Пензенской области, и лицами, замещающими указанные должности, утвержденным постановлением Правительства Пензенской области от 27.02.2013</w:t>
            </w:r>
            <w:r w:rsidRPr="003B2C17">
              <w:rPr>
                <w:spacing w:val="-8"/>
                <w:sz w:val="25"/>
                <w:szCs w:val="25"/>
              </w:rPr>
              <w:t xml:space="preserve"> № 100-пП </w:t>
            </w:r>
            <w:proofErr w:type="gramEnd"/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089" w:rsidRPr="00AB5814" w:rsidRDefault="000E3089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  <w:p w:rsidR="000E3089" w:rsidRPr="00AB5814" w:rsidRDefault="000E3089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</w:p>
          <w:p w:rsidR="00C638A5" w:rsidRPr="00AB5814" w:rsidRDefault="00485BD0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BD0" w:rsidRPr="00AB5814" w:rsidRDefault="003B2C17" w:rsidP="003B2C17">
            <w:pPr>
              <w:spacing w:line="242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ИО провели</w:t>
            </w:r>
            <w:r w:rsidR="002A556F" w:rsidRPr="00AB5814">
              <w:rPr>
                <w:sz w:val="25"/>
                <w:szCs w:val="25"/>
              </w:rPr>
              <w:t xml:space="preserve"> 15 проверок достоверности и полноты сведений о доходах, об имуществе и обязательствах имущественного характера в отношении указанной категории лиц, по результатам которых 5 лицам объявлены замечания, 10</w:t>
            </w:r>
            <w:r>
              <w:rPr>
                <w:sz w:val="25"/>
                <w:szCs w:val="25"/>
              </w:rPr>
              <w:t xml:space="preserve"> </w:t>
            </w:r>
            <w:r w:rsidR="002A556F" w:rsidRPr="00AB5814">
              <w:rPr>
                <w:sz w:val="25"/>
                <w:szCs w:val="25"/>
              </w:rPr>
              <w:t>– выговоры.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1</w:t>
            </w:r>
            <w:r w:rsidR="00FA6C03" w:rsidRPr="00AB5814">
              <w:rPr>
                <w:sz w:val="25"/>
                <w:szCs w:val="25"/>
              </w:rPr>
              <w:t>7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2.10.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D57229">
            <w:pPr>
              <w:jc w:val="both"/>
              <w:rPr>
                <w:sz w:val="25"/>
                <w:szCs w:val="25"/>
              </w:rPr>
            </w:pPr>
            <w:r w:rsidRPr="00AB5814">
              <w:rPr>
                <w:spacing w:val="-6"/>
                <w:kern w:val="24"/>
                <w:sz w:val="25"/>
                <w:szCs w:val="25"/>
              </w:rPr>
              <w:t xml:space="preserve">Осуществление анализа деятельности </w:t>
            </w:r>
            <w:r w:rsidRPr="00AB5814">
              <w:rPr>
                <w:kern w:val="24"/>
                <w:sz w:val="25"/>
                <w:szCs w:val="25"/>
              </w:rPr>
              <w:t>подведомственных государственных</w:t>
            </w:r>
            <w:r w:rsidRPr="00AB5814">
              <w:rPr>
                <w:spacing w:val="-6"/>
                <w:kern w:val="24"/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>и муниципальных организаций и учреждений</w:t>
            </w:r>
            <w:r w:rsidRPr="00AB5814">
              <w:rPr>
                <w:spacing w:val="-6"/>
                <w:kern w:val="24"/>
                <w:sz w:val="25"/>
                <w:szCs w:val="25"/>
              </w:rPr>
              <w:t xml:space="preserve"> </w:t>
            </w:r>
            <w:r w:rsidRPr="00AB5814">
              <w:rPr>
                <w:spacing w:val="-2"/>
                <w:kern w:val="24"/>
                <w:sz w:val="25"/>
                <w:szCs w:val="25"/>
              </w:rPr>
              <w:t>по реализации статьи 13.3 Федерального закона "О противодействии</w:t>
            </w:r>
            <w:r w:rsidRPr="00AB5814">
              <w:rPr>
                <w:spacing w:val="-4"/>
                <w:kern w:val="24"/>
                <w:sz w:val="25"/>
                <w:szCs w:val="25"/>
              </w:rPr>
              <w:t xml:space="preserve"> </w:t>
            </w:r>
            <w:r w:rsidRPr="00AB5814">
              <w:rPr>
                <w:kern w:val="24"/>
                <w:sz w:val="25"/>
                <w:szCs w:val="25"/>
              </w:rPr>
              <w:t>коррупции" и оказание им содействия в реализации мероприятий по противодействию коррупции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8D6" w:rsidRPr="00AB5814" w:rsidRDefault="00BF38D6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</w:t>
            </w:r>
          </w:p>
          <w:p w:rsidR="00BF38D6" w:rsidRPr="00AB5814" w:rsidRDefault="00BF38D6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  <w:p w:rsidR="00BF38D6" w:rsidRPr="00AB5814" w:rsidRDefault="00BF38D6" w:rsidP="00373A37">
            <w:pPr>
              <w:jc w:val="center"/>
              <w:rPr>
                <w:sz w:val="25"/>
                <w:szCs w:val="25"/>
              </w:rPr>
            </w:pPr>
          </w:p>
          <w:p w:rsidR="00BF38D6" w:rsidRPr="00AB5814" w:rsidRDefault="00BF38D6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  <w:p w:rsidR="00BF38D6" w:rsidRPr="00AB5814" w:rsidRDefault="00BF38D6" w:rsidP="00373A37">
            <w:pPr>
              <w:jc w:val="center"/>
              <w:rPr>
                <w:sz w:val="25"/>
                <w:szCs w:val="25"/>
              </w:rPr>
            </w:pPr>
          </w:p>
          <w:p w:rsidR="00BF38D6" w:rsidRPr="00AB5814" w:rsidRDefault="00BF38D6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</w:t>
            </w:r>
          </w:p>
          <w:p w:rsidR="00C638A5" w:rsidRPr="00AB5814" w:rsidRDefault="00BF38D6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C66" w:rsidRPr="00AB5814" w:rsidRDefault="00485BD0" w:rsidP="00D57229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  <w:r w:rsidR="00CB0C3E" w:rsidRPr="00AB5814">
              <w:rPr>
                <w:sz w:val="25"/>
                <w:szCs w:val="25"/>
              </w:rPr>
              <w:t xml:space="preserve"> и ОМС </w:t>
            </w:r>
            <w:r w:rsidR="007A6D77" w:rsidRPr="00AB5814">
              <w:rPr>
                <w:sz w:val="25"/>
                <w:szCs w:val="25"/>
              </w:rPr>
              <w:t>в соответствии с утвержденными графиками</w:t>
            </w:r>
            <w:r w:rsidR="00CB0C3E" w:rsidRPr="00AB5814">
              <w:rPr>
                <w:sz w:val="25"/>
                <w:szCs w:val="25"/>
              </w:rPr>
              <w:t xml:space="preserve"> обеспеч</w:t>
            </w:r>
            <w:r w:rsidR="00D57229">
              <w:rPr>
                <w:sz w:val="25"/>
                <w:szCs w:val="25"/>
              </w:rPr>
              <w:t>или</w:t>
            </w:r>
            <w:r w:rsidR="00CB0C3E" w:rsidRPr="00AB5814">
              <w:rPr>
                <w:sz w:val="25"/>
                <w:szCs w:val="25"/>
              </w:rPr>
              <w:t xml:space="preserve"> мониторинг деятельности подведомственных государственных и муниципальных организаций и учреждений по реализации статьи 13.3 Федерального закона от 25.12.2008 №273-Ф</w:t>
            </w:r>
            <w:r w:rsidR="007A6D77" w:rsidRPr="00AB5814">
              <w:rPr>
                <w:sz w:val="25"/>
                <w:szCs w:val="25"/>
              </w:rPr>
              <w:t>З</w:t>
            </w:r>
            <w:r w:rsidR="00CB0C3E" w:rsidRPr="00AB5814">
              <w:rPr>
                <w:sz w:val="25"/>
                <w:szCs w:val="25"/>
              </w:rPr>
              <w:t xml:space="preserve">. </w:t>
            </w:r>
            <w:r w:rsidR="007A6D77" w:rsidRPr="00AB5814">
              <w:rPr>
                <w:sz w:val="25"/>
                <w:szCs w:val="25"/>
              </w:rPr>
              <w:t>Плановые показатели выполнены</w:t>
            </w:r>
            <w:r w:rsidR="00CE1A15" w:rsidRPr="00AB5814">
              <w:rPr>
                <w:sz w:val="25"/>
                <w:szCs w:val="25"/>
              </w:rPr>
              <w:t xml:space="preserve"> в полном объеме</w:t>
            </w:r>
            <w:r w:rsidR="007A6D77" w:rsidRPr="00AB5814">
              <w:rPr>
                <w:sz w:val="25"/>
                <w:szCs w:val="25"/>
              </w:rPr>
              <w:t>.</w:t>
            </w:r>
            <w:r w:rsidR="00CE1A15" w:rsidRPr="00AB5814">
              <w:rPr>
                <w:sz w:val="25"/>
                <w:szCs w:val="25"/>
              </w:rPr>
              <w:t xml:space="preserve"> Управлением осуществлен анализ деятельности </w:t>
            </w:r>
            <w:r w:rsidR="003E49B3" w:rsidRPr="00AB5814">
              <w:rPr>
                <w:sz w:val="25"/>
                <w:szCs w:val="25"/>
              </w:rPr>
              <w:t>34</w:t>
            </w:r>
            <w:r w:rsidR="00CE1A15" w:rsidRPr="00AB5814">
              <w:rPr>
                <w:sz w:val="25"/>
                <w:szCs w:val="25"/>
              </w:rPr>
              <w:t xml:space="preserve"> учреждений, подведомственных </w:t>
            </w:r>
            <w:r w:rsidR="00034F3A" w:rsidRPr="00AB5814">
              <w:rPr>
                <w:sz w:val="25"/>
                <w:szCs w:val="25"/>
              </w:rPr>
              <w:t>ИО и ОМС</w:t>
            </w:r>
            <w:r w:rsidR="00CE1A15" w:rsidRPr="00AB5814">
              <w:rPr>
                <w:sz w:val="25"/>
                <w:szCs w:val="25"/>
              </w:rPr>
              <w:t>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1</w:t>
            </w:r>
            <w:r w:rsidR="00FA6C03" w:rsidRPr="00AB5814">
              <w:rPr>
                <w:sz w:val="25"/>
                <w:szCs w:val="25"/>
              </w:rPr>
              <w:t>8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2.11.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D57229">
            <w:pPr>
              <w:jc w:val="both"/>
              <w:rPr>
                <w:sz w:val="25"/>
                <w:szCs w:val="25"/>
              </w:rPr>
            </w:pPr>
            <w:r w:rsidRPr="00AB5814">
              <w:rPr>
                <w:kern w:val="24"/>
                <w:sz w:val="25"/>
                <w:szCs w:val="25"/>
              </w:rPr>
              <w:t>Проведение проверочных мероприятий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089" w:rsidRPr="00AB5814" w:rsidRDefault="000E3089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  <w:p w:rsidR="000E3089" w:rsidRPr="006D43FD" w:rsidRDefault="000E3089" w:rsidP="00373A37">
            <w:pPr>
              <w:jc w:val="center"/>
              <w:rPr>
                <w:sz w:val="16"/>
                <w:szCs w:val="16"/>
              </w:rPr>
            </w:pPr>
          </w:p>
          <w:p w:rsidR="000E3089" w:rsidRPr="00AB5814" w:rsidRDefault="00AE3546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  <w:p w:rsidR="000E3089" w:rsidRPr="006D43FD" w:rsidRDefault="000E3089" w:rsidP="00373A37">
            <w:pPr>
              <w:jc w:val="center"/>
              <w:rPr>
                <w:sz w:val="16"/>
                <w:szCs w:val="16"/>
              </w:rPr>
            </w:pPr>
            <w:r w:rsidRPr="006D43FD">
              <w:rPr>
                <w:sz w:val="16"/>
                <w:szCs w:val="16"/>
              </w:rPr>
              <w:t xml:space="preserve"> </w:t>
            </w:r>
          </w:p>
          <w:p w:rsidR="00C638A5" w:rsidRPr="00AB5814" w:rsidRDefault="000E3089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DB3" w:rsidRPr="00AB5814" w:rsidRDefault="000861E5" w:rsidP="008945B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В 202</w:t>
            </w:r>
            <w:r w:rsidR="008945B2" w:rsidRPr="00AB5814">
              <w:rPr>
                <w:sz w:val="25"/>
                <w:szCs w:val="25"/>
              </w:rPr>
              <w:t>3</w:t>
            </w:r>
            <w:r w:rsidRPr="00AB5814">
              <w:rPr>
                <w:sz w:val="25"/>
                <w:szCs w:val="25"/>
              </w:rPr>
              <w:t xml:space="preserve"> год</w:t>
            </w:r>
            <w:r w:rsidR="002C7EC3" w:rsidRPr="00AB5814">
              <w:rPr>
                <w:sz w:val="25"/>
                <w:szCs w:val="25"/>
              </w:rPr>
              <w:t>у</w:t>
            </w:r>
            <w:r w:rsidRPr="00AB5814">
              <w:rPr>
                <w:sz w:val="25"/>
                <w:szCs w:val="25"/>
              </w:rPr>
              <w:t xml:space="preserve"> </w:t>
            </w:r>
            <w:r w:rsidR="008945B2" w:rsidRPr="00AB5814">
              <w:rPr>
                <w:sz w:val="25"/>
                <w:szCs w:val="25"/>
              </w:rPr>
              <w:t>такие мероприятия не осуществлялись в связи с отсутствием оснований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1</w:t>
            </w:r>
            <w:r w:rsidR="00FA6C03" w:rsidRPr="00AB5814">
              <w:rPr>
                <w:sz w:val="25"/>
                <w:szCs w:val="25"/>
              </w:rPr>
              <w:t>9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2.12.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1272F3" w:rsidP="006D43FD">
            <w:pPr>
              <w:pStyle w:val="ConsPlusNormal"/>
              <w:jc w:val="both"/>
              <w:rPr>
                <w:sz w:val="25"/>
                <w:szCs w:val="25"/>
              </w:rPr>
            </w:pPr>
            <w:r w:rsidRPr="00AB5814">
              <w:rPr>
                <w:b w:val="0"/>
                <w:kern w:val="24"/>
                <w:sz w:val="25"/>
                <w:szCs w:val="25"/>
              </w:rPr>
              <w:t xml:space="preserve">Осуществление деятельности по оценке коррупционных рисков, возникающих при реализации исполнительными органами государственной власти Пензенской области и органами местного </w:t>
            </w:r>
            <w:r w:rsidRPr="00AB5814">
              <w:rPr>
                <w:b w:val="0"/>
                <w:kern w:val="24"/>
                <w:sz w:val="25"/>
                <w:szCs w:val="25"/>
              </w:rPr>
              <w:lastRenderedPageBreak/>
              <w:t>самоуправления муниципальных образований Пензенской области своих полномочий.</w:t>
            </w:r>
            <w:r w:rsidR="006D43FD">
              <w:rPr>
                <w:b w:val="0"/>
                <w:kern w:val="24"/>
                <w:sz w:val="25"/>
                <w:szCs w:val="25"/>
              </w:rPr>
              <w:t xml:space="preserve"> </w:t>
            </w:r>
            <w:r w:rsidRPr="006D43FD">
              <w:rPr>
                <w:b w:val="0"/>
                <w:kern w:val="24"/>
                <w:sz w:val="25"/>
                <w:szCs w:val="25"/>
              </w:rPr>
              <w:t xml:space="preserve">Утверждение и актуализация карты коррупционных рисков, возникающих при реализации </w:t>
            </w:r>
            <w:proofErr w:type="spellStart"/>
            <w:r w:rsidRPr="006D43FD">
              <w:rPr>
                <w:b w:val="0"/>
                <w:kern w:val="24"/>
                <w:sz w:val="25"/>
                <w:szCs w:val="25"/>
              </w:rPr>
              <w:t>коррупционно</w:t>
            </w:r>
            <w:proofErr w:type="spellEnd"/>
            <w:r w:rsidRPr="006D43FD">
              <w:rPr>
                <w:b w:val="0"/>
                <w:kern w:val="24"/>
                <w:sz w:val="25"/>
                <w:szCs w:val="25"/>
              </w:rPr>
              <w:t>-опасных функций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2F3" w:rsidRPr="00AB5814" w:rsidRDefault="001272F3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ИО</w:t>
            </w:r>
          </w:p>
          <w:p w:rsidR="001272F3" w:rsidRPr="00AB5814" w:rsidRDefault="001272F3" w:rsidP="00373A37">
            <w:pPr>
              <w:jc w:val="center"/>
              <w:rPr>
                <w:sz w:val="25"/>
                <w:szCs w:val="25"/>
              </w:rPr>
            </w:pPr>
          </w:p>
          <w:p w:rsidR="001272F3" w:rsidRPr="00AB5814" w:rsidRDefault="001272F3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ОМС </w:t>
            </w:r>
          </w:p>
          <w:p w:rsidR="00C638A5" w:rsidRPr="00AB5814" w:rsidRDefault="001272F3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904EDA" w:rsidP="00075EF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Обеспечен </w:t>
            </w:r>
            <w:proofErr w:type="gramStart"/>
            <w:r w:rsidRPr="00AB5814">
              <w:rPr>
                <w:sz w:val="25"/>
                <w:szCs w:val="25"/>
              </w:rPr>
              <w:t>контроль за</w:t>
            </w:r>
            <w:proofErr w:type="gramEnd"/>
            <w:r w:rsidRPr="00AB5814">
              <w:rPr>
                <w:sz w:val="25"/>
                <w:szCs w:val="25"/>
              </w:rPr>
              <w:t xml:space="preserve"> состоянием оценки коррупционных рисков и своевременностью внесения изменений в перечни должностей государственной и муниципальной службы, связанных с коррупционными рисками. Работа </w:t>
            </w:r>
            <w:r w:rsidRPr="00AB5814">
              <w:rPr>
                <w:sz w:val="25"/>
                <w:szCs w:val="25"/>
              </w:rPr>
              <w:lastRenderedPageBreak/>
              <w:t xml:space="preserve">проводится ежегодно на основе анализа, а также при организационно - штатных изменениях. В </w:t>
            </w:r>
            <w:r w:rsidR="00075EF2" w:rsidRPr="00AB5814">
              <w:rPr>
                <w:sz w:val="25"/>
                <w:szCs w:val="25"/>
              </w:rPr>
              <w:t>13</w:t>
            </w:r>
            <w:r w:rsidRPr="00AB5814">
              <w:rPr>
                <w:sz w:val="25"/>
                <w:szCs w:val="25"/>
              </w:rPr>
              <w:t xml:space="preserve"> ИО, </w:t>
            </w:r>
            <w:r w:rsidR="003E49B3" w:rsidRPr="00AB5814">
              <w:rPr>
                <w:sz w:val="25"/>
                <w:szCs w:val="25"/>
              </w:rPr>
              <w:t>23</w:t>
            </w:r>
            <w:r w:rsidRPr="00AB5814">
              <w:rPr>
                <w:sz w:val="25"/>
                <w:szCs w:val="25"/>
              </w:rPr>
              <w:t xml:space="preserve"> ОМС обновлены карты коррупционных рисков, в которых определены должности, замещение которых связано с коррупционными рисками, а также сформированы меры по их минимизации. 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FA6C03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20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2.13.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pStyle w:val="ConsPlusNormal"/>
              <w:jc w:val="both"/>
              <w:rPr>
                <w:b w:val="0"/>
                <w:spacing w:val="-4"/>
                <w:kern w:val="24"/>
                <w:sz w:val="25"/>
                <w:szCs w:val="25"/>
              </w:rPr>
            </w:pPr>
            <w:proofErr w:type="gramStart"/>
            <w:r w:rsidRPr="00AB5814">
              <w:rPr>
                <w:b w:val="0"/>
                <w:spacing w:val="-4"/>
                <w:kern w:val="24"/>
                <w:sz w:val="25"/>
                <w:szCs w:val="25"/>
              </w:rPr>
              <w:t xml:space="preserve">Обеспечение привлечения виновных лиц к ответственности, в том числе с применением </w:t>
            </w:r>
            <w:r w:rsidRPr="00AB5814">
              <w:rPr>
                <w:b w:val="0"/>
                <w:spacing w:val="-8"/>
                <w:kern w:val="24"/>
                <w:sz w:val="25"/>
                <w:szCs w:val="25"/>
              </w:rPr>
              <w:t xml:space="preserve">института увольнения гражданских </w:t>
            </w:r>
            <w:r w:rsidRPr="00AB5814">
              <w:rPr>
                <w:b w:val="0"/>
                <w:spacing w:val="-4"/>
                <w:kern w:val="24"/>
                <w:sz w:val="25"/>
                <w:szCs w:val="25"/>
              </w:rPr>
              <w:t xml:space="preserve">и муниципальных служащих (должностных лиц) в связи с утратой доверия, по каждому установленному факту несоблюдения лицами, замещающими государственные и </w:t>
            </w:r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t>муниципальные должности</w:t>
            </w:r>
            <w:r w:rsidR="003B6841" w:rsidRPr="00AB5814">
              <w:rPr>
                <w:b w:val="0"/>
                <w:spacing w:val="-4"/>
                <w:kern w:val="24"/>
                <w:sz w:val="25"/>
                <w:szCs w:val="25"/>
              </w:rPr>
              <w:t xml:space="preserve"> Пензенской области</w:t>
            </w:r>
            <w:r w:rsidRPr="00AB5814">
              <w:rPr>
                <w:b w:val="0"/>
                <w:spacing w:val="-6"/>
                <w:kern w:val="24"/>
                <w:sz w:val="25"/>
                <w:szCs w:val="25"/>
              </w:rPr>
              <w:t>, а также гражданскими и муниципальными</w:t>
            </w:r>
            <w:r w:rsidRPr="00AB5814">
              <w:rPr>
                <w:b w:val="0"/>
                <w:spacing w:val="-4"/>
                <w:kern w:val="24"/>
                <w:sz w:val="25"/>
                <w:szCs w:val="25"/>
              </w:rPr>
              <w:t xml:space="preserve"> служащими установленных в целях противодействия коррупции обязанностей, запретов, ограничений и требований о предотвращении или урегулировании конфликта интересов.</w:t>
            </w:r>
            <w:proofErr w:type="gramEnd"/>
          </w:p>
          <w:p w:rsidR="00C638A5" w:rsidRPr="00AB5814" w:rsidRDefault="00C638A5" w:rsidP="00373A37">
            <w:pPr>
              <w:pStyle w:val="ConsPlusNormal"/>
              <w:jc w:val="both"/>
              <w:rPr>
                <w:b w:val="0"/>
                <w:spacing w:val="-4"/>
                <w:kern w:val="24"/>
                <w:sz w:val="25"/>
                <w:szCs w:val="25"/>
              </w:rPr>
            </w:pPr>
          </w:p>
          <w:p w:rsidR="00C638A5" w:rsidRPr="00AB5814" w:rsidRDefault="00C638A5" w:rsidP="00373A37">
            <w:pPr>
              <w:jc w:val="both"/>
              <w:rPr>
                <w:sz w:val="25"/>
                <w:szCs w:val="25"/>
              </w:rPr>
            </w:pPr>
            <w:r w:rsidRPr="00AB5814">
              <w:rPr>
                <w:spacing w:val="-4"/>
                <w:kern w:val="24"/>
                <w:sz w:val="25"/>
                <w:szCs w:val="25"/>
              </w:rPr>
              <w:t xml:space="preserve">Направление информации </w:t>
            </w:r>
            <w:r w:rsidRPr="00AB5814">
              <w:rPr>
                <w:sz w:val="25"/>
                <w:szCs w:val="25"/>
              </w:rPr>
              <w:t xml:space="preserve">по применению мер юридической ответственности </w:t>
            </w:r>
            <w:r w:rsidRPr="00AB5814">
              <w:rPr>
                <w:spacing w:val="-4"/>
                <w:sz w:val="25"/>
                <w:szCs w:val="25"/>
              </w:rPr>
              <w:t xml:space="preserve">в каждом случае совершения должностными лицами </w:t>
            </w:r>
            <w:r w:rsidRPr="00AB5814">
              <w:rPr>
                <w:spacing w:val="-8"/>
                <w:sz w:val="25"/>
                <w:szCs w:val="25"/>
              </w:rPr>
              <w:t>коррупционных правонарушений в Управление</w:t>
            </w:r>
            <w:r w:rsidRPr="00AB5814">
              <w:rPr>
                <w:spacing w:val="-4"/>
                <w:sz w:val="25"/>
                <w:szCs w:val="25"/>
              </w:rPr>
              <w:t xml:space="preserve"> по профилактике коррупционных</w:t>
            </w:r>
            <w:r w:rsidRPr="00AB5814">
              <w:rPr>
                <w:sz w:val="25"/>
                <w:szCs w:val="25"/>
              </w:rPr>
              <w:t xml:space="preserve"> и иных правонарушений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CB" w:rsidRPr="00AB5814" w:rsidRDefault="00D450CB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AB5814">
              <w:rPr>
                <w:rFonts w:eastAsia="Calibri"/>
                <w:sz w:val="25"/>
                <w:szCs w:val="25"/>
                <w:lang w:eastAsia="en-US"/>
              </w:rPr>
              <w:t>Управление</w:t>
            </w:r>
          </w:p>
          <w:p w:rsidR="00D450CB" w:rsidRPr="00AB5814" w:rsidRDefault="00D450CB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AB5814">
              <w:rPr>
                <w:rFonts w:eastAsia="Calibri"/>
                <w:sz w:val="25"/>
                <w:szCs w:val="25"/>
                <w:lang w:eastAsia="en-US"/>
              </w:rPr>
              <w:t>по профилактике</w:t>
            </w:r>
          </w:p>
          <w:p w:rsidR="00D450CB" w:rsidRPr="00AB5814" w:rsidRDefault="00D450CB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AB5814">
              <w:rPr>
                <w:rFonts w:eastAsia="Calibri"/>
                <w:sz w:val="25"/>
                <w:szCs w:val="25"/>
                <w:lang w:eastAsia="en-US"/>
              </w:rPr>
              <w:t>коррупционных и иных</w:t>
            </w:r>
          </w:p>
          <w:p w:rsidR="00D450CB" w:rsidRPr="00AB5814" w:rsidRDefault="00D450CB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AB5814">
              <w:rPr>
                <w:rFonts w:eastAsia="Calibri"/>
                <w:sz w:val="25"/>
                <w:szCs w:val="25"/>
                <w:lang w:eastAsia="en-US"/>
              </w:rPr>
              <w:t>правонарушений</w:t>
            </w:r>
          </w:p>
          <w:p w:rsidR="00D450CB" w:rsidRPr="00AB5814" w:rsidRDefault="00D450CB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D450CB" w:rsidRPr="00AB5814" w:rsidRDefault="00035C66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AB5814">
              <w:rPr>
                <w:rFonts w:eastAsia="Calibri"/>
                <w:sz w:val="25"/>
                <w:szCs w:val="25"/>
                <w:lang w:eastAsia="en-US"/>
              </w:rPr>
              <w:t>ИО</w:t>
            </w:r>
          </w:p>
          <w:p w:rsidR="00D450CB" w:rsidRPr="00AB5814" w:rsidRDefault="00D450CB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AB5814" w:rsidRDefault="00D450CB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AB5814">
              <w:rPr>
                <w:rFonts w:eastAsia="Calibri"/>
                <w:sz w:val="25"/>
                <w:szCs w:val="25"/>
                <w:lang w:eastAsia="en-US"/>
              </w:rPr>
              <w:t xml:space="preserve"> ОМС (по согласованию)</w:t>
            </w:r>
          </w:p>
          <w:p w:rsidR="00C638A5" w:rsidRPr="00AB5814" w:rsidRDefault="00C638A5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AB5814" w:rsidRDefault="00C638A5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AB5814" w:rsidRDefault="00C638A5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AB5814" w:rsidRDefault="00C638A5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AB5814" w:rsidRDefault="00C638A5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AB5814" w:rsidRDefault="00C638A5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AB5814" w:rsidRDefault="00C638A5" w:rsidP="00373A37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AB5814" w:rsidRDefault="00C638A5" w:rsidP="00373A3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A15" w:rsidRPr="00AB5814" w:rsidRDefault="00CE1A15" w:rsidP="00373A37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результатам проведения заседаний комиссий по соблюдению требований к служебному поведению государственных (муниципальных) служащих и урегулированию конфликта интересов обеспечено исполнение показателя привлечения виновных лиц к ответственности от общего числа установленных фактов:</w:t>
            </w:r>
          </w:p>
          <w:p w:rsidR="00CE1A15" w:rsidRPr="00AB5814" w:rsidRDefault="00CE1A15" w:rsidP="00373A37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- несоблюдения ограничений и запретов, требований о предотвращении или урегулировании конфликта интересов - 100% лиц;</w:t>
            </w:r>
          </w:p>
          <w:p w:rsidR="006D6F71" w:rsidRPr="00AB5814" w:rsidRDefault="00CE1A15" w:rsidP="00373A37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- недостоверности или неполноты сведений о доходах, расходах, об имуществе и обязательствах имущественного характера - 70% лиц.</w:t>
            </w:r>
            <w:r w:rsidR="006D6F71" w:rsidRPr="00AB5814">
              <w:rPr>
                <w:sz w:val="25"/>
                <w:szCs w:val="25"/>
              </w:rPr>
              <w:t xml:space="preserve"> </w:t>
            </w:r>
          </w:p>
          <w:p w:rsidR="00CE1A15" w:rsidRPr="00AB5814" w:rsidRDefault="00CE1A15" w:rsidP="00373A37">
            <w:pPr>
              <w:jc w:val="both"/>
              <w:rPr>
                <w:sz w:val="25"/>
                <w:szCs w:val="25"/>
              </w:rPr>
            </w:pP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</w:t>
            </w:r>
            <w:r w:rsidR="00FA6C03" w:rsidRPr="00AB5814">
              <w:rPr>
                <w:sz w:val="25"/>
                <w:szCs w:val="25"/>
              </w:rPr>
              <w:t>1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2.14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11F2B" w:rsidP="00373A37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Формирование и актуализация реестров лиц, в отношении которых на комиссиях по соблюдению требований к </w:t>
            </w:r>
            <w:r w:rsidRPr="00AB5814">
              <w:rPr>
                <w:sz w:val="25"/>
                <w:szCs w:val="25"/>
              </w:rPr>
              <w:lastRenderedPageBreak/>
              <w:t>служебному поведению и урегулированию конфликта интересов рассмотрены вопросы о применении мер ответственности за коррупционные правонарушения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CB" w:rsidRPr="00AB5814" w:rsidRDefault="00D450CB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Управление</w:t>
            </w:r>
          </w:p>
          <w:p w:rsidR="00D450CB" w:rsidRPr="00AB5814" w:rsidRDefault="00D450CB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</w:t>
            </w:r>
          </w:p>
          <w:p w:rsidR="00D450CB" w:rsidRPr="00AB5814" w:rsidRDefault="00D450CB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коррупционных и иных</w:t>
            </w:r>
          </w:p>
          <w:p w:rsidR="00D450CB" w:rsidRPr="00AB5814" w:rsidRDefault="00D450CB" w:rsidP="00373A37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правонарушений</w:t>
            </w:r>
          </w:p>
          <w:p w:rsidR="00D450CB" w:rsidRPr="00AB5814" w:rsidRDefault="00D450CB" w:rsidP="00373A37">
            <w:pPr>
              <w:jc w:val="center"/>
              <w:rPr>
                <w:sz w:val="25"/>
                <w:szCs w:val="25"/>
              </w:rPr>
            </w:pPr>
          </w:p>
          <w:p w:rsidR="00C638A5" w:rsidRPr="00AB5814" w:rsidRDefault="00C638A5" w:rsidP="00373A3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0CB" w:rsidRPr="00AB5814" w:rsidRDefault="00D450CB" w:rsidP="00373A37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 xml:space="preserve">В целях систематизации контроля реализации мер по противодействию коррупции в государственных органах, муниципальных районах (городских </w:t>
            </w:r>
            <w:r w:rsidRPr="00AB5814">
              <w:rPr>
                <w:sz w:val="25"/>
                <w:szCs w:val="25"/>
              </w:rPr>
              <w:lastRenderedPageBreak/>
              <w:t xml:space="preserve">округах) </w:t>
            </w:r>
            <w:r w:rsidR="005E3A41" w:rsidRPr="00AB5814">
              <w:rPr>
                <w:sz w:val="25"/>
                <w:szCs w:val="25"/>
              </w:rPr>
              <w:t>обеспечено ведение реестров лиц, в отношении которых на комиссиях по соблюдению требований к служебному поведению и урегулированию конфликта интересов рассмотрены вопросы о применении мер ответственности за коррупционные правонарушения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C638A5" w:rsidRPr="00AB581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53F" w:rsidRPr="00AB5814" w:rsidRDefault="00CE753F" w:rsidP="00E93DD2">
            <w:pPr>
              <w:jc w:val="center"/>
              <w:rPr>
                <w:sz w:val="25"/>
                <w:szCs w:val="25"/>
              </w:rPr>
            </w:pPr>
          </w:p>
          <w:p w:rsidR="00C638A5" w:rsidRPr="00AB5814" w:rsidRDefault="00C638A5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Совершенствование мер по противодействию коррупции при осуществлении закупок товаров, работ, услуг для обеспечения государственных и муниципальных нужд, выявлению </w:t>
            </w:r>
            <w:proofErr w:type="spellStart"/>
            <w:r w:rsidRPr="00AB5814">
              <w:rPr>
                <w:sz w:val="25"/>
                <w:szCs w:val="25"/>
              </w:rPr>
              <w:t>аффилированности</w:t>
            </w:r>
            <w:proofErr w:type="spellEnd"/>
            <w:r w:rsidRPr="00AB5814">
              <w:rPr>
                <w:sz w:val="25"/>
                <w:szCs w:val="25"/>
              </w:rPr>
              <w:t xml:space="preserve"> коммерческим структурам</w:t>
            </w:r>
          </w:p>
          <w:p w:rsidR="00CE753F" w:rsidRPr="00AB5814" w:rsidRDefault="00CE753F" w:rsidP="00E93DD2">
            <w:pPr>
              <w:jc w:val="center"/>
              <w:rPr>
                <w:sz w:val="25"/>
                <w:szCs w:val="25"/>
              </w:rPr>
            </w:pP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</w:t>
            </w:r>
            <w:r w:rsidR="00FA6C03" w:rsidRPr="00AB5814">
              <w:rPr>
                <w:sz w:val="25"/>
                <w:szCs w:val="25"/>
              </w:rPr>
              <w:t>2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B6841">
            <w:pPr>
              <w:jc w:val="both"/>
              <w:rPr>
                <w:sz w:val="25"/>
                <w:szCs w:val="25"/>
              </w:rPr>
            </w:pPr>
            <w:r w:rsidRPr="00AB5814">
              <w:rPr>
                <w:spacing w:val="-2"/>
                <w:sz w:val="25"/>
                <w:szCs w:val="25"/>
              </w:rPr>
              <w:t>Направление в Управление информации о правонарушениях коррупционного характера, выявляемых в ходе реализации на территории области национальных, федеральных и региональных проектов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6C" w:rsidRPr="00AB5814" w:rsidRDefault="00AC6D6C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  <w:r w:rsidR="003B6841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>(руководители региональных проектов)</w:t>
            </w:r>
          </w:p>
          <w:p w:rsidR="00AC6D6C" w:rsidRPr="003B6841" w:rsidRDefault="00AC6D6C" w:rsidP="00E93DD2">
            <w:pPr>
              <w:jc w:val="center"/>
              <w:rPr>
                <w:sz w:val="16"/>
                <w:szCs w:val="16"/>
              </w:rPr>
            </w:pPr>
          </w:p>
          <w:p w:rsidR="00AC6D6C" w:rsidRPr="00AB5814" w:rsidRDefault="00AC6D6C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</w:t>
            </w:r>
          </w:p>
          <w:p w:rsidR="00C638A5" w:rsidRPr="00AB5814" w:rsidRDefault="00AC6D6C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Информация </w:t>
            </w:r>
            <w:r w:rsidR="00AC6D6C" w:rsidRPr="00AB5814">
              <w:rPr>
                <w:sz w:val="25"/>
                <w:szCs w:val="25"/>
              </w:rPr>
              <w:t xml:space="preserve">ежеквартально </w:t>
            </w:r>
            <w:r w:rsidRPr="00AB5814">
              <w:rPr>
                <w:sz w:val="25"/>
                <w:szCs w:val="25"/>
              </w:rPr>
              <w:t>направляется в Управление по профилактике коррупционных и иных правонарушений Правительства Пензенской области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</w:t>
            </w:r>
            <w:r w:rsidR="00FA6C03" w:rsidRPr="00AB5814">
              <w:rPr>
                <w:sz w:val="25"/>
                <w:szCs w:val="25"/>
              </w:rPr>
              <w:t>3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3.2.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B6841">
            <w:pPr>
              <w:jc w:val="both"/>
              <w:rPr>
                <w:spacing w:val="-2"/>
                <w:sz w:val="25"/>
                <w:szCs w:val="25"/>
              </w:rPr>
            </w:pPr>
            <w:r w:rsidRPr="00AB5814">
              <w:rPr>
                <w:spacing w:val="-2"/>
                <w:sz w:val="25"/>
                <w:szCs w:val="25"/>
              </w:rPr>
              <w:t>Направление в Управление проектной деятельности Правительства Пензенской области обобщенной информации о правонарушениях коррупционного характера, выявляемых в ходе реализации на территории области национальных, федеральных и региональных проектов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AB5814">
              <w:rPr>
                <w:rFonts w:eastAsia="Calibri"/>
                <w:sz w:val="25"/>
                <w:szCs w:val="25"/>
                <w:lang w:eastAsia="en-US"/>
              </w:rPr>
              <w:t xml:space="preserve">Управление по профилактике коррупционных и иных правонарушений 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6C" w:rsidRPr="00AB5814" w:rsidRDefault="00C638A5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Информация о правонарушениях коррупционного характера, выявляемых в ходе реализации на территории области национальных, федеральных и региональных проектов в 202</w:t>
            </w:r>
            <w:r w:rsidR="00950AB5" w:rsidRPr="00AB5814">
              <w:rPr>
                <w:sz w:val="25"/>
                <w:szCs w:val="25"/>
              </w:rPr>
              <w:t>3</w:t>
            </w:r>
            <w:r w:rsidRPr="00AB5814">
              <w:rPr>
                <w:sz w:val="25"/>
                <w:szCs w:val="25"/>
              </w:rPr>
              <w:t xml:space="preserve"> году, </w:t>
            </w:r>
            <w:r w:rsidR="00AE3546" w:rsidRPr="00AB5814">
              <w:rPr>
                <w:sz w:val="25"/>
                <w:szCs w:val="25"/>
              </w:rPr>
              <w:t>ежеквартально направлялась</w:t>
            </w:r>
            <w:r w:rsidRPr="00AB5814">
              <w:rPr>
                <w:sz w:val="25"/>
                <w:szCs w:val="25"/>
              </w:rPr>
              <w:t xml:space="preserve"> в </w:t>
            </w:r>
            <w:r w:rsidR="00023818">
              <w:rPr>
                <w:sz w:val="25"/>
                <w:szCs w:val="25"/>
              </w:rPr>
              <w:t>Отдел</w:t>
            </w:r>
            <w:r w:rsidRPr="00AB5814">
              <w:rPr>
                <w:sz w:val="25"/>
                <w:szCs w:val="25"/>
              </w:rPr>
              <w:t xml:space="preserve"> проектной деятельности Правительства Пензенской области</w:t>
            </w:r>
            <w:r w:rsidR="00AE3546" w:rsidRPr="00AB5814">
              <w:rPr>
                <w:sz w:val="25"/>
                <w:szCs w:val="25"/>
              </w:rPr>
              <w:t xml:space="preserve">. </w:t>
            </w:r>
          </w:p>
          <w:p w:rsidR="00C638A5" w:rsidRPr="00AB5814" w:rsidRDefault="00C638A5" w:rsidP="00950AB5">
            <w:pPr>
              <w:jc w:val="both"/>
              <w:rPr>
                <w:sz w:val="25"/>
                <w:szCs w:val="25"/>
              </w:rPr>
            </w:pP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</w:t>
            </w:r>
            <w:r w:rsidR="00FA6C03" w:rsidRPr="00AB5814">
              <w:rPr>
                <w:sz w:val="25"/>
                <w:szCs w:val="25"/>
              </w:rPr>
              <w:t>4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3.3.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jc w:val="both"/>
              <w:rPr>
                <w:sz w:val="25"/>
                <w:szCs w:val="25"/>
              </w:rPr>
            </w:pPr>
            <w:proofErr w:type="gramStart"/>
            <w:r w:rsidRPr="00AB5814">
              <w:rPr>
                <w:spacing w:val="-2"/>
                <w:sz w:val="25"/>
                <w:szCs w:val="25"/>
              </w:rPr>
              <w:t xml:space="preserve">Осуществление анализа информации об участниках государственных и муниципальных закупок (в том числе в рамках реализации национальных проектов) на предмет установления их аффилированных связей с конкретными государственными, муниципальными служащими, лицами, замещающими государственные и муниципальные должности, в том числе членами комиссий по осуществлению закупок, и </w:t>
            </w:r>
            <w:r w:rsidRPr="00AB5814">
              <w:rPr>
                <w:spacing w:val="-2"/>
                <w:sz w:val="25"/>
                <w:szCs w:val="25"/>
              </w:rPr>
              <w:lastRenderedPageBreak/>
              <w:t>направление информации о результатах проведенной работы в Управление по профилактике коррупционных и иных правонарушений</w:t>
            </w:r>
            <w:proofErr w:type="gramEnd"/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6C" w:rsidRPr="00AB5814" w:rsidRDefault="00E905D8" w:rsidP="00E93DD2">
            <w:pPr>
              <w:ind w:firstLine="175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ИО</w:t>
            </w:r>
          </w:p>
          <w:p w:rsidR="00E905D8" w:rsidRPr="00AB5814" w:rsidRDefault="00E905D8" w:rsidP="00E93DD2">
            <w:pPr>
              <w:ind w:firstLine="175"/>
              <w:jc w:val="center"/>
              <w:rPr>
                <w:sz w:val="25"/>
                <w:szCs w:val="25"/>
              </w:rPr>
            </w:pPr>
          </w:p>
          <w:p w:rsidR="00AC6D6C" w:rsidRPr="00AB5814" w:rsidRDefault="00AC6D6C" w:rsidP="00E93DD2">
            <w:pPr>
              <w:ind w:firstLine="175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</w:t>
            </w:r>
          </w:p>
          <w:p w:rsidR="00C638A5" w:rsidRPr="00AB5814" w:rsidRDefault="00AC6D6C" w:rsidP="00E93DD2">
            <w:pPr>
              <w:ind w:firstLine="175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EDA" w:rsidRPr="00AB5814" w:rsidRDefault="003679E0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В 2023</w:t>
            </w:r>
            <w:r w:rsidR="00904EDA" w:rsidRPr="00AB5814">
              <w:rPr>
                <w:sz w:val="25"/>
                <w:szCs w:val="25"/>
              </w:rPr>
              <w:t xml:space="preserve"> году </w:t>
            </w:r>
            <w:r w:rsidRPr="00AB5814">
              <w:rPr>
                <w:sz w:val="25"/>
                <w:szCs w:val="25"/>
              </w:rPr>
              <w:t>продолжена реализация</w:t>
            </w:r>
            <w:r w:rsidR="00904EDA" w:rsidRPr="00AB5814">
              <w:rPr>
                <w:sz w:val="25"/>
                <w:szCs w:val="25"/>
              </w:rPr>
              <w:t xml:space="preserve"> управленческих и практических мер по предотвращению и урегулированию конфликта интересов в </w:t>
            </w:r>
            <w:r w:rsidR="002565EF" w:rsidRPr="00AB5814">
              <w:rPr>
                <w:sz w:val="25"/>
                <w:szCs w:val="25"/>
              </w:rPr>
              <w:t>ИО и ОМС</w:t>
            </w:r>
            <w:r w:rsidR="00904EDA" w:rsidRPr="00AB5814">
              <w:rPr>
                <w:sz w:val="25"/>
                <w:szCs w:val="25"/>
              </w:rPr>
              <w:t>. Особое внимание этому вопросу уделено в сфере закупочной деятельности.</w:t>
            </w:r>
            <w:r w:rsidR="002565EF" w:rsidRPr="00AB5814">
              <w:rPr>
                <w:sz w:val="25"/>
                <w:szCs w:val="25"/>
              </w:rPr>
              <w:t xml:space="preserve"> </w:t>
            </w:r>
            <w:r w:rsidR="00904EDA" w:rsidRPr="00AB5814">
              <w:rPr>
                <w:sz w:val="25"/>
                <w:szCs w:val="25"/>
              </w:rPr>
              <w:t xml:space="preserve">Обеспечены актуализация «портфеля» договоров, заключаемых </w:t>
            </w:r>
            <w:r w:rsidR="002565EF" w:rsidRPr="00AB5814">
              <w:rPr>
                <w:sz w:val="25"/>
                <w:szCs w:val="25"/>
              </w:rPr>
              <w:t>ИО</w:t>
            </w:r>
            <w:r w:rsidR="00904EDA" w:rsidRPr="00AB5814">
              <w:rPr>
                <w:sz w:val="25"/>
                <w:szCs w:val="25"/>
              </w:rPr>
              <w:t xml:space="preserve">, контрактов по национальным проектам, муниципальных контрактов, систематизация анкетных данных родственников и свойственников лиц, замещающих государственные должности Пензенской области, и гражданских служащих </w:t>
            </w:r>
            <w:r w:rsidR="00904EDA" w:rsidRPr="00AB5814">
              <w:rPr>
                <w:sz w:val="25"/>
                <w:szCs w:val="25"/>
              </w:rPr>
              <w:lastRenderedPageBreak/>
              <w:t xml:space="preserve">Пензенской области. </w:t>
            </w:r>
          </w:p>
          <w:p w:rsidR="00904EDA" w:rsidRPr="00AB5814" w:rsidRDefault="003679E0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За 2023</w:t>
            </w:r>
            <w:r w:rsidR="00904EDA" w:rsidRPr="00AB5814">
              <w:rPr>
                <w:sz w:val="25"/>
                <w:szCs w:val="25"/>
              </w:rPr>
              <w:t xml:space="preserve"> год подписано </w:t>
            </w:r>
            <w:r w:rsidR="0099701E" w:rsidRPr="00AB5814">
              <w:rPr>
                <w:sz w:val="25"/>
                <w:szCs w:val="25"/>
              </w:rPr>
              <w:t>3185</w:t>
            </w:r>
            <w:r w:rsidR="00904EDA" w:rsidRPr="00AB5814">
              <w:rPr>
                <w:sz w:val="25"/>
                <w:szCs w:val="25"/>
              </w:rPr>
              <w:t xml:space="preserve"> деклараций при осуществлении работы комиссии по закупкам. </w:t>
            </w:r>
            <w:r w:rsidR="00904EDA" w:rsidRPr="00023818">
              <w:rPr>
                <w:sz w:val="25"/>
                <w:szCs w:val="25"/>
              </w:rPr>
              <w:t>Наличие аффилированных связей и конфликта интересов служащих и работников, являющихся членами комиссии по осуществлению закупок, с участниками государственных закупок не установлено.</w:t>
            </w:r>
            <w:r w:rsidR="002565EF" w:rsidRPr="00023818">
              <w:rPr>
                <w:sz w:val="25"/>
                <w:szCs w:val="25"/>
              </w:rPr>
              <w:t xml:space="preserve"> </w:t>
            </w:r>
            <w:r w:rsidR="00904EDA" w:rsidRPr="00023818">
              <w:rPr>
                <w:sz w:val="25"/>
                <w:szCs w:val="25"/>
              </w:rPr>
              <w:t>В большинстве органов местного самоуправления также</w:t>
            </w:r>
            <w:r w:rsidR="00904EDA" w:rsidRPr="00AB5814">
              <w:rPr>
                <w:sz w:val="25"/>
                <w:szCs w:val="25"/>
              </w:rPr>
              <w:t xml:space="preserve"> существует практика декларирования служащими, участвующими в осуществлении закупок, возможной личной заинтересованности.</w:t>
            </w:r>
          </w:p>
          <w:p w:rsidR="00904EDA" w:rsidRPr="00AB5814" w:rsidRDefault="00904EDA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Фактов нарушения ценовой политики, выразившихся в завышении цен при формировании конкурсной документации, заключении контрактов, незаконного изменения цены, объема и прочих условий заключенных контрактов не выявлено.</w:t>
            </w:r>
          </w:p>
          <w:p w:rsidR="00904EDA" w:rsidRPr="00AB5814" w:rsidRDefault="00904EDA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В ИО проведен анализ в отношении </w:t>
            </w:r>
            <w:r w:rsidR="0099701E" w:rsidRPr="00AB5814">
              <w:rPr>
                <w:sz w:val="25"/>
                <w:szCs w:val="25"/>
              </w:rPr>
              <w:t>2648</w:t>
            </w:r>
            <w:r w:rsidRPr="00AB5814">
              <w:rPr>
                <w:sz w:val="25"/>
                <w:szCs w:val="25"/>
              </w:rPr>
              <w:t xml:space="preserve"> участников государственных закупок, в ОМС </w:t>
            </w:r>
            <w:r w:rsidR="003B6841">
              <w:rPr>
                <w:sz w:val="25"/>
                <w:szCs w:val="25"/>
              </w:rPr>
              <w:t xml:space="preserve">– </w:t>
            </w:r>
            <w:r w:rsidRPr="00AB5814">
              <w:rPr>
                <w:sz w:val="25"/>
                <w:szCs w:val="25"/>
              </w:rPr>
              <w:t xml:space="preserve">в отношении </w:t>
            </w:r>
            <w:r w:rsidR="0099701E" w:rsidRPr="00AB5814">
              <w:rPr>
                <w:sz w:val="25"/>
                <w:szCs w:val="25"/>
              </w:rPr>
              <w:t xml:space="preserve">2245 </w:t>
            </w:r>
            <w:r w:rsidRPr="00AB5814">
              <w:rPr>
                <w:sz w:val="25"/>
                <w:szCs w:val="25"/>
              </w:rPr>
              <w:t>участников муниципальных закупок. Связь участников закупок с конкретными служащими и членами комиссий по осуществлению закупок не установлена.</w:t>
            </w:r>
          </w:p>
          <w:p w:rsidR="001C1271" w:rsidRPr="00AB5814" w:rsidRDefault="00904EDA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Незаконные заключения контрактов, подписание соответствующих документов в интересах аффилированных со служащими организаций, а также документов, вследствие чего производится оплата за работы, которые фактически не выполнены, не выявлены.</w:t>
            </w:r>
          </w:p>
          <w:p w:rsidR="003679E0" w:rsidRPr="00AB5814" w:rsidRDefault="0099701E" w:rsidP="0099701E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В ходе проверок (мониторингов) состояния работы по противодействию коррупции в исполнительных органах, а также органах местного самоуправления выявлено 20 фактов, содержащих признаки </w:t>
            </w:r>
            <w:r w:rsidRPr="00AB5814">
              <w:rPr>
                <w:sz w:val="25"/>
                <w:szCs w:val="25"/>
              </w:rPr>
              <w:lastRenderedPageBreak/>
              <w:t xml:space="preserve">аффилированных связей, 18 фактов содержащих признаки конфликта интересов. </w:t>
            </w:r>
            <w:r w:rsidRPr="00AB5814">
              <w:rPr>
                <w:rFonts w:eastAsiaTheme="minorHAnsi"/>
                <w:sz w:val="25"/>
                <w:szCs w:val="25"/>
              </w:rPr>
              <w:t>По результатам проведенных проверок к дисциплинарной ответственности за факты аффилированных связей привлечены 9 служащих.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66279" w:rsidP="00373A37">
            <w:pPr>
              <w:spacing w:line="233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2</w:t>
            </w:r>
            <w:r w:rsidR="00FA6C03" w:rsidRPr="00AB5814">
              <w:rPr>
                <w:sz w:val="25"/>
                <w:szCs w:val="25"/>
              </w:rPr>
              <w:t>5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33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3.4.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pStyle w:val="ConsPlusNormal"/>
              <w:spacing w:line="233" w:lineRule="auto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>Направление в Управление проектной деятельности Правительства Пензенской области обобщенной информации об участниках государственных и муниципальных закупок (в том числе в рамках реализации национальных проектов) на предмет установления их аффилированных связей с конкретными государственными служащими, муниципальными служащими, лицами, замещающими государственные и муниципальные должности, в том числе членами комиссий по осуществлению закупок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6C" w:rsidRPr="00AB5814" w:rsidRDefault="00AC6D6C" w:rsidP="00373A37">
            <w:pPr>
              <w:spacing w:line="233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Управление </w:t>
            </w:r>
          </w:p>
          <w:p w:rsidR="00C638A5" w:rsidRPr="00AB5814" w:rsidRDefault="00AC6D6C" w:rsidP="00373A37">
            <w:pPr>
              <w:spacing w:line="233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AED" w:rsidRPr="00AB5814" w:rsidRDefault="00CC2364" w:rsidP="00373A37">
            <w:pPr>
              <w:spacing w:line="233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Информация направляется </w:t>
            </w:r>
            <w:r w:rsidR="003C12A1" w:rsidRPr="00AB5814">
              <w:rPr>
                <w:sz w:val="25"/>
                <w:szCs w:val="25"/>
              </w:rPr>
              <w:t xml:space="preserve">ежеквартально </w:t>
            </w:r>
            <w:r w:rsidRPr="00AB5814">
              <w:rPr>
                <w:sz w:val="25"/>
                <w:szCs w:val="25"/>
              </w:rPr>
              <w:t>в установленные сроки</w:t>
            </w:r>
            <w:r w:rsidR="004B232A" w:rsidRPr="00AB5814">
              <w:rPr>
                <w:sz w:val="25"/>
                <w:szCs w:val="25"/>
              </w:rPr>
              <w:t>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373A37">
            <w:pPr>
              <w:spacing w:line="233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</w:t>
            </w:r>
            <w:r w:rsidR="00FA6C03" w:rsidRPr="00AB5814">
              <w:rPr>
                <w:sz w:val="25"/>
                <w:szCs w:val="25"/>
              </w:rPr>
              <w:t>6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33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3.5.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A37" w:rsidRPr="003B6841" w:rsidRDefault="00C638A5" w:rsidP="00373A37">
            <w:pPr>
              <w:pStyle w:val="ConsPlusNormal"/>
              <w:spacing w:line="233" w:lineRule="auto"/>
              <w:jc w:val="both"/>
              <w:rPr>
                <w:b w:val="0"/>
                <w:spacing w:val="-6"/>
                <w:kern w:val="24"/>
                <w:sz w:val="25"/>
                <w:szCs w:val="25"/>
              </w:rPr>
            </w:pPr>
            <w:r w:rsidRPr="003B6841">
              <w:rPr>
                <w:b w:val="0"/>
                <w:spacing w:val="-6"/>
                <w:kern w:val="24"/>
                <w:sz w:val="25"/>
                <w:szCs w:val="25"/>
              </w:rPr>
              <w:t xml:space="preserve">Осуществление анализа информации об участниках государственных и муниципальных закупок в подведомственных учреждениях на предмет установления фактов аффилированных связей с гражданскими служащими, муниципальными служащими, руководителями подведомственных учреждениях, членами комиссий по осуществлению закупок, а также </w:t>
            </w:r>
            <w:proofErr w:type="gramStart"/>
            <w:r w:rsidRPr="003B6841">
              <w:rPr>
                <w:b w:val="0"/>
                <w:spacing w:val="-6"/>
                <w:kern w:val="24"/>
                <w:sz w:val="25"/>
                <w:szCs w:val="25"/>
              </w:rPr>
              <w:t>контроля за</w:t>
            </w:r>
            <w:proofErr w:type="gramEnd"/>
            <w:r w:rsidRPr="003B6841">
              <w:rPr>
                <w:b w:val="0"/>
                <w:spacing w:val="-6"/>
                <w:kern w:val="24"/>
                <w:sz w:val="25"/>
                <w:szCs w:val="25"/>
              </w:rPr>
              <w:t xml:space="preserve"> соблюдением требований об отсутствии конфликта интересов между участником закупки и заказчиком.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D6C" w:rsidRPr="00AB5814" w:rsidRDefault="00740E67" w:rsidP="00373A37">
            <w:pPr>
              <w:spacing w:line="233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  <w:p w:rsidR="00AC6D6C" w:rsidRPr="00AB5814" w:rsidRDefault="00AC6D6C" w:rsidP="00373A37">
            <w:pPr>
              <w:spacing w:line="233" w:lineRule="auto"/>
              <w:jc w:val="center"/>
              <w:rPr>
                <w:sz w:val="25"/>
                <w:szCs w:val="25"/>
              </w:rPr>
            </w:pPr>
          </w:p>
          <w:p w:rsidR="00AC6D6C" w:rsidRPr="00AB5814" w:rsidRDefault="00AC6D6C" w:rsidP="00373A37">
            <w:pPr>
              <w:spacing w:line="233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</w:t>
            </w:r>
          </w:p>
          <w:p w:rsidR="00C638A5" w:rsidRPr="00AB5814" w:rsidRDefault="00AC6D6C" w:rsidP="00373A37">
            <w:pPr>
              <w:spacing w:line="233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D06" w:rsidRPr="00AB5814" w:rsidRDefault="00CC2364" w:rsidP="00373A37">
            <w:pPr>
              <w:spacing w:line="233" w:lineRule="auto"/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 w:rsidRPr="00AB5814">
              <w:rPr>
                <w:sz w:val="25"/>
                <w:szCs w:val="25"/>
              </w:rPr>
              <w:t>Информация содержится в пункте 24.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373A37">
            <w:pPr>
              <w:spacing w:line="233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</w:t>
            </w:r>
            <w:r w:rsidR="00FA6C03" w:rsidRPr="00AB5814">
              <w:rPr>
                <w:sz w:val="25"/>
                <w:szCs w:val="25"/>
              </w:rPr>
              <w:t>7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33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3.6.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B6841">
            <w:pPr>
              <w:pStyle w:val="ConsPlusNormal"/>
              <w:spacing w:line="233" w:lineRule="auto"/>
              <w:jc w:val="both"/>
              <w:rPr>
                <w:b w:val="0"/>
                <w:kern w:val="24"/>
                <w:sz w:val="25"/>
                <w:szCs w:val="25"/>
              </w:rPr>
            </w:pPr>
            <w:r w:rsidRPr="00AB5814">
              <w:rPr>
                <w:b w:val="0"/>
                <w:kern w:val="24"/>
                <w:sz w:val="25"/>
                <w:szCs w:val="25"/>
              </w:rPr>
              <w:t xml:space="preserve">Реализация мер, направленных на </w:t>
            </w:r>
            <w:r w:rsidRPr="00AB5814">
              <w:rPr>
                <w:b w:val="0"/>
                <w:kern w:val="24"/>
                <w:sz w:val="25"/>
                <w:szCs w:val="25"/>
              </w:rPr>
              <w:lastRenderedPageBreak/>
              <w:t xml:space="preserve">выявление </w:t>
            </w:r>
            <w:r w:rsidRPr="00AB5814">
              <w:rPr>
                <w:b w:val="0"/>
                <w:spacing w:val="-4"/>
                <w:kern w:val="24"/>
                <w:sz w:val="25"/>
                <w:szCs w:val="25"/>
              </w:rPr>
              <w:t>фактов несоблюдения лицами, замещающими</w:t>
            </w:r>
            <w:r w:rsidRPr="00AB5814">
              <w:rPr>
                <w:b w:val="0"/>
                <w:kern w:val="24"/>
                <w:sz w:val="25"/>
                <w:szCs w:val="25"/>
              </w:rPr>
              <w:t xml:space="preserve"> государственные и муниципальные должности, должности государственной гражданской службы и муниципальной службы, обязанностей, запретов и ограничений, а также требований о предотвращении или урегулировании конфликта интересов, установление фактов </w:t>
            </w:r>
            <w:proofErr w:type="spellStart"/>
            <w:r w:rsidRPr="00AB5814">
              <w:rPr>
                <w:b w:val="0"/>
                <w:kern w:val="24"/>
                <w:sz w:val="25"/>
                <w:szCs w:val="25"/>
              </w:rPr>
              <w:t>аффилированности</w:t>
            </w:r>
            <w:proofErr w:type="spellEnd"/>
            <w:r w:rsidRPr="00AB5814">
              <w:rPr>
                <w:b w:val="0"/>
                <w:kern w:val="24"/>
                <w:sz w:val="25"/>
                <w:szCs w:val="25"/>
              </w:rPr>
              <w:t xml:space="preserve"> указанных категорий лиц коммерческим структурам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089" w:rsidRPr="00AB5814" w:rsidRDefault="000E3089" w:rsidP="00373A37">
            <w:pPr>
              <w:spacing w:line="233" w:lineRule="auto"/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AB5814">
              <w:rPr>
                <w:rFonts w:eastAsia="Calibri"/>
                <w:sz w:val="25"/>
                <w:szCs w:val="25"/>
                <w:lang w:eastAsia="en-US"/>
              </w:rPr>
              <w:lastRenderedPageBreak/>
              <w:t xml:space="preserve">Управление по </w:t>
            </w:r>
            <w:r w:rsidRPr="00AB5814">
              <w:rPr>
                <w:rFonts w:eastAsia="Calibri"/>
                <w:sz w:val="25"/>
                <w:szCs w:val="25"/>
                <w:lang w:eastAsia="en-US"/>
              </w:rPr>
              <w:lastRenderedPageBreak/>
              <w:t>профилактике коррупционных и иных правонарушений</w:t>
            </w:r>
          </w:p>
          <w:p w:rsidR="00AC6D6C" w:rsidRPr="00AB5814" w:rsidRDefault="00AC6D6C" w:rsidP="00373A37">
            <w:pPr>
              <w:spacing w:line="233" w:lineRule="auto"/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0E3089" w:rsidRPr="00AB5814" w:rsidRDefault="000E3089" w:rsidP="00373A37">
            <w:pPr>
              <w:spacing w:line="233" w:lineRule="auto"/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AB5814">
              <w:rPr>
                <w:rFonts w:eastAsia="Calibri"/>
                <w:sz w:val="25"/>
                <w:szCs w:val="25"/>
                <w:lang w:eastAsia="en-US"/>
              </w:rPr>
              <w:t>ИО</w:t>
            </w:r>
          </w:p>
          <w:p w:rsidR="00AC6D6C" w:rsidRPr="00AB5814" w:rsidRDefault="00AC6D6C" w:rsidP="00373A37">
            <w:pPr>
              <w:spacing w:line="233" w:lineRule="auto"/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</w:p>
          <w:p w:rsidR="00C638A5" w:rsidRPr="00AB5814" w:rsidRDefault="000E3089" w:rsidP="00373A37">
            <w:pPr>
              <w:spacing w:line="233" w:lineRule="auto"/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AB5814">
              <w:rPr>
                <w:rFonts w:eastAsia="Calibri"/>
                <w:sz w:val="25"/>
                <w:szCs w:val="25"/>
                <w:lang w:eastAsia="en-US"/>
              </w:rPr>
              <w:t>ОМС (по согласованию)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6D6" w:rsidRPr="00AB5814" w:rsidRDefault="00CC2364" w:rsidP="00373A37">
            <w:pPr>
              <w:spacing w:line="233" w:lineRule="auto"/>
              <w:jc w:val="both"/>
              <w:rPr>
                <w:rFonts w:eastAsia="Calibri"/>
                <w:color w:val="000000"/>
                <w:sz w:val="25"/>
                <w:szCs w:val="25"/>
                <w:lang w:eastAsia="en-US"/>
              </w:rPr>
            </w:pPr>
            <w:r w:rsidRPr="00AB5814">
              <w:rPr>
                <w:rFonts w:eastAsia="Calibri"/>
                <w:color w:val="000000"/>
                <w:sz w:val="25"/>
                <w:szCs w:val="25"/>
                <w:lang w:eastAsia="en-US"/>
              </w:rPr>
              <w:lastRenderedPageBreak/>
              <w:t>Информация содержится в пункте 24.</w:t>
            </w:r>
          </w:p>
        </w:tc>
      </w:tr>
      <w:tr w:rsidR="00C638A5" w:rsidRPr="00AB5814" w:rsidTr="00A166D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373A37">
            <w:pPr>
              <w:spacing w:line="233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2</w:t>
            </w:r>
            <w:r w:rsidR="00FA6C03" w:rsidRPr="00AB5814">
              <w:rPr>
                <w:sz w:val="25"/>
                <w:szCs w:val="25"/>
              </w:rPr>
              <w:t>8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33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3.7.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24" w:rsidRPr="00AB5814" w:rsidRDefault="00C638A5" w:rsidP="00925F42">
            <w:pPr>
              <w:pStyle w:val="ConsPlusNormal"/>
              <w:spacing w:line="233" w:lineRule="auto"/>
              <w:jc w:val="both"/>
              <w:rPr>
                <w:b w:val="0"/>
                <w:kern w:val="24"/>
                <w:sz w:val="25"/>
                <w:szCs w:val="25"/>
              </w:rPr>
            </w:pPr>
            <w:proofErr w:type="gramStart"/>
            <w:r w:rsidRPr="00AB5814">
              <w:rPr>
                <w:b w:val="0"/>
                <w:kern w:val="24"/>
                <w:sz w:val="25"/>
                <w:szCs w:val="25"/>
              </w:rPr>
              <w:t xml:space="preserve">Проведение проверок </w:t>
            </w:r>
            <w:r w:rsidR="00925F42">
              <w:rPr>
                <w:b w:val="0"/>
                <w:kern w:val="24"/>
                <w:sz w:val="25"/>
                <w:szCs w:val="25"/>
              </w:rPr>
              <w:t>ИО</w:t>
            </w:r>
            <w:r w:rsidRPr="00AB5814">
              <w:rPr>
                <w:b w:val="0"/>
                <w:kern w:val="24"/>
                <w:sz w:val="25"/>
                <w:szCs w:val="25"/>
              </w:rPr>
              <w:t xml:space="preserve"> в рамках компетенции Управления, их подведомственных организаций и учреждений состояния организации и результатов работы по профилактике коррупционных правонарушений при реализации противоэпидемических мероприятий, в том числе направленных на противодействие распространению новой </w:t>
            </w:r>
            <w:proofErr w:type="spellStart"/>
            <w:r w:rsidRPr="00AB5814">
              <w:rPr>
                <w:b w:val="0"/>
                <w:kern w:val="24"/>
                <w:sz w:val="25"/>
                <w:szCs w:val="25"/>
              </w:rPr>
              <w:t>коронавирусной</w:t>
            </w:r>
            <w:proofErr w:type="spellEnd"/>
            <w:r w:rsidRPr="00AB5814">
              <w:rPr>
                <w:b w:val="0"/>
                <w:kern w:val="24"/>
                <w:sz w:val="25"/>
                <w:szCs w:val="25"/>
              </w:rPr>
              <w:t xml:space="preserve"> инфекции (COVID-19), при реализации национальных проектов, предусмотренных Указом Президента Российской Федерации от 07.05.2018 </w:t>
            </w:r>
            <w:r w:rsidR="000E3089" w:rsidRPr="00AB5814">
              <w:rPr>
                <w:b w:val="0"/>
                <w:kern w:val="24"/>
                <w:sz w:val="25"/>
                <w:szCs w:val="25"/>
              </w:rPr>
              <w:t>№</w:t>
            </w:r>
            <w:r w:rsidRPr="00AB5814">
              <w:rPr>
                <w:b w:val="0"/>
                <w:kern w:val="24"/>
                <w:sz w:val="25"/>
                <w:szCs w:val="25"/>
              </w:rPr>
              <w:t>204 "О национальных целях и стратегических задачах развития Российской Федерации на период до</w:t>
            </w:r>
            <w:proofErr w:type="gramEnd"/>
            <w:r w:rsidRPr="00AB5814">
              <w:rPr>
                <w:b w:val="0"/>
                <w:kern w:val="24"/>
                <w:sz w:val="25"/>
                <w:szCs w:val="25"/>
              </w:rPr>
              <w:t xml:space="preserve"> 2024 года"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AC6D6C" w:rsidP="00373A37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AB5814">
              <w:rPr>
                <w:rFonts w:eastAsia="Calibri"/>
                <w:sz w:val="25"/>
                <w:szCs w:val="25"/>
                <w:lang w:eastAsia="en-US"/>
              </w:rPr>
              <w:t>Управление по профилактике коррупционных и иных правонарушений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05F" w:rsidRPr="00AB5814" w:rsidRDefault="004B605F" w:rsidP="006630BC">
            <w:pPr>
              <w:spacing w:line="233" w:lineRule="auto"/>
              <w:jc w:val="both"/>
              <w:rPr>
                <w:sz w:val="25"/>
                <w:szCs w:val="25"/>
              </w:rPr>
            </w:pPr>
            <w:r w:rsidRPr="006630BC">
              <w:rPr>
                <w:sz w:val="25"/>
                <w:szCs w:val="25"/>
              </w:rPr>
              <w:t xml:space="preserve">В соответствии с графиком, утвержденным Губернатором Пензенской области, осуществлены проверки состояния работы по противодействию коррупции и оказана методическая и практическая помощь </w:t>
            </w:r>
            <w:r w:rsidR="006630BC" w:rsidRPr="006630BC">
              <w:rPr>
                <w:sz w:val="25"/>
                <w:szCs w:val="25"/>
              </w:rPr>
              <w:t>5</w:t>
            </w:r>
            <w:r w:rsidR="00023818" w:rsidRPr="006630BC">
              <w:rPr>
                <w:sz w:val="25"/>
                <w:szCs w:val="25"/>
              </w:rPr>
              <w:t xml:space="preserve"> </w:t>
            </w:r>
            <w:r w:rsidRPr="006630BC">
              <w:rPr>
                <w:sz w:val="25"/>
                <w:szCs w:val="25"/>
              </w:rPr>
              <w:t>исполнительным органам. Принятие</w:t>
            </w:r>
            <w:r w:rsidRPr="00AB5814">
              <w:rPr>
                <w:sz w:val="25"/>
                <w:szCs w:val="25"/>
              </w:rPr>
              <w:t xml:space="preserve"> мер по устранению выявленных нарушений находится на контроле Управления.</w:t>
            </w:r>
          </w:p>
        </w:tc>
      </w:tr>
      <w:tr w:rsidR="00C638A5" w:rsidRPr="00AB581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24" w:rsidRPr="00AB5814" w:rsidRDefault="009F7824" w:rsidP="00E93DD2">
            <w:pPr>
              <w:jc w:val="center"/>
              <w:rPr>
                <w:sz w:val="25"/>
                <w:szCs w:val="25"/>
              </w:rPr>
            </w:pPr>
          </w:p>
          <w:p w:rsidR="00AF134F" w:rsidRPr="00AB5814" w:rsidRDefault="00C638A5" w:rsidP="004B64B3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Совершенствование правовой основы противодействия коррупции, антикоррупционная экспертиза нормативных правовых актов и их проектов</w:t>
            </w:r>
          </w:p>
        </w:tc>
      </w:tr>
      <w:tr w:rsidR="00C638A5" w:rsidRPr="00AB5814" w:rsidTr="0070098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</w:t>
            </w:r>
            <w:r w:rsidR="00FA6C03" w:rsidRPr="00AB5814">
              <w:rPr>
                <w:sz w:val="25"/>
                <w:szCs w:val="25"/>
              </w:rPr>
              <w:t>9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4.1.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925F4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 xml:space="preserve">Обеспечение приведения региональных и </w:t>
            </w:r>
            <w:r w:rsidRPr="00AB5814">
              <w:rPr>
                <w:b w:val="0"/>
                <w:sz w:val="25"/>
                <w:szCs w:val="25"/>
              </w:rPr>
              <w:lastRenderedPageBreak/>
              <w:t>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824" w:rsidRPr="00AB5814" w:rsidRDefault="0078471E" w:rsidP="00E93DD2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Государственно-</w:t>
            </w:r>
            <w:r w:rsidR="00D107B0">
              <w:rPr>
                <w:sz w:val="25"/>
                <w:szCs w:val="25"/>
              </w:rPr>
              <w:t>п</w:t>
            </w:r>
            <w:r w:rsidR="009F7824" w:rsidRPr="00AB5814">
              <w:rPr>
                <w:sz w:val="25"/>
                <w:szCs w:val="25"/>
              </w:rPr>
              <w:t xml:space="preserve">равовое </w:t>
            </w:r>
            <w:r w:rsidR="009F7824" w:rsidRPr="00AB5814">
              <w:rPr>
                <w:sz w:val="25"/>
                <w:szCs w:val="25"/>
              </w:rPr>
              <w:lastRenderedPageBreak/>
              <w:t>управление</w:t>
            </w:r>
          </w:p>
          <w:p w:rsidR="009F7824" w:rsidRPr="00AB5814" w:rsidRDefault="009F7824" w:rsidP="00E93DD2">
            <w:pPr>
              <w:widowControl w:val="0"/>
              <w:jc w:val="center"/>
              <w:rPr>
                <w:sz w:val="25"/>
                <w:szCs w:val="25"/>
              </w:rPr>
            </w:pPr>
          </w:p>
          <w:p w:rsidR="009F7824" w:rsidRPr="00AB5814" w:rsidRDefault="009F7824" w:rsidP="00E93DD2">
            <w:pPr>
              <w:widowControl w:val="0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  <w:p w:rsidR="009F7824" w:rsidRPr="00AB5814" w:rsidRDefault="009F7824" w:rsidP="00E93DD2">
            <w:pPr>
              <w:widowControl w:val="0"/>
              <w:jc w:val="center"/>
              <w:rPr>
                <w:sz w:val="25"/>
                <w:szCs w:val="25"/>
              </w:rPr>
            </w:pPr>
          </w:p>
          <w:p w:rsidR="009F7824" w:rsidRPr="00AB5814" w:rsidRDefault="009F7824" w:rsidP="00E93DD2">
            <w:pPr>
              <w:widowControl w:val="0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  <w:p w:rsidR="009F7824" w:rsidRPr="00AB5814" w:rsidRDefault="009F7824" w:rsidP="00E93DD2">
            <w:pPr>
              <w:widowControl w:val="0"/>
              <w:jc w:val="center"/>
              <w:rPr>
                <w:sz w:val="25"/>
                <w:szCs w:val="25"/>
              </w:rPr>
            </w:pPr>
          </w:p>
          <w:p w:rsidR="00C638A5" w:rsidRPr="00AB5814" w:rsidRDefault="009F7824" w:rsidP="00E93DD2">
            <w:pPr>
              <w:widowControl w:val="0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925F4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 xml:space="preserve">В Пензенской области всеми субъектами </w:t>
            </w:r>
            <w:r w:rsidRPr="00AB5814">
              <w:rPr>
                <w:sz w:val="25"/>
                <w:szCs w:val="25"/>
              </w:rPr>
              <w:lastRenderedPageBreak/>
              <w:t>нормотворчества на постоянной основе осуществляется мониторинг федерального законодательства в целях приведения в соответствие региональных и муниципальных нормативных правовых актов</w:t>
            </w:r>
            <w:r w:rsidR="00925F42">
              <w:rPr>
                <w:sz w:val="25"/>
                <w:szCs w:val="25"/>
              </w:rPr>
              <w:t>,</w:t>
            </w:r>
            <w:r w:rsidRPr="00AB5814">
              <w:rPr>
                <w:sz w:val="25"/>
                <w:szCs w:val="25"/>
              </w:rPr>
              <w:t xml:space="preserve"> в том числе в сфере противодействии коррупции. </w:t>
            </w:r>
            <w:r w:rsidR="00E93DD2" w:rsidRPr="00AB5814">
              <w:rPr>
                <w:sz w:val="25"/>
                <w:szCs w:val="25"/>
              </w:rPr>
              <w:t>ИО, ОМС</w:t>
            </w:r>
            <w:r w:rsidRPr="00AB5814">
              <w:rPr>
                <w:sz w:val="25"/>
                <w:szCs w:val="25"/>
              </w:rPr>
              <w:t xml:space="preserve"> в установленные законом сроки обеспечивается внесение изменений в соответствующие нормативные правовые акты.</w:t>
            </w:r>
            <w:r w:rsidR="00E93DD2" w:rsidRPr="00AB5814">
              <w:rPr>
                <w:sz w:val="25"/>
                <w:szCs w:val="25"/>
              </w:rPr>
              <w:t xml:space="preserve"> </w:t>
            </w:r>
            <w:r w:rsidR="00D12512" w:rsidRPr="00AB5814">
              <w:rPr>
                <w:sz w:val="25"/>
                <w:szCs w:val="25"/>
              </w:rPr>
              <w:t>В целях совершенствования правовой основы противодействия коррупции Управлением в 202</w:t>
            </w:r>
            <w:r w:rsidR="009C7EF1" w:rsidRPr="00AB5814">
              <w:rPr>
                <w:sz w:val="25"/>
                <w:szCs w:val="25"/>
              </w:rPr>
              <w:t>3</w:t>
            </w:r>
            <w:r w:rsidR="00D12512" w:rsidRPr="00AB5814">
              <w:rPr>
                <w:sz w:val="25"/>
                <w:szCs w:val="25"/>
              </w:rPr>
              <w:t xml:space="preserve"> году подготовлен </w:t>
            </w:r>
            <w:r w:rsidR="009C7EF1" w:rsidRPr="00AB5814">
              <w:rPr>
                <w:sz w:val="25"/>
                <w:szCs w:val="25"/>
              </w:rPr>
              <w:t>21</w:t>
            </w:r>
            <w:r w:rsidR="00D12512" w:rsidRPr="00AB5814">
              <w:rPr>
                <w:sz w:val="25"/>
                <w:szCs w:val="25"/>
              </w:rPr>
              <w:t xml:space="preserve"> </w:t>
            </w:r>
            <w:r w:rsidR="009C7EF1" w:rsidRPr="00AB5814">
              <w:rPr>
                <w:sz w:val="25"/>
                <w:szCs w:val="25"/>
              </w:rPr>
              <w:t>правовой акт</w:t>
            </w:r>
            <w:r w:rsidR="00D12512" w:rsidRPr="00AB5814">
              <w:rPr>
                <w:sz w:val="25"/>
                <w:szCs w:val="25"/>
              </w:rPr>
              <w:t xml:space="preserve">, в том числе: </w:t>
            </w:r>
            <w:r w:rsidR="009C7EF1" w:rsidRPr="00AB5814">
              <w:rPr>
                <w:sz w:val="25"/>
                <w:szCs w:val="25"/>
              </w:rPr>
              <w:t>7</w:t>
            </w:r>
            <w:r w:rsidR="00D12512" w:rsidRPr="00AB5814">
              <w:rPr>
                <w:sz w:val="25"/>
                <w:szCs w:val="25"/>
              </w:rPr>
              <w:t xml:space="preserve"> законов Пензенской области, </w:t>
            </w:r>
            <w:r w:rsidR="009C7EF1" w:rsidRPr="00AB5814">
              <w:rPr>
                <w:sz w:val="25"/>
                <w:szCs w:val="25"/>
              </w:rPr>
              <w:t>6</w:t>
            </w:r>
            <w:r w:rsidR="00D12512" w:rsidRPr="00AB5814">
              <w:rPr>
                <w:sz w:val="25"/>
                <w:szCs w:val="25"/>
              </w:rPr>
              <w:t xml:space="preserve"> указов Г</w:t>
            </w:r>
            <w:r w:rsidR="009C7EF1" w:rsidRPr="00AB5814">
              <w:rPr>
                <w:sz w:val="25"/>
                <w:szCs w:val="25"/>
              </w:rPr>
              <w:t>убернатора Пензенской области, 6</w:t>
            </w:r>
            <w:r w:rsidR="00D12512" w:rsidRPr="00AB5814">
              <w:rPr>
                <w:sz w:val="25"/>
                <w:szCs w:val="25"/>
              </w:rPr>
              <w:t xml:space="preserve"> постановлений Пра</w:t>
            </w:r>
            <w:r w:rsidR="009C7EF1" w:rsidRPr="00AB5814">
              <w:rPr>
                <w:sz w:val="25"/>
                <w:szCs w:val="25"/>
              </w:rPr>
              <w:t>вительства Пензенской области, 1 распоряжение</w:t>
            </w:r>
            <w:r w:rsidR="00D12512" w:rsidRPr="00AB5814">
              <w:rPr>
                <w:sz w:val="25"/>
                <w:szCs w:val="25"/>
              </w:rPr>
              <w:t xml:space="preserve"> Губернатора Пензенской облас</w:t>
            </w:r>
            <w:r w:rsidR="009C7EF1" w:rsidRPr="00AB5814">
              <w:rPr>
                <w:sz w:val="25"/>
                <w:szCs w:val="25"/>
              </w:rPr>
              <w:t>ти и 1</w:t>
            </w:r>
            <w:r w:rsidR="00D12512" w:rsidRPr="00AB5814">
              <w:rPr>
                <w:sz w:val="25"/>
                <w:szCs w:val="25"/>
              </w:rPr>
              <w:t xml:space="preserve"> распоряжени</w:t>
            </w:r>
            <w:r w:rsidR="00925F42">
              <w:rPr>
                <w:sz w:val="25"/>
                <w:szCs w:val="25"/>
              </w:rPr>
              <w:t>е</w:t>
            </w:r>
            <w:r w:rsidR="00D12512" w:rsidRPr="00AB5814">
              <w:rPr>
                <w:sz w:val="25"/>
                <w:szCs w:val="25"/>
              </w:rPr>
              <w:t xml:space="preserve"> Правительства Пензенской области.</w:t>
            </w:r>
          </w:p>
        </w:tc>
      </w:tr>
      <w:tr w:rsidR="00C638A5" w:rsidRPr="00AB5814" w:rsidTr="0070098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FA6C03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30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4.2.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 xml:space="preserve"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своевременного устранения выявленных </w:t>
            </w:r>
            <w:proofErr w:type="spellStart"/>
            <w:r w:rsidRPr="00AB5814">
              <w:rPr>
                <w:b w:val="0"/>
                <w:sz w:val="25"/>
                <w:szCs w:val="25"/>
              </w:rPr>
              <w:t>коррупциогенных</w:t>
            </w:r>
            <w:proofErr w:type="spellEnd"/>
            <w:r w:rsidRPr="00AB5814">
              <w:rPr>
                <w:b w:val="0"/>
                <w:sz w:val="25"/>
                <w:szCs w:val="25"/>
              </w:rPr>
              <w:t xml:space="preserve"> факторов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05F" w:rsidRPr="00023818" w:rsidRDefault="004B605F" w:rsidP="004B605F">
            <w:pPr>
              <w:ind w:firstLine="176"/>
              <w:jc w:val="center"/>
              <w:rPr>
                <w:sz w:val="25"/>
                <w:szCs w:val="25"/>
              </w:rPr>
            </w:pPr>
            <w:r w:rsidRPr="00023818">
              <w:rPr>
                <w:sz w:val="25"/>
                <w:szCs w:val="25"/>
              </w:rPr>
              <w:t>Государственно-правовое управление</w:t>
            </w:r>
          </w:p>
          <w:p w:rsidR="004B605F" w:rsidRPr="00023818" w:rsidRDefault="004B605F" w:rsidP="004B605F">
            <w:pPr>
              <w:ind w:firstLine="176"/>
              <w:jc w:val="center"/>
              <w:rPr>
                <w:sz w:val="25"/>
                <w:szCs w:val="25"/>
              </w:rPr>
            </w:pPr>
          </w:p>
          <w:p w:rsidR="004B605F" w:rsidRPr="00023818" w:rsidRDefault="004B605F" w:rsidP="004B605F">
            <w:pPr>
              <w:ind w:firstLine="176"/>
              <w:jc w:val="center"/>
              <w:rPr>
                <w:sz w:val="25"/>
                <w:szCs w:val="25"/>
              </w:rPr>
            </w:pPr>
            <w:r w:rsidRPr="00023818">
              <w:rPr>
                <w:sz w:val="25"/>
                <w:szCs w:val="25"/>
              </w:rPr>
              <w:t>ИО</w:t>
            </w:r>
          </w:p>
          <w:p w:rsidR="004B605F" w:rsidRPr="00023818" w:rsidRDefault="004B605F" w:rsidP="004B605F">
            <w:pPr>
              <w:ind w:firstLine="176"/>
              <w:jc w:val="center"/>
              <w:rPr>
                <w:sz w:val="25"/>
                <w:szCs w:val="25"/>
              </w:rPr>
            </w:pPr>
          </w:p>
          <w:p w:rsidR="00C638A5" w:rsidRPr="00AB5814" w:rsidRDefault="004B605F" w:rsidP="004B605F">
            <w:pPr>
              <w:ind w:firstLine="176"/>
              <w:jc w:val="center"/>
              <w:rPr>
                <w:sz w:val="25"/>
                <w:szCs w:val="25"/>
              </w:rPr>
            </w:pPr>
            <w:r w:rsidRPr="00023818">
              <w:rPr>
                <w:sz w:val="25"/>
                <w:szCs w:val="25"/>
              </w:rPr>
              <w:t xml:space="preserve">ОМС (по </w:t>
            </w:r>
            <w:r w:rsidRPr="006630BC">
              <w:rPr>
                <w:sz w:val="25"/>
                <w:szCs w:val="25"/>
              </w:rPr>
              <w:t>согласованию)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4F2" w:rsidRPr="00925F42" w:rsidRDefault="00E93DD2" w:rsidP="00E93DD2">
            <w:pPr>
              <w:jc w:val="both"/>
              <w:rPr>
                <w:spacing w:val="-4"/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  <w:r w:rsidR="001414F2" w:rsidRPr="00AB5814">
              <w:rPr>
                <w:sz w:val="25"/>
                <w:szCs w:val="25"/>
              </w:rPr>
              <w:t xml:space="preserve"> подготовлено </w:t>
            </w:r>
            <w:r w:rsidR="004803A1" w:rsidRPr="00AB5814">
              <w:rPr>
                <w:sz w:val="25"/>
                <w:szCs w:val="25"/>
              </w:rPr>
              <w:t>31</w:t>
            </w:r>
            <w:r w:rsidR="00396FFD" w:rsidRPr="00AB5814">
              <w:rPr>
                <w:sz w:val="25"/>
                <w:szCs w:val="25"/>
              </w:rPr>
              <w:t>47</w:t>
            </w:r>
            <w:r w:rsidR="001414F2" w:rsidRPr="00AB5814">
              <w:rPr>
                <w:sz w:val="25"/>
                <w:szCs w:val="25"/>
              </w:rPr>
              <w:t xml:space="preserve"> проекта нормативных правовых актов, в отношении каждого обеспечено </w:t>
            </w:r>
            <w:r w:rsidR="001414F2" w:rsidRPr="00925F42">
              <w:rPr>
                <w:spacing w:val="-4"/>
                <w:sz w:val="25"/>
                <w:szCs w:val="25"/>
              </w:rPr>
              <w:t>проведение антико</w:t>
            </w:r>
            <w:r w:rsidR="007D3745" w:rsidRPr="00925F42">
              <w:rPr>
                <w:spacing w:val="-4"/>
                <w:sz w:val="25"/>
                <w:szCs w:val="25"/>
              </w:rPr>
              <w:t>ррупционной экспертизы. Выявлен</w:t>
            </w:r>
            <w:r w:rsidR="004803A1" w:rsidRPr="00925F42">
              <w:rPr>
                <w:spacing w:val="-4"/>
                <w:sz w:val="25"/>
                <w:szCs w:val="25"/>
              </w:rPr>
              <w:t>о</w:t>
            </w:r>
            <w:r w:rsidR="007D3745" w:rsidRPr="00925F42">
              <w:rPr>
                <w:spacing w:val="-4"/>
                <w:sz w:val="25"/>
                <w:szCs w:val="25"/>
              </w:rPr>
              <w:t xml:space="preserve"> и исключен</w:t>
            </w:r>
            <w:r w:rsidR="004803A1" w:rsidRPr="00925F42">
              <w:rPr>
                <w:spacing w:val="-4"/>
                <w:sz w:val="25"/>
                <w:szCs w:val="25"/>
              </w:rPr>
              <w:t>о</w:t>
            </w:r>
            <w:r w:rsidR="007D3745" w:rsidRPr="00925F42">
              <w:rPr>
                <w:spacing w:val="-4"/>
                <w:sz w:val="25"/>
                <w:szCs w:val="25"/>
              </w:rPr>
              <w:t xml:space="preserve"> </w:t>
            </w:r>
            <w:r w:rsidR="00396FFD" w:rsidRPr="00925F42">
              <w:rPr>
                <w:spacing w:val="-4"/>
                <w:sz w:val="25"/>
                <w:szCs w:val="25"/>
              </w:rPr>
              <w:t>135</w:t>
            </w:r>
            <w:r w:rsidR="007D3745" w:rsidRPr="00925F42">
              <w:rPr>
                <w:spacing w:val="-4"/>
                <w:sz w:val="25"/>
                <w:szCs w:val="25"/>
              </w:rPr>
              <w:t xml:space="preserve"> </w:t>
            </w:r>
            <w:proofErr w:type="spellStart"/>
            <w:r w:rsidR="007D3745" w:rsidRPr="00925F42">
              <w:rPr>
                <w:spacing w:val="-4"/>
                <w:sz w:val="25"/>
                <w:szCs w:val="25"/>
              </w:rPr>
              <w:t>коррупциогенны</w:t>
            </w:r>
            <w:r w:rsidR="004803A1" w:rsidRPr="00925F42">
              <w:rPr>
                <w:spacing w:val="-4"/>
                <w:sz w:val="25"/>
                <w:szCs w:val="25"/>
              </w:rPr>
              <w:t>х</w:t>
            </w:r>
            <w:proofErr w:type="spellEnd"/>
            <w:r w:rsidR="007D3745" w:rsidRPr="00925F42">
              <w:rPr>
                <w:spacing w:val="-4"/>
                <w:sz w:val="25"/>
                <w:szCs w:val="25"/>
              </w:rPr>
              <w:t xml:space="preserve"> фактор</w:t>
            </w:r>
            <w:r w:rsidR="00925F42" w:rsidRPr="00925F42">
              <w:rPr>
                <w:spacing w:val="-4"/>
                <w:sz w:val="25"/>
                <w:szCs w:val="25"/>
              </w:rPr>
              <w:t>ов</w:t>
            </w:r>
            <w:r w:rsidR="007D3745" w:rsidRPr="00925F42">
              <w:rPr>
                <w:spacing w:val="-4"/>
                <w:sz w:val="25"/>
                <w:szCs w:val="25"/>
              </w:rPr>
              <w:t>. Обеспечено проведение антикоррупционной</w:t>
            </w:r>
            <w:r w:rsidR="007D3745" w:rsidRPr="00AB5814">
              <w:rPr>
                <w:sz w:val="25"/>
                <w:szCs w:val="25"/>
              </w:rPr>
              <w:t xml:space="preserve"> экспертизы </w:t>
            </w:r>
            <w:r w:rsidR="00DD30EC" w:rsidRPr="00AB5814">
              <w:rPr>
                <w:sz w:val="25"/>
                <w:szCs w:val="25"/>
              </w:rPr>
              <w:t>246</w:t>
            </w:r>
            <w:r w:rsidR="007D3745" w:rsidRPr="00AB5814">
              <w:rPr>
                <w:sz w:val="25"/>
                <w:szCs w:val="25"/>
              </w:rPr>
              <w:t xml:space="preserve"> нормативных правовых актов, </w:t>
            </w:r>
            <w:r w:rsidR="004803A1" w:rsidRPr="00925F42">
              <w:rPr>
                <w:spacing w:val="-4"/>
                <w:sz w:val="25"/>
                <w:szCs w:val="25"/>
              </w:rPr>
              <w:t>вывялен</w:t>
            </w:r>
            <w:r w:rsidR="00DD30EC" w:rsidRPr="00925F42">
              <w:rPr>
                <w:spacing w:val="-4"/>
                <w:sz w:val="25"/>
                <w:szCs w:val="25"/>
              </w:rPr>
              <w:t>о</w:t>
            </w:r>
            <w:r w:rsidR="004803A1" w:rsidRPr="00925F42">
              <w:rPr>
                <w:spacing w:val="-4"/>
                <w:sz w:val="25"/>
                <w:szCs w:val="25"/>
              </w:rPr>
              <w:t xml:space="preserve"> и исключен</w:t>
            </w:r>
            <w:r w:rsidR="00DD30EC" w:rsidRPr="00925F42">
              <w:rPr>
                <w:spacing w:val="-4"/>
                <w:sz w:val="25"/>
                <w:szCs w:val="25"/>
              </w:rPr>
              <w:t>о</w:t>
            </w:r>
            <w:r w:rsidR="004803A1" w:rsidRPr="00925F42">
              <w:rPr>
                <w:spacing w:val="-4"/>
                <w:sz w:val="25"/>
                <w:szCs w:val="25"/>
              </w:rPr>
              <w:t xml:space="preserve"> </w:t>
            </w:r>
            <w:r w:rsidR="00DD30EC" w:rsidRPr="00925F42">
              <w:rPr>
                <w:spacing w:val="-4"/>
                <w:sz w:val="25"/>
                <w:szCs w:val="25"/>
              </w:rPr>
              <w:t>5</w:t>
            </w:r>
            <w:r w:rsidR="004803A1" w:rsidRPr="00925F42">
              <w:rPr>
                <w:spacing w:val="-4"/>
                <w:sz w:val="25"/>
                <w:szCs w:val="25"/>
              </w:rPr>
              <w:t xml:space="preserve"> </w:t>
            </w:r>
            <w:proofErr w:type="spellStart"/>
            <w:r w:rsidR="00810DB3" w:rsidRPr="00925F42">
              <w:rPr>
                <w:spacing w:val="-4"/>
                <w:sz w:val="25"/>
                <w:szCs w:val="25"/>
              </w:rPr>
              <w:t>коррупциогенны</w:t>
            </w:r>
            <w:r w:rsidR="00DD30EC" w:rsidRPr="00925F42">
              <w:rPr>
                <w:spacing w:val="-4"/>
                <w:sz w:val="25"/>
                <w:szCs w:val="25"/>
              </w:rPr>
              <w:t>х</w:t>
            </w:r>
            <w:proofErr w:type="spellEnd"/>
            <w:r w:rsidR="004803A1" w:rsidRPr="00925F42">
              <w:rPr>
                <w:spacing w:val="-4"/>
                <w:sz w:val="25"/>
                <w:szCs w:val="25"/>
              </w:rPr>
              <w:t xml:space="preserve"> фактор</w:t>
            </w:r>
            <w:r w:rsidR="00925F42" w:rsidRPr="00925F42">
              <w:rPr>
                <w:spacing w:val="-4"/>
                <w:sz w:val="25"/>
                <w:szCs w:val="25"/>
              </w:rPr>
              <w:t>ов</w:t>
            </w:r>
            <w:r w:rsidR="004803A1" w:rsidRPr="00925F42">
              <w:rPr>
                <w:spacing w:val="-4"/>
                <w:sz w:val="25"/>
                <w:szCs w:val="25"/>
              </w:rPr>
              <w:t>.</w:t>
            </w:r>
          </w:p>
          <w:p w:rsidR="007D3745" w:rsidRPr="00AB5814" w:rsidRDefault="00E93DD2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</w:t>
            </w:r>
            <w:r w:rsidR="007D3745" w:rsidRPr="00AB5814">
              <w:rPr>
                <w:sz w:val="25"/>
                <w:szCs w:val="25"/>
              </w:rPr>
              <w:t xml:space="preserve"> подготовлено </w:t>
            </w:r>
            <w:r w:rsidR="00A4744F" w:rsidRPr="00AB5814">
              <w:rPr>
                <w:sz w:val="25"/>
                <w:szCs w:val="25"/>
              </w:rPr>
              <w:t>23</w:t>
            </w:r>
            <w:r w:rsidR="00925F42">
              <w:rPr>
                <w:sz w:val="25"/>
                <w:szCs w:val="25"/>
              </w:rPr>
              <w:t> </w:t>
            </w:r>
            <w:r w:rsidR="00A4744F" w:rsidRPr="00AB5814">
              <w:rPr>
                <w:sz w:val="25"/>
                <w:szCs w:val="25"/>
              </w:rPr>
              <w:t>470</w:t>
            </w:r>
            <w:r w:rsidR="007D3745" w:rsidRPr="00AB5814">
              <w:rPr>
                <w:sz w:val="25"/>
                <w:szCs w:val="25"/>
              </w:rPr>
              <w:t xml:space="preserve"> проект</w:t>
            </w:r>
            <w:r w:rsidR="00A4744F" w:rsidRPr="00AB5814">
              <w:rPr>
                <w:sz w:val="25"/>
                <w:szCs w:val="25"/>
              </w:rPr>
              <w:t>ов</w:t>
            </w:r>
            <w:r w:rsidR="007D3745" w:rsidRPr="00AB5814">
              <w:rPr>
                <w:sz w:val="25"/>
                <w:szCs w:val="25"/>
              </w:rPr>
              <w:t xml:space="preserve"> нормативных правовых актов, в отношении каждого обеспечено проведение антикоррупционной экспертизы. Выявлено и исключено </w:t>
            </w:r>
            <w:r w:rsidR="00A4744F" w:rsidRPr="00AB5814">
              <w:rPr>
                <w:sz w:val="25"/>
                <w:szCs w:val="25"/>
              </w:rPr>
              <w:t>268</w:t>
            </w:r>
            <w:r w:rsidR="007D3745" w:rsidRPr="00AB5814">
              <w:rPr>
                <w:sz w:val="25"/>
                <w:szCs w:val="25"/>
              </w:rPr>
              <w:t xml:space="preserve"> </w:t>
            </w:r>
            <w:proofErr w:type="spellStart"/>
            <w:r w:rsidR="007D3745" w:rsidRPr="00AB5814">
              <w:rPr>
                <w:sz w:val="25"/>
                <w:szCs w:val="25"/>
              </w:rPr>
              <w:t>коррупциогенных</w:t>
            </w:r>
            <w:proofErr w:type="spellEnd"/>
            <w:r w:rsidR="007D3745" w:rsidRPr="00AB5814">
              <w:rPr>
                <w:sz w:val="25"/>
                <w:szCs w:val="25"/>
              </w:rPr>
              <w:t xml:space="preserve"> </w:t>
            </w:r>
            <w:r w:rsidR="007D3745" w:rsidRPr="00925F42">
              <w:rPr>
                <w:spacing w:val="-6"/>
                <w:sz w:val="25"/>
                <w:szCs w:val="25"/>
              </w:rPr>
              <w:t>фактор</w:t>
            </w:r>
            <w:r w:rsidRPr="00925F42">
              <w:rPr>
                <w:spacing w:val="-6"/>
                <w:sz w:val="25"/>
                <w:szCs w:val="25"/>
              </w:rPr>
              <w:t>ов</w:t>
            </w:r>
            <w:r w:rsidR="007D3745" w:rsidRPr="00925F42">
              <w:rPr>
                <w:spacing w:val="-6"/>
                <w:sz w:val="25"/>
                <w:szCs w:val="25"/>
              </w:rPr>
              <w:t xml:space="preserve">. Обеспечено проведение антикоррупционной экспертизы </w:t>
            </w:r>
            <w:r w:rsidR="00A4744F" w:rsidRPr="00925F42">
              <w:rPr>
                <w:spacing w:val="-6"/>
                <w:sz w:val="25"/>
                <w:szCs w:val="25"/>
              </w:rPr>
              <w:t>6888</w:t>
            </w:r>
            <w:r w:rsidR="007D3745" w:rsidRPr="00925F42">
              <w:rPr>
                <w:spacing w:val="-6"/>
                <w:sz w:val="25"/>
                <w:szCs w:val="25"/>
              </w:rPr>
              <w:t xml:space="preserve"> муниципальных</w:t>
            </w:r>
            <w:r w:rsidR="007D3745" w:rsidRPr="00AB5814">
              <w:rPr>
                <w:sz w:val="25"/>
                <w:szCs w:val="25"/>
              </w:rPr>
              <w:t xml:space="preserve"> нормативных правовых актов, вы</w:t>
            </w:r>
            <w:r w:rsidR="004803A1" w:rsidRPr="00AB5814">
              <w:rPr>
                <w:sz w:val="25"/>
                <w:szCs w:val="25"/>
              </w:rPr>
              <w:t>яв</w:t>
            </w:r>
            <w:r w:rsidR="007D3745" w:rsidRPr="00AB5814">
              <w:rPr>
                <w:sz w:val="25"/>
                <w:szCs w:val="25"/>
              </w:rPr>
              <w:t xml:space="preserve">лено и исключено </w:t>
            </w:r>
            <w:r w:rsidR="00A4744F" w:rsidRPr="00AB5814">
              <w:rPr>
                <w:sz w:val="25"/>
                <w:szCs w:val="25"/>
              </w:rPr>
              <w:t>78</w:t>
            </w:r>
            <w:r w:rsidR="007D3745" w:rsidRPr="00AB5814">
              <w:rPr>
                <w:sz w:val="25"/>
                <w:szCs w:val="25"/>
              </w:rPr>
              <w:t xml:space="preserve"> </w:t>
            </w:r>
            <w:r w:rsidR="00810DB3" w:rsidRPr="00AB5814">
              <w:rPr>
                <w:sz w:val="25"/>
                <w:szCs w:val="25"/>
              </w:rPr>
              <w:t>коррупционных</w:t>
            </w:r>
            <w:r w:rsidR="007D3745" w:rsidRPr="00AB5814">
              <w:rPr>
                <w:sz w:val="25"/>
                <w:szCs w:val="25"/>
              </w:rPr>
              <w:t xml:space="preserve"> фактора.</w:t>
            </w:r>
          </w:p>
          <w:p w:rsidR="00C638A5" w:rsidRPr="00AB5814" w:rsidRDefault="00A4744F" w:rsidP="00AF134F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ИО </w:t>
            </w:r>
            <w:r w:rsidR="004803A1" w:rsidRPr="00AB5814">
              <w:rPr>
                <w:sz w:val="25"/>
                <w:szCs w:val="25"/>
              </w:rPr>
              <w:t>п</w:t>
            </w:r>
            <w:r w:rsidR="00277A90" w:rsidRPr="00AB5814">
              <w:rPr>
                <w:sz w:val="25"/>
                <w:szCs w:val="25"/>
              </w:rPr>
              <w:t xml:space="preserve">роведено </w:t>
            </w:r>
            <w:r w:rsidR="004803A1" w:rsidRPr="00AB5814">
              <w:rPr>
                <w:sz w:val="25"/>
                <w:szCs w:val="25"/>
              </w:rPr>
              <w:t>2</w:t>
            </w:r>
            <w:r w:rsidRPr="00AB5814">
              <w:rPr>
                <w:sz w:val="25"/>
                <w:szCs w:val="25"/>
              </w:rPr>
              <w:t>3</w:t>
            </w:r>
            <w:r w:rsidR="007D3745" w:rsidRPr="00AB5814">
              <w:rPr>
                <w:sz w:val="25"/>
                <w:szCs w:val="25"/>
              </w:rPr>
              <w:t xml:space="preserve"> процедур</w:t>
            </w:r>
            <w:r w:rsidRPr="00AB5814">
              <w:rPr>
                <w:sz w:val="25"/>
                <w:szCs w:val="25"/>
              </w:rPr>
              <w:t>ы</w:t>
            </w:r>
            <w:r w:rsidR="00277A90" w:rsidRPr="00AB5814">
              <w:rPr>
                <w:sz w:val="25"/>
                <w:szCs w:val="25"/>
              </w:rPr>
              <w:t xml:space="preserve"> независимой </w:t>
            </w:r>
            <w:r w:rsidR="00277A90" w:rsidRPr="00AB5814">
              <w:rPr>
                <w:sz w:val="25"/>
                <w:szCs w:val="25"/>
              </w:rPr>
              <w:lastRenderedPageBreak/>
              <w:t xml:space="preserve">антикоррупционной экспертизы проектов </w:t>
            </w:r>
            <w:r w:rsidR="00AF134F" w:rsidRPr="00AB5814">
              <w:rPr>
                <w:sz w:val="25"/>
                <w:szCs w:val="25"/>
              </w:rPr>
              <w:t xml:space="preserve">нормативных правовых актов. </w:t>
            </w:r>
            <w:proofErr w:type="spellStart"/>
            <w:r w:rsidR="00277A90" w:rsidRPr="00AB5814">
              <w:rPr>
                <w:sz w:val="25"/>
                <w:szCs w:val="25"/>
              </w:rPr>
              <w:t>Коррупциогенных</w:t>
            </w:r>
            <w:proofErr w:type="spellEnd"/>
            <w:r w:rsidR="00277A90" w:rsidRPr="00AB5814">
              <w:rPr>
                <w:sz w:val="25"/>
                <w:szCs w:val="25"/>
              </w:rPr>
              <w:t xml:space="preserve"> факторов не выявлено</w:t>
            </w:r>
            <w:r w:rsidR="004803A1" w:rsidRPr="00AB5814">
              <w:rPr>
                <w:sz w:val="25"/>
                <w:szCs w:val="25"/>
              </w:rPr>
              <w:t>.</w:t>
            </w:r>
          </w:p>
        </w:tc>
      </w:tr>
      <w:tr w:rsidR="00C638A5" w:rsidRPr="00AB5814" w:rsidTr="0070098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3</w:t>
            </w:r>
            <w:r w:rsidR="00FA6C03" w:rsidRPr="00AB5814">
              <w:rPr>
                <w:sz w:val="25"/>
                <w:szCs w:val="25"/>
              </w:rPr>
              <w:t>1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4.3.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925F42">
            <w:pPr>
              <w:pStyle w:val="ConsPlusNormal"/>
              <w:spacing w:line="242" w:lineRule="auto"/>
              <w:jc w:val="both"/>
              <w:rPr>
                <w:b w:val="0"/>
                <w:sz w:val="25"/>
                <w:szCs w:val="25"/>
              </w:rPr>
            </w:pPr>
            <w:proofErr w:type="gramStart"/>
            <w:r w:rsidRPr="00AB5814">
              <w:rPr>
                <w:b w:val="0"/>
                <w:sz w:val="25"/>
                <w:szCs w:val="25"/>
              </w:rPr>
              <w:t xml:space="preserve">Размещение проектов нормативных правовых актов на едином региональном </w:t>
            </w:r>
            <w:proofErr w:type="spellStart"/>
            <w:r w:rsidRPr="00AB5814">
              <w:rPr>
                <w:b w:val="0"/>
                <w:sz w:val="25"/>
                <w:szCs w:val="25"/>
              </w:rPr>
              <w:t>интернет-ресурсе</w:t>
            </w:r>
            <w:proofErr w:type="spellEnd"/>
            <w:r w:rsidRPr="00AB5814">
              <w:rPr>
                <w:b w:val="0"/>
                <w:sz w:val="25"/>
                <w:szCs w:val="25"/>
              </w:rPr>
              <w:t xml:space="preserve"> для размещения проектов нормативных правовых актов в целях их общественного обсуждения и проведения независимой антикоррупционной экспертизы на сайте Правительства Пензенской области в сети Интернет (www.pnzreg.ru)</w:t>
            </w:r>
            <w:proofErr w:type="gramEnd"/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745" w:rsidRPr="00AB5814" w:rsidRDefault="00D107B0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D107B0">
              <w:rPr>
                <w:sz w:val="25"/>
                <w:szCs w:val="25"/>
              </w:rPr>
              <w:t xml:space="preserve">Государственно-правовое </w:t>
            </w:r>
            <w:r w:rsidR="007D3745" w:rsidRPr="00AB5814">
              <w:rPr>
                <w:sz w:val="25"/>
                <w:szCs w:val="25"/>
              </w:rPr>
              <w:t>управление</w:t>
            </w:r>
          </w:p>
          <w:p w:rsidR="007D3745" w:rsidRPr="00AB5814" w:rsidRDefault="007D3745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</w:p>
          <w:p w:rsidR="00C638A5" w:rsidRPr="00AB5814" w:rsidRDefault="007D3745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E459B2" w:rsidP="00373A37">
            <w:pPr>
              <w:spacing w:line="242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Все п</w:t>
            </w:r>
            <w:r w:rsidR="007D3745" w:rsidRPr="00AB5814">
              <w:rPr>
                <w:sz w:val="25"/>
                <w:szCs w:val="25"/>
              </w:rPr>
              <w:t>роекты нормативных правовых актов размещают</w:t>
            </w:r>
            <w:r w:rsidRPr="00AB5814">
              <w:rPr>
                <w:sz w:val="25"/>
                <w:szCs w:val="25"/>
              </w:rPr>
              <w:t>с</w:t>
            </w:r>
            <w:r w:rsidR="007D3745" w:rsidRPr="00AB5814">
              <w:rPr>
                <w:sz w:val="25"/>
                <w:szCs w:val="25"/>
              </w:rPr>
              <w:t xml:space="preserve">я на едином региональном </w:t>
            </w:r>
            <w:proofErr w:type="spellStart"/>
            <w:r w:rsidR="007D3745" w:rsidRPr="00AB5814">
              <w:rPr>
                <w:sz w:val="25"/>
                <w:szCs w:val="25"/>
              </w:rPr>
              <w:t>интернет-ресурсе</w:t>
            </w:r>
            <w:proofErr w:type="spellEnd"/>
            <w:r w:rsidR="007D3745" w:rsidRPr="00AB5814">
              <w:rPr>
                <w:sz w:val="25"/>
                <w:szCs w:val="25"/>
              </w:rPr>
              <w:t xml:space="preserve"> для размещения проектов нормативных правовых актов в целях их общественного обсуждения</w:t>
            </w:r>
            <w:r w:rsidRPr="00AB5814">
              <w:rPr>
                <w:sz w:val="25"/>
                <w:szCs w:val="25"/>
              </w:rPr>
              <w:t xml:space="preserve"> и проведения независимой антикоррупционной экспертизы на официальном сайте Правительства Пензенской области в сети Интернет (www.pnzreg.ru)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E93DD2" w:rsidRPr="00AB5814" w:rsidTr="00D57AB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AB5814" w:rsidRDefault="00E93DD2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AB5814" w:rsidRDefault="00E93DD2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4.4.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AB5814" w:rsidRDefault="00E93DD2" w:rsidP="00925F42">
            <w:pPr>
              <w:pStyle w:val="ConsPlusNormal"/>
              <w:spacing w:line="242" w:lineRule="auto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 xml:space="preserve">Мониторинг деятельности по проведению </w:t>
            </w:r>
            <w:r w:rsidR="00925F42">
              <w:rPr>
                <w:b w:val="0"/>
                <w:sz w:val="25"/>
                <w:szCs w:val="25"/>
              </w:rPr>
              <w:t>ИО</w:t>
            </w:r>
            <w:r w:rsidRPr="00AB5814">
              <w:rPr>
                <w:b w:val="0"/>
                <w:sz w:val="25"/>
                <w:szCs w:val="25"/>
              </w:rPr>
              <w:t xml:space="preserve"> и </w:t>
            </w:r>
            <w:r w:rsidR="00925F42">
              <w:rPr>
                <w:b w:val="0"/>
                <w:sz w:val="25"/>
                <w:szCs w:val="25"/>
              </w:rPr>
              <w:t>ОМС</w:t>
            </w:r>
            <w:r w:rsidRPr="00AB5814">
              <w:rPr>
                <w:b w:val="0"/>
                <w:spacing w:val="-6"/>
                <w:sz w:val="25"/>
                <w:szCs w:val="25"/>
              </w:rPr>
              <w:t xml:space="preserve"> антикоррупционной экспертизы нормативных правовых актов и их проектов</w:t>
            </w: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AB5814" w:rsidRDefault="00D107B0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D107B0">
              <w:rPr>
                <w:sz w:val="25"/>
                <w:szCs w:val="25"/>
              </w:rPr>
              <w:t xml:space="preserve">Государственно-правовое </w:t>
            </w:r>
            <w:r w:rsidR="00E93DD2" w:rsidRPr="00AB5814">
              <w:rPr>
                <w:sz w:val="25"/>
                <w:szCs w:val="25"/>
              </w:rPr>
              <w:t>управление</w:t>
            </w:r>
          </w:p>
          <w:p w:rsidR="00E93DD2" w:rsidRPr="004E161E" w:rsidRDefault="00E93DD2" w:rsidP="00373A37">
            <w:pPr>
              <w:spacing w:line="242" w:lineRule="auto"/>
              <w:jc w:val="center"/>
              <w:rPr>
                <w:sz w:val="16"/>
                <w:szCs w:val="16"/>
              </w:rPr>
            </w:pPr>
          </w:p>
          <w:p w:rsidR="00E93DD2" w:rsidRPr="00AB5814" w:rsidRDefault="00E93DD2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  <w:p w:rsidR="00E93DD2" w:rsidRPr="004E161E" w:rsidRDefault="00E93DD2" w:rsidP="00373A37">
            <w:pPr>
              <w:spacing w:line="242" w:lineRule="auto"/>
              <w:jc w:val="center"/>
              <w:rPr>
                <w:sz w:val="16"/>
                <w:szCs w:val="16"/>
              </w:rPr>
            </w:pPr>
          </w:p>
          <w:p w:rsidR="00E93DD2" w:rsidRPr="00AB5814" w:rsidRDefault="00E93DD2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  <w:p w:rsidR="00E93DD2" w:rsidRPr="004E161E" w:rsidRDefault="00E93DD2" w:rsidP="00373A37">
            <w:pPr>
              <w:spacing w:line="242" w:lineRule="auto"/>
              <w:jc w:val="center"/>
              <w:rPr>
                <w:sz w:val="16"/>
                <w:szCs w:val="16"/>
              </w:rPr>
            </w:pPr>
          </w:p>
          <w:p w:rsidR="004E161E" w:rsidRDefault="00E93DD2" w:rsidP="004E161E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</w:t>
            </w:r>
            <w:r w:rsidR="004E161E">
              <w:rPr>
                <w:sz w:val="25"/>
                <w:szCs w:val="25"/>
              </w:rPr>
              <w:t xml:space="preserve"> </w:t>
            </w:r>
          </w:p>
          <w:p w:rsidR="00E93DD2" w:rsidRPr="00AB5814" w:rsidRDefault="00E93DD2" w:rsidP="004E161E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AB5814" w:rsidRDefault="0003504A" w:rsidP="004E161E">
            <w:pPr>
              <w:spacing w:line="242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Государственно-п</w:t>
            </w:r>
            <w:r w:rsidR="00E93DD2" w:rsidRPr="00AB5814">
              <w:rPr>
                <w:sz w:val="25"/>
                <w:szCs w:val="25"/>
              </w:rPr>
              <w:t>равов</w:t>
            </w:r>
            <w:r w:rsidR="00925F42">
              <w:rPr>
                <w:sz w:val="25"/>
                <w:szCs w:val="25"/>
              </w:rPr>
              <w:t>ое</w:t>
            </w:r>
            <w:r w:rsidR="00E93DD2" w:rsidRPr="00AB5814">
              <w:rPr>
                <w:sz w:val="25"/>
                <w:szCs w:val="25"/>
              </w:rPr>
              <w:t xml:space="preserve"> управление </w:t>
            </w:r>
            <w:r w:rsidR="00925F42">
              <w:rPr>
                <w:sz w:val="25"/>
                <w:szCs w:val="25"/>
              </w:rPr>
              <w:t>проводит</w:t>
            </w:r>
            <w:r w:rsidR="00E93DD2" w:rsidRPr="00AB5814">
              <w:rPr>
                <w:sz w:val="25"/>
                <w:szCs w:val="25"/>
              </w:rPr>
              <w:t xml:space="preserve"> мониторинг деятельности по проведению ИО и ОМС антикоррупционной экспертизы нормативных правовых актов и их проектов, результаты которого аккумулируются в отчетах, направляемых в Управление в рамках реализации распоряжения Губернатора Пензенской области от 08.04.2014</w:t>
            </w:r>
            <w:r w:rsidR="00E93DD2" w:rsidRPr="00AB5814">
              <w:rPr>
                <w:sz w:val="25"/>
                <w:szCs w:val="25"/>
              </w:rPr>
              <w:br/>
              <w:t xml:space="preserve">№100-р «О некоторых вопросах </w:t>
            </w:r>
            <w:proofErr w:type="gramStart"/>
            <w:r w:rsidR="00E93DD2" w:rsidRPr="00AB5814">
              <w:rPr>
                <w:sz w:val="25"/>
                <w:szCs w:val="25"/>
              </w:rPr>
              <w:t>организации деятельности исполнительных органов государственной власти Пензенской области</w:t>
            </w:r>
            <w:proofErr w:type="gramEnd"/>
            <w:r w:rsidR="00E93DD2" w:rsidRPr="00AB5814">
              <w:rPr>
                <w:sz w:val="25"/>
                <w:szCs w:val="25"/>
              </w:rPr>
              <w:t xml:space="preserve"> по противодействию коррупции»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E93DD2" w:rsidRPr="00AB5814" w:rsidTr="00D57AB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AB5814" w:rsidRDefault="00E93DD2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AB5814" w:rsidRDefault="00E93DD2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4.5.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AB5814" w:rsidRDefault="00E93DD2" w:rsidP="00373A37">
            <w:pPr>
              <w:pStyle w:val="ConsPlusNormal"/>
              <w:spacing w:line="242" w:lineRule="auto"/>
              <w:jc w:val="both"/>
              <w:rPr>
                <w:b w:val="0"/>
                <w:spacing w:val="-6"/>
                <w:sz w:val="25"/>
                <w:szCs w:val="25"/>
              </w:rPr>
            </w:pPr>
            <w:r w:rsidRPr="00AB5814">
              <w:rPr>
                <w:b w:val="0"/>
                <w:spacing w:val="-10"/>
                <w:sz w:val="25"/>
                <w:szCs w:val="25"/>
              </w:rPr>
              <w:t xml:space="preserve">Мониторинг осуществления </w:t>
            </w:r>
            <w:r w:rsidR="00925F42">
              <w:rPr>
                <w:b w:val="0"/>
                <w:sz w:val="25"/>
                <w:szCs w:val="25"/>
              </w:rPr>
              <w:t>ИО</w:t>
            </w:r>
            <w:r w:rsidR="00925F42" w:rsidRPr="00AB5814">
              <w:rPr>
                <w:b w:val="0"/>
                <w:sz w:val="25"/>
                <w:szCs w:val="25"/>
              </w:rPr>
              <w:t xml:space="preserve"> и </w:t>
            </w:r>
            <w:r w:rsidR="00925F42">
              <w:rPr>
                <w:b w:val="0"/>
                <w:sz w:val="25"/>
                <w:szCs w:val="25"/>
              </w:rPr>
              <w:t>ОМС</w:t>
            </w:r>
            <w:r w:rsidR="00925F42" w:rsidRPr="00AB5814">
              <w:rPr>
                <w:b w:val="0"/>
                <w:spacing w:val="-6"/>
                <w:sz w:val="25"/>
                <w:szCs w:val="25"/>
              </w:rPr>
              <w:t xml:space="preserve"> </w:t>
            </w:r>
            <w:r w:rsidRPr="00AB5814">
              <w:rPr>
                <w:b w:val="0"/>
                <w:spacing w:val="-6"/>
                <w:sz w:val="25"/>
                <w:szCs w:val="25"/>
              </w:rPr>
              <w:t xml:space="preserve">независимой </w:t>
            </w:r>
            <w:r w:rsidRPr="00AB5814">
              <w:rPr>
                <w:b w:val="0"/>
                <w:bCs w:val="0"/>
                <w:spacing w:val="-6"/>
                <w:sz w:val="25"/>
                <w:szCs w:val="25"/>
              </w:rPr>
              <w:t>антикоррупционной экспертизы нормативных правовых актов и их проектов</w:t>
            </w:r>
          </w:p>
        </w:tc>
        <w:tc>
          <w:tcPr>
            <w:tcW w:w="32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AB5814" w:rsidRDefault="00E93DD2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5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AB5814" w:rsidRDefault="00E93DD2" w:rsidP="00373A37">
            <w:pPr>
              <w:spacing w:line="242" w:lineRule="auto"/>
              <w:jc w:val="both"/>
              <w:rPr>
                <w:sz w:val="25"/>
                <w:szCs w:val="25"/>
              </w:rPr>
            </w:pPr>
          </w:p>
        </w:tc>
      </w:tr>
      <w:tr w:rsidR="00C638A5" w:rsidRPr="00AB5814" w:rsidTr="0070098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</w:t>
            </w:r>
            <w:r w:rsidR="00FA6C03" w:rsidRPr="00AB5814">
              <w:rPr>
                <w:sz w:val="25"/>
                <w:szCs w:val="25"/>
              </w:rPr>
              <w:t>4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4.6.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4E161E">
            <w:pPr>
              <w:pStyle w:val="ConsPlusNormal"/>
              <w:spacing w:line="242" w:lineRule="auto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AB5814">
              <w:rPr>
                <w:b w:val="0"/>
                <w:spacing w:val="-4"/>
                <w:sz w:val="25"/>
                <w:szCs w:val="25"/>
              </w:rPr>
              <w:t xml:space="preserve">Проведение </w:t>
            </w:r>
            <w:r w:rsidR="004E161E">
              <w:rPr>
                <w:b w:val="0"/>
                <w:sz w:val="25"/>
                <w:szCs w:val="25"/>
              </w:rPr>
              <w:t>ИО</w:t>
            </w:r>
            <w:r w:rsidR="004E161E" w:rsidRPr="00AB5814">
              <w:rPr>
                <w:b w:val="0"/>
                <w:sz w:val="25"/>
                <w:szCs w:val="25"/>
              </w:rPr>
              <w:t xml:space="preserve"> и </w:t>
            </w:r>
            <w:r w:rsidR="004E161E">
              <w:rPr>
                <w:b w:val="0"/>
                <w:sz w:val="25"/>
                <w:szCs w:val="25"/>
              </w:rPr>
              <w:t>ОМС</w:t>
            </w:r>
            <w:r w:rsidR="004E161E" w:rsidRPr="00AB5814">
              <w:rPr>
                <w:b w:val="0"/>
                <w:spacing w:val="-6"/>
                <w:sz w:val="25"/>
                <w:szCs w:val="25"/>
              </w:rPr>
              <w:t xml:space="preserve"> </w:t>
            </w:r>
            <w:r w:rsidRPr="00AB5814">
              <w:rPr>
                <w:b w:val="0"/>
                <w:spacing w:val="-4"/>
                <w:sz w:val="25"/>
                <w:szCs w:val="25"/>
              </w:rPr>
              <w:t>оценки коррупционных рисков, возникающих при реализации ими своих функций, а также внесение изменений в перечни должностей государственной и муниципальной службы, замещение которых связано с коррупционными рисками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745" w:rsidRPr="00AB5814" w:rsidRDefault="00D107B0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D107B0">
              <w:rPr>
                <w:sz w:val="25"/>
                <w:szCs w:val="25"/>
              </w:rPr>
              <w:t xml:space="preserve">Государственно-правовое </w:t>
            </w:r>
            <w:r w:rsidR="007D3745" w:rsidRPr="00AB5814">
              <w:rPr>
                <w:sz w:val="25"/>
                <w:szCs w:val="25"/>
              </w:rPr>
              <w:t>управление</w:t>
            </w:r>
          </w:p>
          <w:p w:rsidR="007D3745" w:rsidRPr="004E161E" w:rsidRDefault="007D3745" w:rsidP="00373A37">
            <w:pPr>
              <w:spacing w:line="242" w:lineRule="auto"/>
              <w:jc w:val="center"/>
              <w:rPr>
                <w:sz w:val="16"/>
                <w:szCs w:val="16"/>
              </w:rPr>
            </w:pPr>
          </w:p>
          <w:p w:rsidR="007D3745" w:rsidRPr="00AB5814" w:rsidRDefault="007D3745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Управление </w:t>
            </w:r>
          </w:p>
          <w:p w:rsidR="004E161E" w:rsidRDefault="004E161E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</w:p>
          <w:p w:rsidR="007D3745" w:rsidRPr="00AB5814" w:rsidRDefault="007D3745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  <w:p w:rsidR="007D3745" w:rsidRPr="004E161E" w:rsidRDefault="007D3745" w:rsidP="00373A37">
            <w:pPr>
              <w:spacing w:line="242" w:lineRule="auto"/>
              <w:jc w:val="center"/>
              <w:rPr>
                <w:sz w:val="16"/>
                <w:szCs w:val="16"/>
              </w:rPr>
            </w:pPr>
          </w:p>
          <w:p w:rsidR="004E161E" w:rsidRDefault="007D3745" w:rsidP="004E161E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</w:t>
            </w:r>
            <w:r w:rsidR="004E161E">
              <w:rPr>
                <w:sz w:val="25"/>
                <w:szCs w:val="25"/>
              </w:rPr>
              <w:t xml:space="preserve"> </w:t>
            </w:r>
          </w:p>
          <w:p w:rsidR="00C638A5" w:rsidRPr="00AB5814" w:rsidRDefault="007D3745" w:rsidP="004E161E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802B59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Информация содержится в пункте 19</w:t>
            </w:r>
            <w:r w:rsidR="00E93DD2" w:rsidRPr="00AB5814">
              <w:rPr>
                <w:sz w:val="25"/>
                <w:szCs w:val="25"/>
              </w:rPr>
              <w:t>.</w:t>
            </w:r>
          </w:p>
        </w:tc>
      </w:tr>
      <w:tr w:rsidR="00C638A5" w:rsidRPr="00AB5814" w:rsidTr="0070098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</w:t>
            </w:r>
            <w:r w:rsidR="00FA6C03" w:rsidRPr="00AB5814">
              <w:rPr>
                <w:sz w:val="25"/>
                <w:szCs w:val="25"/>
              </w:rPr>
              <w:t>5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spacing w:line="242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4.7.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373A37">
            <w:pPr>
              <w:pStyle w:val="ConsPlusNormal"/>
              <w:spacing w:line="242" w:lineRule="auto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AB5814">
              <w:rPr>
                <w:b w:val="0"/>
                <w:spacing w:val="-4"/>
                <w:sz w:val="25"/>
                <w:szCs w:val="25"/>
              </w:rPr>
              <w:t xml:space="preserve">Изучение нормативных правовых актов, </w:t>
            </w:r>
            <w:r w:rsidRPr="00AB5814">
              <w:rPr>
                <w:b w:val="0"/>
                <w:spacing w:val="-4"/>
                <w:sz w:val="25"/>
                <w:szCs w:val="25"/>
              </w:rPr>
              <w:lastRenderedPageBreak/>
              <w:t xml:space="preserve">регламентирующих деятельность региональных фондов, некоммерческих организаций, государственных и муниципальных автономных учреждений, учредителями которых являются </w:t>
            </w:r>
            <w:r w:rsidR="004E161E">
              <w:rPr>
                <w:b w:val="0"/>
                <w:sz w:val="25"/>
                <w:szCs w:val="25"/>
              </w:rPr>
              <w:t>ИО</w:t>
            </w:r>
            <w:r w:rsidR="004E161E" w:rsidRPr="00AB5814">
              <w:rPr>
                <w:b w:val="0"/>
                <w:sz w:val="25"/>
                <w:szCs w:val="25"/>
              </w:rPr>
              <w:t xml:space="preserve"> и </w:t>
            </w:r>
            <w:r w:rsidR="004E161E">
              <w:rPr>
                <w:b w:val="0"/>
                <w:sz w:val="25"/>
                <w:szCs w:val="25"/>
              </w:rPr>
              <w:t>ОМС</w:t>
            </w:r>
            <w:r w:rsidRPr="00AB5814">
              <w:rPr>
                <w:b w:val="0"/>
                <w:spacing w:val="-4"/>
                <w:sz w:val="25"/>
                <w:szCs w:val="25"/>
              </w:rPr>
              <w:t>, при осуществлении закупок товаров, работ, услуг и распоряжении государственным и муниципальным имуществом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E96" w:rsidRPr="00AB5814" w:rsidRDefault="00B33E96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Управление</w:t>
            </w:r>
          </w:p>
          <w:p w:rsidR="00C638A5" w:rsidRPr="00AB5814" w:rsidRDefault="00B33E96" w:rsidP="00373A37">
            <w:pPr>
              <w:spacing w:line="242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по профилактике коррупционных и иных правонарушений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B33E96" w:rsidP="00373A37">
            <w:pPr>
              <w:spacing w:line="242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 xml:space="preserve">По результатам изучения соответствующих </w:t>
            </w:r>
            <w:r w:rsidRPr="00AB5814">
              <w:rPr>
                <w:sz w:val="25"/>
                <w:szCs w:val="25"/>
              </w:rPr>
              <w:lastRenderedPageBreak/>
              <w:t xml:space="preserve">нормативных правовых актов </w:t>
            </w:r>
            <w:r w:rsidR="00CC2364" w:rsidRPr="00AB5814">
              <w:rPr>
                <w:sz w:val="25"/>
                <w:szCs w:val="25"/>
              </w:rPr>
              <w:t xml:space="preserve">разработаны и внедрены </w:t>
            </w:r>
            <w:proofErr w:type="gramStart"/>
            <w:r w:rsidR="00CC2364" w:rsidRPr="00AB5814">
              <w:rPr>
                <w:sz w:val="25"/>
                <w:szCs w:val="25"/>
              </w:rPr>
              <w:t>в деятельность</w:t>
            </w:r>
            <w:r w:rsidRPr="00AB5814">
              <w:rPr>
                <w:sz w:val="25"/>
                <w:szCs w:val="25"/>
              </w:rPr>
              <w:t xml:space="preserve"> Методические материалы для осуществления контроля за соблюдением законодательства Российской Федерации о противодействии коррупции в государственных учреждениях</w:t>
            </w:r>
            <w:proofErr w:type="gramEnd"/>
            <w:r w:rsidRPr="00AB5814">
              <w:rPr>
                <w:sz w:val="25"/>
                <w:szCs w:val="25"/>
              </w:rPr>
              <w:t xml:space="preserve"> и организациях Пензенской области, а также за реализацией в этих учреждениях и организациях мер по профилактике коррупционных правонарушений</w:t>
            </w:r>
            <w:r w:rsidR="00E93DD2" w:rsidRPr="00AB5814">
              <w:rPr>
                <w:sz w:val="25"/>
                <w:szCs w:val="25"/>
              </w:rPr>
              <w:t>.</w:t>
            </w:r>
          </w:p>
        </w:tc>
      </w:tr>
      <w:tr w:rsidR="00C638A5" w:rsidRPr="00AB581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95272C" w:rsidP="00F4112D">
            <w:pPr>
              <w:spacing w:line="233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Привлечение граждан, институтов гражданского общества и предпринимательского сообщества к реализации антикоррупционной политики в Пензенской области</w:t>
            </w:r>
          </w:p>
        </w:tc>
      </w:tr>
      <w:tr w:rsidR="00C638A5" w:rsidRPr="00AB581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FA6C03" w:rsidP="00F4112D">
            <w:pPr>
              <w:spacing w:line="233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36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spacing w:line="233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5.1.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pStyle w:val="ConsPlusNormal"/>
              <w:spacing w:line="233" w:lineRule="auto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>Ежегодное проведение социологических исследований в целях оценки уровня коррупции в Пензенской области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853C95" w:rsidP="00F4112D">
            <w:pPr>
              <w:spacing w:line="233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Министерство образования Пензенской области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CFA" w:rsidRPr="00AB5814" w:rsidRDefault="00AD2BB9" w:rsidP="004E161E">
            <w:pPr>
              <w:spacing w:line="233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Оценка уровня коррупции в Пензенской области в 2023 г.  проводилась согласно Методике проведения социологических исследований в целях оценки уровня коррупции в субъектах Российской Федерации, утвержденной Постановлением  Правительства Российской Федерации № 662 от 25 мая 2019 г. </w:t>
            </w:r>
            <w:r w:rsidR="004E161E">
              <w:rPr>
                <w:sz w:val="25"/>
                <w:szCs w:val="25"/>
              </w:rPr>
              <w:t>О</w:t>
            </w:r>
            <w:r w:rsidRPr="00AB5814">
              <w:rPr>
                <w:sz w:val="25"/>
                <w:szCs w:val="25"/>
              </w:rPr>
              <w:t xml:space="preserve">прошено 1294 респондента, оценивающих уровень </w:t>
            </w:r>
            <w:r w:rsidR="004E161E">
              <w:rPr>
                <w:sz w:val="25"/>
                <w:szCs w:val="25"/>
              </w:rPr>
              <w:t>«</w:t>
            </w:r>
            <w:r w:rsidRPr="00AB5814">
              <w:rPr>
                <w:sz w:val="25"/>
                <w:szCs w:val="25"/>
              </w:rPr>
              <w:t>бытовой</w:t>
            </w:r>
            <w:r w:rsidR="004E161E">
              <w:rPr>
                <w:sz w:val="25"/>
                <w:szCs w:val="25"/>
              </w:rPr>
              <w:t>»</w:t>
            </w:r>
            <w:r w:rsidRPr="00AB5814">
              <w:rPr>
                <w:sz w:val="25"/>
                <w:szCs w:val="25"/>
              </w:rPr>
              <w:t xml:space="preserve"> коррупции и 175 человек, оценивающих уровень </w:t>
            </w:r>
            <w:r w:rsidR="004E161E">
              <w:rPr>
                <w:sz w:val="25"/>
                <w:szCs w:val="25"/>
              </w:rPr>
              <w:t>«</w:t>
            </w:r>
            <w:r w:rsidRPr="00AB5814">
              <w:rPr>
                <w:sz w:val="25"/>
                <w:szCs w:val="25"/>
              </w:rPr>
              <w:t>деловой</w:t>
            </w:r>
            <w:r w:rsidR="004E161E">
              <w:rPr>
                <w:sz w:val="25"/>
                <w:szCs w:val="25"/>
              </w:rPr>
              <w:t>»</w:t>
            </w:r>
            <w:r w:rsidRPr="00AB5814">
              <w:rPr>
                <w:sz w:val="25"/>
                <w:szCs w:val="25"/>
              </w:rPr>
              <w:t xml:space="preserve"> коррупции. </w:t>
            </w:r>
            <w:r w:rsidR="00402CFA" w:rsidRPr="00AB5814">
              <w:rPr>
                <w:sz w:val="25"/>
                <w:szCs w:val="25"/>
              </w:rPr>
              <w:t xml:space="preserve">По мнению 38,6% </w:t>
            </w:r>
            <w:r w:rsidR="004E161E" w:rsidRPr="00AB5814">
              <w:rPr>
                <w:sz w:val="25"/>
                <w:szCs w:val="25"/>
              </w:rPr>
              <w:t xml:space="preserve">респондентов </w:t>
            </w:r>
            <w:r w:rsidR="00402CFA" w:rsidRPr="00AB5814">
              <w:rPr>
                <w:sz w:val="25"/>
                <w:szCs w:val="25"/>
              </w:rPr>
              <w:t xml:space="preserve">уровень коррупции в регионе находится на среднем уровне. Однако 14,1% отмечают, что он высокий. Большинство респондентов оценивают работу органов власти в регионе по противодействию коррупции на среднем уровне, при этом 7,1% – отрицательно и 10,7% – положительно (это </w:t>
            </w:r>
            <w:r w:rsidR="004E161E" w:rsidRPr="00AB5814">
              <w:rPr>
                <w:sz w:val="25"/>
                <w:szCs w:val="25"/>
              </w:rPr>
              <w:t xml:space="preserve">соответственно </w:t>
            </w:r>
            <w:r w:rsidR="00402CFA" w:rsidRPr="00AB5814">
              <w:rPr>
                <w:sz w:val="25"/>
                <w:szCs w:val="25"/>
              </w:rPr>
              <w:t>на 2,8% меньше и на 3,7</w:t>
            </w:r>
            <w:r w:rsidR="004E161E">
              <w:rPr>
                <w:sz w:val="25"/>
                <w:szCs w:val="25"/>
              </w:rPr>
              <w:t>%</w:t>
            </w:r>
            <w:r w:rsidR="00402CFA" w:rsidRPr="00AB5814">
              <w:rPr>
                <w:sz w:val="25"/>
                <w:szCs w:val="25"/>
              </w:rPr>
              <w:t xml:space="preserve"> больше по сравнению с 2022 г.). В целом наблюдается положительная динамика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C638A5" w:rsidRPr="00AB581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</w:t>
            </w:r>
            <w:r w:rsidR="00FA6C03" w:rsidRPr="00AB5814">
              <w:rPr>
                <w:sz w:val="25"/>
                <w:szCs w:val="25"/>
              </w:rPr>
              <w:t>7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5.2.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 xml:space="preserve">Составление по результатам социологического исследования по оценке уровня коррупции в Пензенской области таблицы соответствия состояния </w:t>
            </w:r>
            <w:r w:rsidRPr="00AB5814">
              <w:rPr>
                <w:b w:val="0"/>
                <w:sz w:val="25"/>
                <w:szCs w:val="25"/>
              </w:rPr>
              <w:lastRenderedPageBreak/>
              <w:t>эффективности (результативности) работы Управления по профилактике коррупционных и иных правонарушений по противодействию коррупции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95" w:rsidRPr="00AB5814" w:rsidRDefault="00853C95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Управление</w:t>
            </w:r>
          </w:p>
          <w:p w:rsidR="00C638A5" w:rsidRPr="00AB5814" w:rsidRDefault="00853C95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2AF" w:rsidRPr="00AB5814" w:rsidRDefault="009942AF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Анализ данных социологического исследования обуславливает целесообразность проведения следующих мероприятий: </w:t>
            </w:r>
          </w:p>
          <w:p w:rsidR="005D1741" w:rsidRPr="00AB5814" w:rsidRDefault="005D1741" w:rsidP="005D1741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1.</w:t>
            </w:r>
            <w:r w:rsidRPr="00AB5814">
              <w:rPr>
                <w:sz w:val="25"/>
                <w:szCs w:val="25"/>
              </w:rPr>
              <w:tab/>
              <w:t xml:space="preserve">Выявить мотивы и алгоритмы поведения </w:t>
            </w:r>
            <w:r w:rsidRPr="00AB5814">
              <w:rPr>
                <w:sz w:val="25"/>
                <w:szCs w:val="25"/>
              </w:rPr>
              <w:lastRenderedPageBreak/>
              <w:t>участников антикоррупционной ситуации, в том числе формы оказания коррупционного влияния на должностных лиц посредством выплат коррупционных вознаграждений.</w:t>
            </w:r>
          </w:p>
          <w:p w:rsidR="005D1741" w:rsidRPr="00AB5814" w:rsidRDefault="005D1741" w:rsidP="005D1741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2.</w:t>
            </w:r>
            <w:r w:rsidRPr="00AB5814">
              <w:rPr>
                <w:sz w:val="25"/>
                <w:szCs w:val="25"/>
              </w:rPr>
              <w:tab/>
              <w:t>Определить уровень распространения коррупции на основе наблюдений и социологических мониторингов.</w:t>
            </w:r>
          </w:p>
          <w:p w:rsidR="005D1741" w:rsidRPr="00AB5814" w:rsidRDefault="005D1741" w:rsidP="005D1741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3.</w:t>
            </w:r>
            <w:r w:rsidRPr="00AB5814">
              <w:rPr>
                <w:sz w:val="25"/>
                <w:szCs w:val="25"/>
              </w:rPr>
              <w:tab/>
              <w:t>Анализировать мнения граждан и представителей бизнеса об интенсивности коррупции в различных ситуациях.</w:t>
            </w:r>
          </w:p>
          <w:p w:rsidR="00C638A5" w:rsidRPr="00AB5814" w:rsidRDefault="005D1741" w:rsidP="005D1741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4.</w:t>
            </w:r>
            <w:r w:rsidRPr="00AB5814">
              <w:rPr>
                <w:sz w:val="25"/>
                <w:szCs w:val="25"/>
              </w:rPr>
              <w:tab/>
              <w:t>Исследовать коррупционное поведение в различных ситуациях.</w:t>
            </w:r>
          </w:p>
        </w:tc>
      </w:tr>
      <w:tr w:rsidR="00C638A5" w:rsidRPr="00AB581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3</w:t>
            </w:r>
            <w:r w:rsidR="00FA6C03" w:rsidRPr="00AB5814">
              <w:rPr>
                <w:sz w:val="25"/>
                <w:szCs w:val="25"/>
              </w:rPr>
              <w:t>8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5.3.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>Обеспечение через средства массовой информации публичного осуждения фактов коррупции и лиц, вовлеченных в коррупцию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95" w:rsidRPr="00AB5814" w:rsidRDefault="00853C95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</w:t>
            </w:r>
          </w:p>
          <w:p w:rsidR="009B3F9A" w:rsidRPr="00AB5814" w:rsidRDefault="00853C95" w:rsidP="00F4112D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D144AD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</w:t>
            </w:r>
            <w:r w:rsidR="001B0EA7" w:rsidRPr="00AB5814">
              <w:rPr>
                <w:sz w:val="25"/>
                <w:szCs w:val="25"/>
              </w:rPr>
              <w:t>нформация содержится в пункте 43</w:t>
            </w:r>
            <w:r w:rsidR="00E93DD2" w:rsidRPr="00AB5814">
              <w:rPr>
                <w:sz w:val="25"/>
                <w:szCs w:val="25"/>
              </w:rPr>
              <w:t>.</w:t>
            </w:r>
          </w:p>
          <w:p w:rsidR="002F05BA" w:rsidRPr="00AB5814" w:rsidRDefault="002F05BA" w:rsidP="002F05BA">
            <w:pPr>
              <w:rPr>
                <w:sz w:val="25"/>
                <w:szCs w:val="25"/>
              </w:rPr>
            </w:pPr>
          </w:p>
        </w:tc>
      </w:tr>
      <w:tr w:rsidR="00C638A5" w:rsidRPr="00AB581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853C9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3</w:t>
            </w:r>
            <w:r w:rsidR="00FA6C03" w:rsidRPr="00AB5814">
              <w:rPr>
                <w:sz w:val="25"/>
                <w:szCs w:val="25"/>
              </w:rPr>
              <w:t>9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5.4.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>Обеспечение функционирования электронного почтового ящика на сайте "Против коррупции" и специально выделенной телефонной линии для приема сообщений о фактах коррупции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95" w:rsidRPr="00AB5814" w:rsidRDefault="00853C95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</w:t>
            </w:r>
          </w:p>
          <w:p w:rsidR="00C638A5" w:rsidRPr="00AB5814" w:rsidRDefault="00853C95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 коррупционных и иных 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83E" w:rsidRPr="00AB5814" w:rsidRDefault="002F05BA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В </w:t>
            </w:r>
            <w:r w:rsidR="00876E2C" w:rsidRPr="00AB5814">
              <w:rPr>
                <w:sz w:val="25"/>
                <w:szCs w:val="25"/>
              </w:rPr>
              <w:t xml:space="preserve">соответствии с компетенцией Управления рассмотрено </w:t>
            </w:r>
            <w:r w:rsidRPr="00AB5814">
              <w:rPr>
                <w:sz w:val="25"/>
                <w:szCs w:val="25"/>
              </w:rPr>
              <w:t>64 обращения граждан, из них 5 обращений</w:t>
            </w:r>
            <w:r w:rsidR="00876E2C" w:rsidRPr="00AB5814">
              <w:rPr>
                <w:sz w:val="25"/>
                <w:szCs w:val="25"/>
              </w:rPr>
              <w:t>, поступивших в раздел «Против коррупции» сайта Прав</w:t>
            </w:r>
            <w:r w:rsidRPr="00AB5814">
              <w:rPr>
                <w:sz w:val="25"/>
                <w:szCs w:val="25"/>
              </w:rPr>
              <w:t>ительства Пензенской области, 4 обращения</w:t>
            </w:r>
            <w:r w:rsidR="00876E2C" w:rsidRPr="00AB5814">
              <w:rPr>
                <w:sz w:val="25"/>
                <w:szCs w:val="25"/>
              </w:rPr>
              <w:t xml:space="preserve"> на телефо</w:t>
            </w:r>
            <w:r w:rsidRPr="00AB5814">
              <w:rPr>
                <w:sz w:val="25"/>
                <w:szCs w:val="25"/>
              </w:rPr>
              <w:t>нную линию «Против коррупции», 5 обращений</w:t>
            </w:r>
            <w:r w:rsidR="0027283E" w:rsidRPr="00AB5814">
              <w:rPr>
                <w:sz w:val="25"/>
                <w:szCs w:val="25"/>
              </w:rPr>
              <w:t xml:space="preserve"> на Интернет-ресурсы. </w:t>
            </w:r>
          </w:p>
          <w:p w:rsidR="002F05BA" w:rsidRPr="00AB5814" w:rsidRDefault="002F05BA" w:rsidP="00E93DD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В данных обращениях граждан приводились вопросы, связанные с деятельностью коммунальных служб, нарушением прав при наследовании имущества, осуществлением </w:t>
            </w:r>
            <w:proofErr w:type="gramStart"/>
            <w:r w:rsidRPr="00AB5814">
              <w:rPr>
                <w:sz w:val="25"/>
                <w:szCs w:val="25"/>
              </w:rPr>
              <w:t>контроля за</w:t>
            </w:r>
            <w:proofErr w:type="gramEnd"/>
            <w:r w:rsidRPr="00AB5814">
              <w:rPr>
                <w:sz w:val="25"/>
                <w:szCs w:val="25"/>
              </w:rPr>
              <w:t xml:space="preserve"> деятельностью по передаче имущества в собственность исполнительных органов и органов местного самоуправления, организации ритуальных услуг, вопросы гражданско-правовых отношений. По обращениям гражданам даны разъяснения. Обращения, подлежащие рассмотрению по компетенции, направлены в соответствующие органы с уведомлением заявителя.</w:t>
            </w:r>
          </w:p>
          <w:p w:rsidR="0027283E" w:rsidRPr="00AB5814" w:rsidRDefault="0027283E" w:rsidP="0027283E">
            <w:pPr>
              <w:jc w:val="both"/>
              <w:rPr>
                <w:sz w:val="25"/>
                <w:szCs w:val="25"/>
              </w:rPr>
            </w:pPr>
            <w:proofErr w:type="gramStart"/>
            <w:r w:rsidRPr="00AB5814">
              <w:rPr>
                <w:sz w:val="25"/>
                <w:szCs w:val="25"/>
              </w:rPr>
              <w:lastRenderedPageBreak/>
              <w:t>В Министерстве здравоохранения Пензенской области зарегистрировано</w:t>
            </w:r>
            <w:r w:rsidR="003200E1" w:rsidRPr="00AB5814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>2 обращения о фактах коррупции – о взимании врачом ГБУЗ «</w:t>
            </w:r>
            <w:proofErr w:type="spellStart"/>
            <w:r w:rsidRPr="00AB5814">
              <w:rPr>
                <w:sz w:val="25"/>
                <w:szCs w:val="25"/>
              </w:rPr>
              <w:t>Земетчинская</w:t>
            </w:r>
            <w:proofErr w:type="spellEnd"/>
            <w:r w:rsidRPr="00AB5814">
              <w:rPr>
                <w:sz w:val="25"/>
                <w:szCs w:val="25"/>
              </w:rPr>
              <w:t xml:space="preserve"> РБ» денежных средств с пациентов за госпитализацию в стационар и о взимании сотрудниками подразделения ГБУЗ «Пензенский областной клинический центр СВМП» денежных средств за прохождение медицинской комиссии без очереди).</w:t>
            </w:r>
            <w:proofErr w:type="gramEnd"/>
            <w:r w:rsidRPr="00AB5814">
              <w:rPr>
                <w:sz w:val="25"/>
                <w:szCs w:val="25"/>
              </w:rPr>
              <w:t xml:space="preserve"> Данные обращения в соответствии с ч. 4 ст. 8 Федерального закона «О порядке рассмотрения обращений граждан Российской Федерации» перенаправлены в УМВД России по Пензенской области.  Факты по обращению о взимани</w:t>
            </w:r>
            <w:r w:rsidR="00DC7AB6">
              <w:rPr>
                <w:sz w:val="25"/>
                <w:szCs w:val="25"/>
              </w:rPr>
              <w:t>и</w:t>
            </w:r>
            <w:r w:rsidRPr="00AB5814">
              <w:rPr>
                <w:sz w:val="25"/>
                <w:szCs w:val="25"/>
              </w:rPr>
              <w:t xml:space="preserve"> денежных средств медперсоналом за оказание медицинских услуг в указанных районных больницах не нашли своего подтверждения.</w:t>
            </w:r>
          </w:p>
          <w:p w:rsidR="00C638A5" w:rsidRPr="00AB5814" w:rsidRDefault="0027283E" w:rsidP="00DC7AB6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В Министерство образования Пензенской области на телефон «горячей линии» поступило 2 обращения коррупционной направленности – сбор денежных средств на проведение текущего ремонта школы </w:t>
            </w:r>
            <w:proofErr w:type="gramStart"/>
            <w:r w:rsidRPr="00AB5814">
              <w:rPr>
                <w:sz w:val="25"/>
                <w:szCs w:val="25"/>
              </w:rPr>
              <w:t>в</w:t>
            </w:r>
            <w:proofErr w:type="gramEnd"/>
            <w:r w:rsidRPr="00AB5814">
              <w:rPr>
                <w:sz w:val="25"/>
                <w:szCs w:val="25"/>
              </w:rPr>
              <w:t xml:space="preserve"> с.</w:t>
            </w:r>
            <w:r w:rsidR="00DC7AB6">
              <w:rPr>
                <w:sz w:val="25"/>
                <w:szCs w:val="25"/>
              </w:rPr>
              <w:t> </w:t>
            </w:r>
            <w:proofErr w:type="spellStart"/>
            <w:r w:rsidRPr="00AB5814">
              <w:rPr>
                <w:sz w:val="25"/>
                <w:szCs w:val="25"/>
              </w:rPr>
              <w:t>Кижеватово</w:t>
            </w:r>
            <w:proofErr w:type="spellEnd"/>
            <w:r w:rsidRPr="00AB5814">
              <w:rPr>
                <w:sz w:val="25"/>
                <w:szCs w:val="25"/>
              </w:rPr>
              <w:t xml:space="preserve"> </w:t>
            </w:r>
            <w:proofErr w:type="spellStart"/>
            <w:r w:rsidRPr="00AB5814">
              <w:rPr>
                <w:sz w:val="25"/>
                <w:szCs w:val="25"/>
              </w:rPr>
              <w:t>Бессоновского</w:t>
            </w:r>
            <w:proofErr w:type="spellEnd"/>
            <w:r w:rsidRPr="00AB5814">
              <w:rPr>
                <w:sz w:val="25"/>
                <w:szCs w:val="25"/>
              </w:rPr>
              <w:t xml:space="preserve"> </w:t>
            </w:r>
            <w:proofErr w:type="gramStart"/>
            <w:r w:rsidRPr="00AB5814">
              <w:rPr>
                <w:sz w:val="25"/>
                <w:szCs w:val="25"/>
              </w:rPr>
              <w:t>района</w:t>
            </w:r>
            <w:proofErr w:type="gramEnd"/>
            <w:r w:rsidRPr="00AB5814">
              <w:rPr>
                <w:sz w:val="25"/>
                <w:szCs w:val="25"/>
              </w:rPr>
              <w:t xml:space="preserve"> и сбор денежных средств на приобретение игрушек в детский сад с.</w:t>
            </w:r>
            <w:r w:rsidR="00DC7AB6">
              <w:rPr>
                <w:sz w:val="25"/>
                <w:szCs w:val="25"/>
              </w:rPr>
              <w:t> </w:t>
            </w:r>
            <w:r w:rsidRPr="00AB5814">
              <w:rPr>
                <w:sz w:val="25"/>
                <w:szCs w:val="25"/>
              </w:rPr>
              <w:t>Варваровк</w:t>
            </w:r>
            <w:r w:rsidR="00DC7AB6">
              <w:rPr>
                <w:sz w:val="25"/>
                <w:szCs w:val="25"/>
              </w:rPr>
              <w:t>и</w:t>
            </w:r>
            <w:r w:rsidRPr="00AB5814">
              <w:rPr>
                <w:sz w:val="25"/>
                <w:szCs w:val="25"/>
              </w:rPr>
              <w:t xml:space="preserve"> Каменского района. По итогам </w:t>
            </w:r>
            <w:proofErr w:type="gramStart"/>
            <w:r w:rsidRPr="00AB5814">
              <w:rPr>
                <w:sz w:val="25"/>
                <w:szCs w:val="25"/>
              </w:rPr>
              <w:t>выезда сотрудников Министерства образования Пензенской области</w:t>
            </w:r>
            <w:proofErr w:type="gramEnd"/>
            <w:r w:rsidRPr="00AB5814">
              <w:rPr>
                <w:sz w:val="25"/>
                <w:szCs w:val="25"/>
              </w:rPr>
              <w:t xml:space="preserve"> в данные учреждения факты, указанные в обращениях, не подтвердились.</w:t>
            </w:r>
          </w:p>
        </w:tc>
      </w:tr>
      <w:tr w:rsidR="00C638A5" w:rsidRPr="00AB581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FA6C03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40</w:t>
            </w:r>
            <w:r w:rsidR="00446CB7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5.5.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Обеспечение рассмотрения обращений граждан и организаций, проведения анализа публикаций в средствах массовой информации, на </w:t>
            </w:r>
            <w:proofErr w:type="spellStart"/>
            <w:r w:rsidRPr="00AB5814">
              <w:rPr>
                <w:sz w:val="25"/>
                <w:szCs w:val="25"/>
              </w:rPr>
              <w:t>интернет-ресурсах</w:t>
            </w:r>
            <w:proofErr w:type="spellEnd"/>
            <w:r w:rsidRPr="00AB5814">
              <w:rPr>
                <w:sz w:val="25"/>
                <w:szCs w:val="25"/>
              </w:rPr>
              <w:t xml:space="preserve"> (сообщений </w:t>
            </w:r>
            <w:proofErr w:type="spellStart"/>
            <w:r w:rsidRPr="00AB5814">
              <w:rPr>
                <w:sz w:val="25"/>
                <w:szCs w:val="25"/>
              </w:rPr>
              <w:t>блогеров</w:t>
            </w:r>
            <w:proofErr w:type="spellEnd"/>
            <w:r w:rsidRPr="00AB5814">
              <w:rPr>
                <w:sz w:val="25"/>
                <w:szCs w:val="25"/>
              </w:rPr>
              <w:t xml:space="preserve"> в электронных средствах массовой информации и др.) по фактам коррупции</w:t>
            </w:r>
          </w:p>
          <w:p w:rsidR="00C638A5" w:rsidRPr="00AB5814" w:rsidRDefault="00C638A5" w:rsidP="00F4112D">
            <w:pPr>
              <w:pStyle w:val="ConsPlusNormal"/>
              <w:spacing w:line="235" w:lineRule="auto"/>
              <w:jc w:val="both"/>
              <w:rPr>
                <w:b w:val="0"/>
                <w:sz w:val="25"/>
                <w:szCs w:val="25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95" w:rsidRPr="00AB581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  <w:p w:rsidR="00853C95" w:rsidRPr="00AB581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853C95" w:rsidRPr="00AB581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  <w:p w:rsidR="00853C95" w:rsidRPr="00AB581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853C95" w:rsidRPr="00AB581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</w:t>
            </w:r>
          </w:p>
          <w:p w:rsidR="00C638A5" w:rsidRPr="00AB581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(по согласованию)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Ответственными лицами на постоянной основе проводится анализ публикаций, в том числе на антикоррупционную тематику, в группах ИО и ОМС в социальных сет</w:t>
            </w:r>
            <w:r w:rsidR="00DC7AB6">
              <w:rPr>
                <w:sz w:val="25"/>
                <w:szCs w:val="25"/>
              </w:rPr>
              <w:t>ях «</w:t>
            </w:r>
            <w:proofErr w:type="spellStart"/>
            <w:r w:rsidR="00DC7AB6">
              <w:rPr>
                <w:sz w:val="25"/>
                <w:szCs w:val="25"/>
              </w:rPr>
              <w:t>Вконтакте</w:t>
            </w:r>
            <w:proofErr w:type="spellEnd"/>
            <w:r w:rsidR="00DC7AB6">
              <w:rPr>
                <w:sz w:val="25"/>
                <w:szCs w:val="25"/>
              </w:rPr>
              <w:t>», «Одноклассники»</w:t>
            </w:r>
            <w:r w:rsidRPr="00AB5814">
              <w:rPr>
                <w:sz w:val="25"/>
                <w:szCs w:val="25"/>
              </w:rPr>
              <w:t>.</w:t>
            </w:r>
          </w:p>
          <w:p w:rsidR="00C638A5" w:rsidRPr="00AB5814" w:rsidRDefault="00C638A5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В ОМС на постоянной основе проводится анализ публикаций на антикоррупционную тематику в районных информационных бюллетенях, а также информационных бюллетенях сельских поселений.</w:t>
            </w:r>
          </w:p>
          <w:p w:rsidR="00C638A5" w:rsidRPr="00AB5814" w:rsidRDefault="00C638A5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С 2018 год</w:t>
            </w:r>
            <w:proofErr w:type="gramStart"/>
            <w:r w:rsidRPr="00AB5814">
              <w:rPr>
                <w:sz w:val="25"/>
                <w:szCs w:val="25"/>
              </w:rPr>
              <w:t>а ИО и</w:t>
            </w:r>
            <w:proofErr w:type="gramEnd"/>
            <w:r w:rsidRPr="00AB5814">
              <w:rPr>
                <w:sz w:val="25"/>
                <w:szCs w:val="25"/>
              </w:rPr>
              <w:t xml:space="preserve"> отдельные ОМС работают в автоматической информационной системе управления реакцией на негативные информационные поводы в социальных сетях «Инцидент-менеджмент». ИО используют </w:t>
            </w:r>
            <w:r w:rsidR="00DC7AB6">
              <w:rPr>
                <w:sz w:val="25"/>
                <w:szCs w:val="25"/>
              </w:rPr>
              <w:t>т</w:t>
            </w:r>
            <w:r w:rsidR="00DC7AB6" w:rsidRPr="00AB5814">
              <w:rPr>
                <w:sz w:val="25"/>
                <w:szCs w:val="25"/>
              </w:rPr>
              <w:t xml:space="preserve">акже </w:t>
            </w:r>
            <w:r w:rsidRPr="00AB5814">
              <w:rPr>
                <w:sz w:val="25"/>
                <w:szCs w:val="25"/>
              </w:rPr>
              <w:t xml:space="preserve">возможность обрабатывать сообщения, поступившие на </w:t>
            </w:r>
            <w:proofErr w:type="gramStart"/>
            <w:r w:rsidRPr="00AB5814">
              <w:rPr>
                <w:sz w:val="25"/>
                <w:szCs w:val="25"/>
              </w:rPr>
              <w:t>интернет-платформы</w:t>
            </w:r>
            <w:proofErr w:type="gramEnd"/>
            <w:r w:rsidRPr="00AB5814">
              <w:rPr>
                <w:sz w:val="25"/>
                <w:szCs w:val="25"/>
              </w:rPr>
              <w:t>, и оперативно реагируют на сигналы населения о фактах нарушений коррупционного характера. Граждане и организации с помощью платформы обратной связи через форму на портале gosuslugi.ru, мобильное приложение «</w:t>
            </w:r>
            <w:proofErr w:type="spellStart"/>
            <w:r w:rsidRPr="00AB5814">
              <w:rPr>
                <w:sz w:val="25"/>
                <w:szCs w:val="25"/>
              </w:rPr>
              <w:t>Госуслуги</w:t>
            </w:r>
            <w:proofErr w:type="spellEnd"/>
            <w:r w:rsidRPr="00AB5814">
              <w:rPr>
                <w:sz w:val="25"/>
                <w:szCs w:val="25"/>
              </w:rPr>
              <w:t xml:space="preserve">. Решаем вместе», а также </w:t>
            </w:r>
            <w:proofErr w:type="spellStart"/>
            <w:r w:rsidRPr="00AB5814">
              <w:rPr>
                <w:sz w:val="25"/>
                <w:szCs w:val="25"/>
              </w:rPr>
              <w:t>виджеты</w:t>
            </w:r>
            <w:proofErr w:type="spellEnd"/>
            <w:r w:rsidRPr="00AB5814">
              <w:rPr>
                <w:sz w:val="25"/>
                <w:szCs w:val="25"/>
              </w:rPr>
              <w:t xml:space="preserve"> на сайтах ИО имеют возможность направлять обращения в государственные органы по широкому спектру вопросов, а также участвовать в опросах, голосованиях и общественных обсуждениях.</w:t>
            </w:r>
          </w:p>
          <w:p w:rsidR="00E93DD2" w:rsidRPr="00AB5814" w:rsidRDefault="00E93DD2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Вместе с тем обращения о предполагаемых </w:t>
            </w:r>
            <w:r w:rsidR="0027283E" w:rsidRPr="00AB5814">
              <w:rPr>
                <w:sz w:val="25"/>
                <w:szCs w:val="25"/>
              </w:rPr>
              <w:t>коррупционных проявлениях в 2023</w:t>
            </w:r>
            <w:r w:rsidRPr="00AB5814">
              <w:rPr>
                <w:sz w:val="25"/>
                <w:szCs w:val="25"/>
              </w:rPr>
              <w:t xml:space="preserve"> году поступали только в Управление, Министерство здравоохранения Пензенской области </w:t>
            </w:r>
            <w:r w:rsidR="0027283E" w:rsidRPr="00AB5814">
              <w:rPr>
                <w:sz w:val="25"/>
                <w:szCs w:val="25"/>
              </w:rPr>
              <w:t>Министерство образования Пензенской области.</w:t>
            </w:r>
          </w:p>
          <w:p w:rsidR="00E93DD2" w:rsidRPr="00AB5814" w:rsidRDefault="00E93DD2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Информация о результатах работы Управления в данном направлении содержится в пункте 39.</w:t>
            </w:r>
          </w:p>
          <w:p w:rsidR="0027283E" w:rsidRPr="00AB5814" w:rsidRDefault="0027283E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Анализ поступивших обращений показал, что заявители   указывали на  возможную коррупционную составляющую. Вместе с тем в большинстве принятых к рассмотрению обращений заявители, указывая на нарушения положений законодательства, не приводят доводов, свидетельствующих о наличии коррупционной составляющей в действиях должностных лиц. В ходе проверки такой информации коррупционные мотивы в действиях должностных лиц, как правило, не подтверждаются. По результатам рассмотрения обращений в адрес </w:t>
            </w:r>
            <w:r w:rsidRPr="00AB5814">
              <w:rPr>
                <w:sz w:val="25"/>
                <w:szCs w:val="25"/>
              </w:rPr>
              <w:lastRenderedPageBreak/>
              <w:t xml:space="preserve">заявителей направляются мотивированные ответы, в том числе с разъяснением норм действующего законодательства Российской Федерации, а для объективного и всестороннего рассмотрения направляются в </w:t>
            </w:r>
            <w:r w:rsidR="00DC7AB6">
              <w:rPr>
                <w:sz w:val="25"/>
                <w:szCs w:val="25"/>
              </w:rPr>
              <w:t>с</w:t>
            </w:r>
            <w:r w:rsidRPr="00AB5814">
              <w:rPr>
                <w:sz w:val="25"/>
                <w:szCs w:val="25"/>
              </w:rPr>
              <w:t xml:space="preserve">ледственное управление Следственного комитете Российской Федерации по Пензенской области, </w:t>
            </w:r>
            <w:r w:rsidR="00DC7AB6">
              <w:rPr>
                <w:sz w:val="25"/>
                <w:szCs w:val="25"/>
              </w:rPr>
              <w:t>п</w:t>
            </w:r>
            <w:r w:rsidRPr="00AB5814">
              <w:rPr>
                <w:sz w:val="25"/>
                <w:szCs w:val="25"/>
              </w:rPr>
              <w:t>рокурату Пензенской области, УМВД России по Пензенской области.</w:t>
            </w:r>
          </w:p>
          <w:p w:rsidR="00C638A5" w:rsidRPr="00AB5814" w:rsidRDefault="00E93DD2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Таким образом, в Пензенской области эффективно функционирует механизм, позволяющий гражданам и организациям конфиденциально, не опасаясь преследования, сообщать о возможных коррупционных правонарушениях. </w:t>
            </w:r>
          </w:p>
        </w:tc>
      </w:tr>
      <w:tr w:rsidR="00C638A5" w:rsidRPr="00AB581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4</w:t>
            </w:r>
            <w:r w:rsidR="00FA6C03" w:rsidRPr="00AB5814">
              <w:rPr>
                <w:sz w:val="25"/>
                <w:szCs w:val="25"/>
              </w:rPr>
              <w:t>1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5.6.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DC7AB6">
            <w:pPr>
              <w:pStyle w:val="ConsPlusNormal"/>
              <w:spacing w:line="235" w:lineRule="auto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>Рассмотрение вопросов реализации антикоррупционной политики в установленной сфере деятельности на заседаниях общественных советов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ECC" w:rsidRPr="00AB5814" w:rsidRDefault="00AD1ECC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Общественные советы</w:t>
            </w:r>
          </w:p>
          <w:p w:rsidR="00AD1ECC" w:rsidRPr="00AB5814" w:rsidRDefault="00AD1ECC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при ИО (по согласованию)</w:t>
            </w:r>
          </w:p>
          <w:p w:rsidR="00AD1ECC" w:rsidRPr="00AB5814" w:rsidRDefault="00AD1ECC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C638A5" w:rsidRPr="00AB5814" w:rsidRDefault="00AD1ECC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DC7AB6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На заседаниях общественных советов с периодичностью не реже раза в год рассматриваются вопросы реализации мероприятий планов противодействия коррупции, утвержденных в соответствующих органах.</w:t>
            </w:r>
            <w:r w:rsidR="00E93DD2" w:rsidRPr="00AB5814">
              <w:rPr>
                <w:sz w:val="25"/>
                <w:szCs w:val="25"/>
              </w:rPr>
              <w:t xml:space="preserve"> </w:t>
            </w:r>
            <w:proofErr w:type="gramStart"/>
            <w:r w:rsidRPr="00AB5814">
              <w:rPr>
                <w:sz w:val="25"/>
                <w:szCs w:val="25"/>
              </w:rPr>
              <w:t>В утвержденные органами планы противодействия коррупции</w:t>
            </w:r>
            <w:r w:rsidR="00802B59" w:rsidRPr="00AB5814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t>на 2021 – 2024 гг. включены мероприятия, направленные на рассмотрение вопросов реализации антикоррупционной политики в установленной сфере деятельности на заседаниях общественных советов, а также на реализацию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мер по соблюдению государственными и муниципальными служащими запретов, ограничений и требований, установленных</w:t>
            </w:r>
            <w:proofErr w:type="gramEnd"/>
            <w:r w:rsidRPr="00AB5814">
              <w:rPr>
                <w:sz w:val="25"/>
                <w:szCs w:val="25"/>
              </w:rPr>
              <w:t xml:space="preserve"> в </w:t>
            </w:r>
            <w:r w:rsidR="00802B59" w:rsidRPr="00AB5814">
              <w:rPr>
                <w:sz w:val="25"/>
                <w:szCs w:val="25"/>
              </w:rPr>
              <w:t>целях противодействия коррупции</w:t>
            </w:r>
            <w:r w:rsidR="009942AF" w:rsidRPr="00AB5814">
              <w:rPr>
                <w:sz w:val="25"/>
                <w:szCs w:val="25"/>
              </w:rPr>
              <w:t>.</w:t>
            </w:r>
            <w:r w:rsidR="00E93DD2" w:rsidRPr="00AB5814">
              <w:rPr>
                <w:sz w:val="25"/>
                <w:szCs w:val="25"/>
              </w:rPr>
              <w:t xml:space="preserve"> </w:t>
            </w:r>
            <w:r w:rsidR="007B6815" w:rsidRPr="00AB5814">
              <w:rPr>
                <w:sz w:val="25"/>
                <w:szCs w:val="25"/>
              </w:rPr>
              <w:t xml:space="preserve">В ряде исполнительных органов (Министерство </w:t>
            </w:r>
            <w:r w:rsidR="007B6815" w:rsidRPr="00DC7AB6">
              <w:rPr>
                <w:spacing w:val="-6"/>
                <w:sz w:val="25"/>
                <w:szCs w:val="25"/>
              </w:rPr>
              <w:t>финансов Пензенской области, Министерство лесного,</w:t>
            </w:r>
            <w:r w:rsidR="007B6815" w:rsidRPr="00AB5814">
              <w:rPr>
                <w:sz w:val="25"/>
                <w:szCs w:val="25"/>
              </w:rPr>
              <w:t xml:space="preserve"> охотничьего хозяйства и природопользования </w:t>
            </w:r>
            <w:r w:rsidR="007B6815" w:rsidRPr="00AB5814">
              <w:rPr>
                <w:sz w:val="25"/>
                <w:szCs w:val="25"/>
              </w:rPr>
              <w:lastRenderedPageBreak/>
              <w:t xml:space="preserve">Пензенской области, Министерство по делам архивов Пензенской области) на заседаниях Общественных советов рассматриваются вопросы реализации плана мероприятий по противодействию коррупции. </w:t>
            </w:r>
            <w:r w:rsidR="007B6815" w:rsidRPr="00DC7AB6">
              <w:rPr>
                <w:spacing w:val="-6"/>
                <w:sz w:val="25"/>
                <w:szCs w:val="25"/>
              </w:rPr>
              <w:t>Согласно информации Министерства градостроительства</w:t>
            </w:r>
            <w:r w:rsidR="007B6815" w:rsidRPr="00AB5814">
              <w:rPr>
                <w:sz w:val="25"/>
                <w:szCs w:val="25"/>
              </w:rPr>
              <w:t xml:space="preserve"> </w:t>
            </w:r>
            <w:r w:rsidR="007B6815" w:rsidRPr="00DC7AB6">
              <w:rPr>
                <w:spacing w:val="-6"/>
                <w:sz w:val="25"/>
                <w:szCs w:val="25"/>
              </w:rPr>
              <w:t>и архитектуры Пензенской области, при исполнительном</w:t>
            </w:r>
            <w:r w:rsidR="007B6815" w:rsidRPr="00AB5814">
              <w:rPr>
                <w:sz w:val="25"/>
                <w:szCs w:val="25"/>
              </w:rPr>
              <w:t xml:space="preserve"> органе Общественный совет до сих пор не создан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C638A5" w:rsidRPr="00AB581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4</w:t>
            </w:r>
            <w:r w:rsidR="00FA6C03" w:rsidRPr="00AB5814">
              <w:rPr>
                <w:sz w:val="25"/>
                <w:szCs w:val="25"/>
              </w:rPr>
              <w:t>2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5.7.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DC7AB6">
            <w:pPr>
              <w:pStyle w:val="ConsPlusNormal"/>
              <w:spacing w:line="235" w:lineRule="auto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 xml:space="preserve">Реализация с участием общественных объединений, уставной задачей которых является участие в противодействии </w:t>
            </w:r>
            <w:r w:rsidRPr="00DC7AB6">
              <w:rPr>
                <w:b w:val="0"/>
                <w:spacing w:val="-6"/>
                <w:sz w:val="25"/>
                <w:szCs w:val="25"/>
              </w:rPr>
              <w:t>коррупции, и других институтов гражданского общества мер по соблюдению гражданскими и 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95" w:rsidRPr="00AB581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  <w:p w:rsidR="00853C95" w:rsidRPr="00AB581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853C95" w:rsidRPr="00AB581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  <w:p w:rsidR="00853C95" w:rsidRPr="00AB581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853C95" w:rsidRPr="00AB581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</w:t>
            </w:r>
          </w:p>
          <w:p w:rsidR="00C638A5" w:rsidRPr="00AB581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(по согласованию)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110F6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Председатель Пензенского регионального отделения Общероссийской общественной организации «Ассоциация юристов России» Синцов Г.В. включен в состав Комиссии по координации работы по противодействию коррупции в Пензенской области </w:t>
            </w:r>
            <w:proofErr w:type="gramStart"/>
            <w:r w:rsidRPr="00AB5814">
              <w:rPr>
                <w:sz w:val="25"/>
                <w:szCs w:val="25"/>
              </w:rPr>
              <w:t>с даты</w:t>
            </w:r>
            <w:proofErr w:type="gramEnd"/>
            <w:r w:rsidRPr="00AB5814">
              <w:rPr>
                <w:sz w:val="25"/>
                <w:szCs w:val="25"/>
              </w:rPr>
              <w:t xml:space="preserve"> ее образования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C638A5" w:rsidRPr="00AB581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4</w:t>
            </w:r>
            <w:r w:rsidR="00FA6C03" w:rsidRPr="00AB5814">
              <w:rPr>
                <w:sz w:val="25"/>
                <w:szCs w:val="25"/>
              </w:rPr>
              <w:t>3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5.8.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pStyle w:val="ConsPlusNormal"/>
              <w:spacing w:line="235" w:lineRule="auto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>Представление в СМИ для опубликования материалов, раскрывающих содержание принятых мер по противодействию коррупции и достигнутые результаты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95" w:rsidRPr="00AB581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  <w:p w:rsidR="00853C95" w:rsidRPr="00AB581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853C95" w:rsidRPr="00AB5814" w:rsidRDefault="00853C9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  <w:p w:rsidR="00853C95" w:rsidRPr="00AB5814" w:rsidRDefault="00853C95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</w:p>
          <w:p w:rsidR="00C638A5" w:rsidRPr="00AB5814" w:rsidRDefault="00C638A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0E1" w:rsidRPr="00AB5814" w:rsidRDefault="003200E1" w:rsidP="0098515E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Обеспечивается публичность и открытость профилактики коррупционных правонарушений.</w:t>
            </w:r>
          </w:p>
          <w:p w:rsidR="0098515E" w:rsidRPr="00AB5814" w:rsidRDefault="007A26F6" w:rsidP="0098515E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В мае на региональных телеканалах вышли репортажи о результатах декларационной кампании 2023 года («ТВ-Экспресс» и «11 канал»).</w:t>
            </w:r>
            <w:r w:rsidR="00DC7AB6">
              <w:rPr>
                <w:sz w:val="25"/>
                <w:szCs w:val="25"/>
              </w:rPr>
              <w:t xml:space="preserve"> </w:t>
            </w:r>
            <w:r w:rsidR="0098515E" w:rsidRPr="00AB5814">
              <w:rPr>
                <w:sz w:val="25"/>
                <w:szCs w:val="25"/>
              </w:rPr>
              <w:t xml:space="preserve">В июне на портале «Пенза-Онлайн» размещена публикация о создании Управлением аккаунтов в социальных сетях (публикация «Через </w:t>
            </w:r>
            <w:proofErr w:type="spellStart"/>
            <w:r w:rsidR="0098515E" w:rsidRPr="00AB5814">
              <w:rPr>
                <w:sz w:val="25"/>
                <w:szCs w:val="25"/>
              </w:rPr>
              <w:t>соцсети</w:t>
            </w:r>
            <w:proofErr w:type="spellEnd"/>
            <w:r w:rsidR="0098515E" w:rsidRPr="00AB5814">
              <w:rPr>
                <w:sz w:val="25"/>
                <w:szCs w:val="25"/>
              </w:rPr>
              <w:t xml:space="preserve"> </w:t>
            </w:r>
            <w:proofErr w:type="spellStart"/>
            <w:r w:rsidR="0098515E" w:rsidRPr="00AB5814">
              <w:rPr>
                <w:sz w:val="25"/>
                <w:szCs w:val="25"/>
              </w:rPr>
              <w:t>пензенцы</w:t>
            </w:r>
            <w:proofErr w:type="spellEnd"/>
            <w:r w:rsidR="0098515E" w:rsidRPr="00AB5814">
              <w:rPr>
                <w:sz w:val="25"/>
                <w:szCs w:val="25"/>
              </w:rPr>
              <w:t xml:space="preserve"> смогут сообщать о случаях коррупции»). Аналогичные материалы размещены на порталах </w:t>
            </w:r>
            <w:proofErr w:type="spellStart"/>
            <w:r w:rsidR="0098515E" w:rsidRPr="00AB5814">
              <w:rPr>
                <w:sz w:val="25"/>
                <w:szCs w:val="25"/>
              </w:rPr>
              <w:t>Penzainform</w:t>
            </w:r>
            <w:proofErr w:type="spellEnd"/>
            <w:r w:rsidR="0098515E" w:rsidRPr="00AB5814">
              <w:rPr>
                <w:sz w:val="25"/>
                <w:szCs w:val="25"/>
              </w:rPr>
              <w:t xml:space="preserve"> (публикация «</w:t>
            </w:r>
            <w:proofErr w:type="spellStart"/>
            <w:r w:rsidR="0098515E" w:rsidRPr="00AB5814">
              <w:rPr>
                <w:sz w:val="25"/>
                <w:szCs w:val="25"/>
              </w:rPr>
              <w:t>Пензенцы</w:t>
            </w:r>
            <w:proofErr w:type="spellEnd"/>
            <w:r w:rsidR="0098515E" w:rsidRPr="00AB5814">
              <w:rPr>
                <w:sz w:val="25"/>
                <w:szCs w:val="25"/>
              </w:rPr>
              <w:t xml:space="preserve"> могут пожаловаться на коррупционеров через </w:t>
            </w:r>
            <w:proofErr w:type="spellStart"/>
            <w:r w:rsidR="0098515E" w:rsidRPr="00AB5814">
              <w:rPr>
                <w:sz w:val="25"/>
                <w:szCs w:val="25"/>
              </w:rPr>
              <w:t>соцсети</w:t>
            </w:r>
            <w:proofErr w:type="spellEnd"/>
            <w:r w:rsidR="0098515E" w:rsidRPr="00AB5814">
              <w:rPr>
                <w:sz w:val="25"/>
                <w:szCs w:val="25"/>
              </w:rPr>
              <w:t>»), сайте издательства «Московский комсомолец» (публикация «</w:t>
            </w:r>
            <w:proofErr w:type="spellStart"/>
            <w:r w:rsidR="0098515E" w:rsidRPr="00AB5814">
              <w:rPr>
                <w:sz w:val="25"/>
                <w:szCs w:val="25"/>
              </w:rPr>
              <w:t>Пензенцы</w:t>
            </w:r>
            <w:proofErr w:type="spellEnd"/>
            <w:r w:rsidR="0098515E" w:rsidRPr="00AB5814">
              <w:rPr>
                <w:sz w:val="25"/>
                <w:szCs w:val="25"/>
              </w:rPr>
              <w:t xml:space="preserve"> смогут сообщать о коррупции через </w:t>
            </w:r>
            <w:proofErr w:type="spellStart"/>
            <w:r w:rsidR="0098515E" w:rsidRPr="00AB5814">
              <w:rPr>
                <w:sz w:val="25"/>
                <w:szCs w:val="25"/>
              </w:rPr>
              <w:t>соцсети</w:t>
            </w:r>
            <w:proofErr w:type="spellEnd"/>
            <w:r w:rsidR="0098515E" w:rsidRPr="00AB5814">
              <w:rPr>
                <w:sz w:val="25"/>
                <w:szCs w:val="25"/>
              </w:rPr>
              <w:t xml:space="preserve">»), а также других медиа-ресурсах: ГТРК «Пенза», сетевое издание «Столица58», сетевое издание «СМИ58», «Пенза-пресс», независимое информационное </w:t>
            </w:r>
            <w:r w:rsidR="0098515E" w:rsidRPr="00AB5814">
              <w:rPr>
                <w:sz w:val="25"/>
                <w:szCs w:val="25"/>
              </w:rPr>
              <w:lastRenderedPageBreak/>
              <w:t xml:space="preserve">агентство penz-obl.ru, </w:t>
            </w:r>
            <w:proofErr w:type="spellStart"/>
            <w:r w:rsidR="0098515E" w:rsidRPr="00AB5814">
              <w:rPr>
                <w:sz w:val="25"/>
                <w:szCs w:val="25"/>
              </w:rPr>
              <w:t>The</w:t>
            </w:r>
            <w:proofErr w:type="spellEnd"/>
            <w:r w:rsidR="0098515E" w:rsidRPr="00AB5814">
              <w:rPr>
                <w:sz w:val="25"/>
                <w:szCs w:val="25"/>
              </w:rPr>
              <w:t xml:space="preserve"> </w:t>
            </w:r>
            <w:proofErr w:type="spellStart"/>
            <w:r w:rsidR="0098515E" w:rsidRPr="00AB5814">
              <w:rPr>
                <w:sz w:val="25"/>
                <w:szCs w:val="25"/>
              </w:rPr>
              <w:t>Penza</w:t>
            </w:r>
            <w:proofErr w:type="spellEnd"/>
            <w:r w:rsidR="0098515E" w:rsidRPr="00AB5814">
              <w:rPr>
                <w:sz w:val="25"/>
                <w:szCs w:val="25"/>
              </w:rPr>
              <w:t xml:space="preserve"> </w:t>
            </w:r>
            <w:proofErr w:type="spellStart"/>
            <w:r w:rsidR="0098515E" w:rsidRPr="00AB5814">
              <w:rPr>
                <w:sz w:val="25"/>
                <w:szCs w:val="25"/>
              </w:rPr>
              <w:t>Post</w:t>
            </w:r>
            <w:proofErr w:type="spellEnd"/>
            <w:r w:rsidR="0098515E" w:rsidRPr="00AB5814">
              <w:rPr>
                <w:sz w:val="25"/>
                <w:szCs w:val="25"/>
              </w:rPr>
              <w:t xml:space="preserve">. </w:t>
            </w:r>
            <w:r w:rsidR="00DC7AB6">
              <w:rPr>
                <w:sz w:val="25"/>
                <w:szCs w:val="25"/>
              </w:rPr>
              <w:t>В</w:t>
            </w:r>
            <w:r w:rsidR="0098515E" w:rsidRPr="00AB5814">
              <w:rPr>
                <w:sz w:val="25"/>
                <w:szCs w:val="25"/>
              </w:rPr>
              <w:t xml:space="preserve"> июне в редакции газеты «</w:t>
            </w:r>
            <w:proofErr w:type="gramStart"/>
            <w:r w:rsidR="0098515E" w:rsidRPr="00AB5814">
              <w:rPr>
                <w:sz w:val="25"/>
                <w:szCs w:val="25"/>
              </w:rPr>
              <w:t>Пензенская</w:t>
            </w:r>
            <w:proofErr w:type="gramEnd"/>
            <w:r w:rsidR="0098515E" w:rsidRPr="00AB5814">
              <w:rPr>
                <w:sz w:val="25"/>
                <w:szCs w:val="25"/>
              </w:rPr>
              <w:t xml:space="preserve"> правда» состоялся личный прием граждан начальником Управления (статья «Доходы от проверки не утаишь» в газете «Пензенская правда», №26 (24890) от 04.07.2023). На интернет-сайте издательства «</w:t>
            </w:r>
            <w:proofErr w:type="gramStart"/>
            <w:r w:rsidR="0098515E" w:rsidRPr="00AB5814">
              <w:rPr>
                <w:sz w:val="25"/>
                <w:szCs w:val="25"/>
              </w:rPr>
              <w:t>Пензенская</w:t>
            </w:r>
            <w:proofErr w:type="gramEnd"/>
            <w:r w:rsidR="0098515E" w:rsidRPr="00AB5814">
              <w:rPr>
                <w:sz w:val="25"/>
                <w:szCs w:val="25"/>
              </w:rPr>
              <w:t xml:space="preserve"> правда» размещен материал о работе Управления, об изменениях в антикоррупционном законодательстве, о примерах конфликтов интересов на государственной службе и коррупционных правонарушений (статья «</w:t>
            </w:r>
            <w:proofErr w:type="spellStart"/>
            <w:r w:rsidR="0098515E" w:rsidRPr="00AB5814">
              <w:rPr>
                <w:sz w:val="25"/>
                <w:szCs w:val="25"/>
              </w:rPr>
              <w:t>Пензенцам</w:t>
            </w:r>
            <w:proofErr w:type="spellEnd"/>
            <w:r w:rsidR="0098515E" w:rsidRPr="00AB5814">
              <w:rPr>
                <w:sz w:val="25"/>
                <w:szCs w:val="25"/>
              </w:rPr>
              <w:t xml:space="preserve"> рассказали, почему чиновники перестали размещать сведения о доходах»).</w:t>
            </w:r>
          </w:p>
          <w:p w:rsidR="0098515E" w:rsidRPr="00AB5814" w:rsidRDefault="003200E1" w:rsidP="006F2484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Управлением созданы группа в социальной сети </w:t>
            </w:r>
            <w:proofErr w:type="spellStart"/>
            <w:r w:rsidRPr="00AB5814">
              <w:rPr>
                <w:sz w:val="25"/>
                <w:szCs w:val="25"/>
              </w:rPr>
              <w:t>Вконтакте</w:t>
            </w:r>
            <w:proofErr w:type="spellEnd"/>
            <w:r w:rsidRPr="00AB5814">
              <w:rPr>
                <w:sz w:val="25"/>
                <w:szCs w:val="25"/>
              </w:rPr>
              <w:t xml:space="preserve"> и </w:t>
            </w:r>
            <w:proofErr w:type="gramStart"/>
            <w:r w:rsidRPr="00AB5814">
              <w:rPr>
                <w:sz w:val="25"/>
                <w:szCs w:val="25"/>
              </w:rPr>
              <w:t>Телеграмм-катал</w:t>
            </w:r>
            <w:proofErr w:type="gramEnd"/>
            <w:r w:rsidRPr="00AB5814">
              <w:rPr>
                <w:sz w:val="25"/>
                <w:szCs w:val="25"/>
              </w:rPr>
              <w:t>, в которых размеща</w:t>
            </w:r>
            <w:r w:rsidR="00DC7AB6">
              <w:rPr>
                <w:sz w:val="25"/>
                <w:szCs w:val="25"/>
              </w:rPr>
              <w:t>ю</w:t>
            </w:r>
            <w:r w:rsidRPr="00AB5814">
              <w:rPr>
                <w:sz w:val="25"/>
                <w:szCs w:val="25"/>
              </w:rPr>
              <w:t xml:space="preserve">тся информация о проводимых мероприятиях, разъяснения законодательства, важные новости, опросы и др. </w:t>
            </w:r>
            <w:r w:rsidR="0098515E" w:rsidRPr="00AB5814">
              <w:rPr>
                <w:sz w:val="25"/>
                <w:szCs w:val="25"/>
              </w:rPr>
              <w:t xml:space="preserve">На интернет-сайте издательства «РИА Пензенской области» размещен материал об итогах работы Управления (публикация «Озвучены итоги работы Управления </w:t>
            </w:r>
            <w:proofErr w:type="spellStart"/>
            <w:r w:rsidR="0098515E" w:rsidRPr="00AB5814">
              <w:rPr>
                <w:sz w:val="25"/>
                <w:szCs w:val="25"/>
              </w:rPr>
              <w:t>антикоррупции</w:t>
            </w:r>
            <w:proofErr w:type="spellEnd"/>
            <w:r w:rsidR="0098515E" w:rsidRPr="00AB5814">
              <w:rPr>
                <w:sz w:val="25"/>
                <w:szCs w:val="25"/>
              </w:rPr>
              <w:t xml:space="preserve"> Пензенской области за первое полугодие»). Аналогичная публикация размещена на портале </w:t>
            </w:r>
            <w:proofErr w:type="spellStart"/>
            <w:r w:rsidR="0098515E" w:rsidRPr="00AB5814">
              <w:rPr>
                <w:sz w:val="25"/>
                <w:szCs w:val="25"/>
              </w:rPr>
              <w:t>Penzainform</w:t>
            </w:r>
            <w:proofErr w:type="spellEnd"/>
            <w:r w:rsidR="0098515E" w:rsidRPr="00AB5814">
              <w:rPr>
                <w:sz w:val="25"/>
                <w:szCs w:val="25"/>
              </w:rPr>
              <w:t xml:space="preserve">. На сайте </w:t>
            </w:r>
            <w:proofErr w:type="gramStart"/>
            <w:r w:rsidR="0098515E" w:rsidRPr="00AB5814">
              <w:rPr>
                <w:sz w:val="25"/>
                <w:szCs w:val="25"/>
              </w:rPr>
              <w:t>интернет-издательства</w:t>
            </w:r>
            <w:proofErr w:type="gramEnd"/>
            <w:r w:rsidR="0098515E" w:rsidRPr="00AB5814">
              <w:rPr>
                <w:sz w:val="25"/>
                <w:szCs w:val="25"/>
              </w:rPr>
              <w:t xml:space="preserve"> «Пенза-пресс» размещен материал о мерах, принимаемых руководителями </w:t>
            </w:r>
            <w:r w:rsidR="006F2484">
              <w:rPr>
                <w:sz w:val="25"/>
                <w:szCs w:val="25"/>
              </w:rPr>
              <w:t>ИО и ОМС</w:t>
            </w:r>
            <w:r w:rsidR="0098515E" w:rsidRPr="00AB5814">
              <w:rPr>
                <w:sz w:val="25"/>
                <w:szCs w:val="25"/>
              </w:rPr>
              <w:t xml:space="preserve"> в случае совершения должностными лицами коррупционных правонарушений (публикация «В</w:t>
            </w:r>
            <w:r w:rsidR="006F2484">
              <w:rPr>
                <w:sz w:val="25"/>
                <w:szCs w:val="25"/>
              </w:rPr>
              <w:t> </w:t>
            </w:r>
            <w:r w:rsidR="0098515E" w:rsidRPr="00AB5814">
              <w:rPr>
                <w:sz w:val="25"/>
                <w:szCs w:val="25"/>
              </w:rPr>
              <w:t>Пензенской области за полгода за коррупционные нарушения наказали 12 государственных и 124 муниципальных служащих»).</w:t>
            </w:r>
          </w:p>
        </w:tc>
      </w:tr>
      <w:tr w:rsidR="00C638A5" w:rsidRPr="00AB581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B32" w:rsidRPr="00AB5814" w:rsidRDefault="00522B32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C638A5" w:rsidRPr="00AB5814" w:rsidRDefault="00C638A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Пензенской области</w:t>
            </w:r>
          </w:p>
          <w:p w:rsidR="00522B32" w:rsidRPr="00AB5814" w:rsidRDefault="00522B32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</w:tc>
      </w:tr>
      <w:tr w:rsidR="00C638A5" w:rsidRPr="00AB581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4</w:t>
            </w:r>
            <w:r w:rsidR="0095272C" w:rsidRPr="00AB5814">
              <w:rPr>
                <w:sz w:val="25"/>
                <w:szCs w:val="25"/>
              </w:rPr>
              <w:t>5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853C95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6.1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rFonts w:eastAsia="Calibri"/>
                <w:sz w:val="25"/>
                <w:szCs w:val="25"/>
              </w:rPr>
            </w:pPr>
            <w:r w:rsidRPr="00AB5814">
              <w:rPr>
                <w:rFonts w:eastAsia="Calibri"/>
                <w:sz w:val="25"/>
                <w:szCs w:val="25"/>
              </w:rPr>
              <w:t>Размещение сведений о ходе и результатах работы Управления по профилактике коррупционных и иных правонарушений в средствах массовой информации Пензенской области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Управление </w:t>
            </w:r>
            <w:proofErr w:type="gramStart"/>
            <w:r w:rsidRPr="00AB5814">
              <w:rPr>
                <w:sz w:val="25"/>
                <w:szCs w:val="25"/>
              </w:rPr>
              <w:t>по</w:t>
            </w:r>
            <w:proofErr w:type="gramEnd"/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профилактике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коррупционных и иных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правонарушений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Департамент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информационной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политики и средств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массовой информации</w:t>
            </w:r>
          </w:p>
          <w:p w:rsidR="00C638A5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Пензенской области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D144AD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Информация содержится в пункте </w:t>
            </w:r>
            <w:r w:rsidR="007D70D7" w:rsidRPr="00AB5814">
              <w:rPr>
                <w:sz w:val="25"/>
                <w:szCs w:val="25"/>
              </w:rPr>
              <w:t>38</w:t>
            </w:r>
            <w:r w:rsidR="00E93DD2" w:rsidRPr="00AB5814">
              <w:rPr>
                <w:sz w:val="25"/>
                <w:szCs w:val="25"/>
              </w:rPr>
              <w:t>.</w:t>
            </w:r>
          </w:p>
        </w:tc>
      </w:tr>
      <w:tr w:rsidR="00C638A5" w:rsidRPr="00AB581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4</w:t>
            </w:r>
            <w:r w:rsidR="0095272C" w:rsidRPr="00AB5814">
              <w:rPr>
                <w:sz w:val="25"/>
                <w:szCs w:val="25"/>
              </w:rPr>
              <w:t>6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6.2.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6F2484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Информирование населения через сайт Правительства Пензенской области и официальные сайт</w:t>
            </w:r>
            <w:proofErr w:type="gramStart"/>
            <w:r w:rsidRPr="00AB5814">
              <w:rPr>
                <w:sz w:val="25"/>
                <w:szCs w:val="25"/>
              </w:rPr>
              <w:t xml:space="preserve">ы </w:t>
            </w:r>
            <w:r w:rsidR="006F2484">
              <w:rPr>
                <w:sz w:val="25"/>
                <w:szCs w:val="25"/>
              </w:rPr>
              <w:t xml:space="preserve">ИО </w:t>
            </w:r>
            <w:r w:rsidRPr="00AB5814">
              <w:rPr>
                <w:sz w:val="25"/>
                <w:szCs w:val="25"/>
              </w:rPr>
              <w:t>о</w:t>
            </w:r>
            <w:proofErr w:type="gramEnd"/>
            <w:r w:rsidRPr="00AB5814">
              <w:rPr>
                <w:sz w:val="25"/>
                <w:szCs w:val="25"/>
              </w:rPr>
              <w:t xml:space="preserve"> реализации региональной антикоррупционной политики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по профилактике корр</w:t>
            </w:r>
            <w:r w:rsidR="00E459B2" w:rsidRPr="00AB5814">
              <w:rPr>
                <w:sz w:val="25"/>
                <w:szCs w:val="25"/>
              </w:rPr>
              <w:t>упционных и иных правонарушений</w:t>
            </w:r>
          </w:p>
          <w:p w:rsidR="00E459B2" w:rsidRPr="006F2484" w:rsidRDefault="00E459B2" w:rsidP="00F4112D">
            <w:pPr>
              <w:spacing w:line="235" w:lineRule="auto"/>
              <w:jc w:val="center"/>
              <w:rPr>
                <w:sz w:val="16"/>
                <w:szCs w:val="16"/>
              </w:rPr>
            </w:pPr>
          </w:p>
          <w:p w:rsidR="00C638A5" w:rsidRPr="00AB5814" w:rsidRDefault="00C638A5" w:rsidP="006F2484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502D06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Информация содержится в пункте 5</w:t>
            </w:r>
            <w:r w:rsidR="00E93DD2" w:rsidRPr="00AB5814">
              <w:rPr>
                <w:sz w:val="25"/>
                <w:szCs w:val="25"/>
              </w:rPr>
              <w:t>.</w:t>
            </w:r>
          </w:p>
        </w:tc>
      </w:tr>
      <w:tr w:rsidR="00C638A5" w:rsidRPr="00AB581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4</w:t>
            </w:r>
            <w:r w:rsidR="0095272C" w:rsidRPr="00AB5814">
              <w:rPr>
                <w:sz w:val="25"/>
                <w:szCs w:val="25"/>
              </w:rPr>
              <w:t>7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6.3.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rFonts w:eastAsia="Calibri"/>
                <w:sz w:val="25"/>
                <w:szCs w:val="25"/>
              </w:rPr>
              <w:t xml:space="preserve">Организация и проведение общественно значимых мероприятий, приуроченных к </w:t>
            </w:r>
            <w:r w:rsidRPr="00AB5814">
              <w:rPr>
                <w:rFonts w:eastAsia="Calibri"/>
                <w:spacing w:val="-4"/>
                <w:sz w:val="25"/>
                <w:szCs w:val="25"/>
              </w:rPr>
              <w:t>Международному дню борьбы с коррупцией -</w:t>
            </w:r>
            <w:r w:rsidRPr="00AB5814">
              <w:rPr>
                <w:rFonts w:eastAsia="Calibri"/>
                <w:sz w:val="25"/>
                <w:szCs w:val="25"/>
              </w:rPr>
              <w:t xml:space="preserve"> 9 декабря</w:t>
            </w:r>
            <w:r w:rsidRPr="00AB5814">
              <w:rPr>
                <w:sz w:val="25"/>
                <w:szCs w:val="25"/>
              </w:rPr>
              <w:t xml:space="preserve"> </w:t>
            </w:r>
          </w:p>
          <w:p w:rsidR="00C638A5" w:rsidRPr="00AB5814" w:rsidRDefault="00C638A5" w:rsidP="00F4112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5"/>
                <w:szCs w:val="25"/>
              </w:rPr>
            </w:pPr>
          </w:p>
          <w:p w:rsidR="00C638A5" w:rsidRPr="00AB5814" w:rsidRDefault="00C638A5" w:rsidP="00F4112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9B2" w:rsidRPr="00AB5814" w:rsidRDefault="00E459B2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 по профилактике коррупционных и иных правонарушений</w:t>
            </w:r>
          </w:p>
          <w:p w:rsidR="00E459B2" w:rsidRPr="00AB5814" w:rsidRDefault="00E459B2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E459B2" w:rsidRPr="00AB5814" w:rsidRDefault="00E459B2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  <w:p w:rsidR="00E459B2" w:rsidRPr="00AB5814" w:rsidRDefault="00E459B2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C638A5" w:rsidRPr="00AB5814" w:rsidRDefault="00E459B2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B59" w:rsidRPr="00AB5814" w:rsidRDefault="00337CAA" w:rsidP="00F4112D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Ц</w:t>
            </w:r>
            <w:r w:rsidR="00802B59" w:rsidRPr="00AB5814">
              <w:rPr>
                <w:sz w:val="25"/>
                <w:szCs w:val="25"/>
              </w:rPr>
              <w:t>елевая направленность мероприятий</w:t>
            </w:r>
            <w:r w:rsidRPr="00AB5814">
              <w:rPr>
                <w:sz w:val="25"/>
                <w:szCs w:val="25"/>
              </w:rPr>
              <w:t xml:space="preserve">, приуроченных к Международному дню борьбы с коррупцией, </w:t>
            </w:r>
            <w:r w:rsidR="00802B59" w:rsidRPr="00AB5814">
              <w:rPr>
                <w:sz w:val="25"/>
                <w:szCs w:val="25"/>
              </w:rPr>
              <w:t>охватила практически все груп</w:t>
            </w:r>
            <w:r w:rsidRPr="00AB5814">
              <w:rPr>
                <w:sz w:val="25"/>
                <w:szCs w:val="25"/>
              </w:rPr>
              <w:t>пы населения Пензенской области и включила в себя</w:t>
            </w:r>
            <w:r w:rsidR="00802B59" w:rsidRPr="00AB5814">
              <w:rPr>
                <w:sz w:val="25"/>
                <w:szCs w:val="25"/>
              </w:rPr>
              <w:t xml:space="preserve"> изготовлени</w:t>
            </w:r>
            <w:r w:rsidRPr="00AB5814">
              <w:rPr>
                <w:sz w:val="25"/>
                <w:szCs w:val="25"/>
              </w:rPr>
              <w:t>е</w:t>
            </w:r>
            <w:r w:rsidR="00802B59" w:rsidRPr="00AB5814">
              <w:rPr>
                <w:sz w:val="25"/>
                <w:szCs w:val="25"/>
              </w:rPr>
              <w:t xml:space="preserve"> тематических баннеров, размещение публикаций в средствах массовой информации, проведение семинаров, конференций и круглых столов с привлечением широкого круга лиц на территории каждого муниципального образования.</w:t>
            </w:r>
            <w:r w:rsidR="00E93DD2" w:rsidRPr="00AB5814">
              <w:rPr>
                <w:sz w:val="25"/>
                <w:szCs w:val="25"/>
              </w:rPr>
              <w:t xml:space="preserve"> </w:t>
            </w:r>
            <w:r w:rsidR="006F2484">
              <w:rPr>
                <w:sz w:val="25"/>
                <w:szCs w:val="25"/>
              </w:rPr>
              <w:t>В</w:t>
            </w:r>
            <w:r w:rsidR="00802B59" w:rsidRPr="00AB5814">
              <w:rPr>
                <w:sz w:val="25"/>
                <w:szCs w:val="25"/>
              </w:rPr>
              <w:t xml:space="preserve"> общеобразовательных организациях муниципальных районов и городских округов Пензенской области проведены просветительские и массовые мероприятия, направленные на создание атмосферы нетерпимости к коррупционным проявлениям. Большинство таких мероприятий было приурочено к Международному дню борьбы с коррупцией. </w:t>
            </w:r>
            <w:proofErr w:type="gramStart"/>
            <w:r w:rsidR="00802B59" w:rsidRPr="00AB5814">
              <w:rPr>
                <w:sz w:val="25"/>
                <w:szCs w:val="25"/>
              </w:rPr>
              <w:t xml:space="preserve">Мероприятия проводились в форме конкурсов рисунков, плакатов, сочинений, эссе, выставок </w:t>
            </w:r>
            <w:r w:rsidR="00802B59" w:rsidRPr="00AB5814">
              <w:rPr>
                <w:sz w:val="25"/>
                <w:szCs w:val="25"/>
              </w:rPr>
              <w:lastRenderedPageBreak/>
              <w:t xml:space="preserve">тематической литературы, встреч с представителями правоохранительных органов и органов власти, классных часов, дискуссий, бесед, анкетирования, диспутов, круглых столов и т.д. </w:t>
            </w:r>
            <w:proofErr w:type="gramEnd"/>
          </w:p>
          <w:p w:rsidR="009A5077" w:rsidRPr="00AB5814" w:rsidRDefault="007A26F6" w:rsidP="006F2484">
            <w:pPr>
              <w:spacing w:line="235" w:lineRule="auto"/>
              <w:jc w:val="both"/>
            </w:pPr>
            <w:r w:rsidRPr="00AB5814">
              <w:rPr>
                <w:sz w:val="25"/>
                <w:szCs w:val="25"/>
              </w:rPr>
              <w:t>7 декабря администраци</w:t>
            </w:r>
            <w:r w:rsidR="006F2484">
              <w:rPr>
                <w:sz w:val="25"/>
                <w:szCs w:val="25"/>
              </w:rPr>
              <w:t>я</w:t>
            </w:r>
            <w:r w:rsidRPr="00AB5814">
              <w:rPr>
                <w:sz w:val="25"/>
                <w:szCs w:val="25"/>
              </w:rPr>
              <w:t xml:space="preserve"> г. Пензы прове</w:t>
            </w:r>
            <w:r w:rsidR="006F2484">
              <w:rPr>
                <w:sz w:val="25"/>
                <w:szCs w:val="25"/>
              </w:rPr>
              <w:t>ла</w:t>
            </w:r>
            <w:r w:rsidRPr="00AB5814">
              <w:rPr>
                <w:sz w:val="25"/>
                <w:szCs w:val="25"/>
              </w:rPr>
              <w:t xml:space="preserve"> заседание </w:t>
            </w:r>
            <w:r w:rsidR="006F2484">
              <w:rPr>
                <w:sz w:val="25"/>
                <w:szCs w:val="25"/>
              </w:rPr>
              <w:t>к</w:t>
            </w:r>
            <w:r w:rsidRPr="00AB5814">
              <w:rPr>
                <w:sz w:val="25"/>
                <w:szCs w:val="25"/>
              </w:rPr>
              <w:t xml:space="preserve">руглого стола по вопросам профилактики коррупционных правонарушений в органах местного самоуправления и муниципальных учреждениях </w:t>
            </w:r>
            <w:proofErr w:type="spellStart"/>
            <w:r w:rsidRPr="00AB5814">
              <w:rPr>
                <w:sz w:val="25"/>
                <w:szCs w:val="25"/>
              </w:rPr>
              <w:t>г</w:t>
            </w:r>
            <w:proofErr w:type="gramStart"/>
            <w:r w:rsidRPr="00AB5814">
              <w:rPr>
                <w:sz w:val="25"/>
                <w:szCs w:val="25"/>
              </w:rPr>
              <w:t>.П</w:t>
            </w:r>
            <w:proofErr w:type="gramEnd"/>
            <w:r w:rsidRPr="00AB5814">
              <w:rPr>
                <w:sz w:val="25"/>
                <w:szCs w:val="25"/>
              </w:rPr>
              <w:t>ензы</w:t>
            </w:r>
            <w:proofErr w:type="spellEnd"/>
            <w:r w:rsidRPr="00AB5814">
              <w:rPr>
                <w:sz w:val="25"/>
                <w:szCs w:val="25"/>
              </w:rPr>
              <w:t xml:space="preserve">. В заседании  </w:t>
            </w:r>
            <w:r w:rsidR="006F2484">
              <w:rPr>
                <w:sz w:val="25"/>
                <w:szCs w:val="25"/>
              </w:rPr>
              <w:t xml:space="preserve">приняли </w:t>
            </w:r>
            <w:r w:rsidRPr="00AB5814">
              <w:rPr>
                <w:sz w:val="25"/>
                <w:szCs w:val="25"/>
              </w:rPr>
              <w:t xml:space="preserve">участие председатель Пензенской городской Думы, начальник Управления по профилактике коррупционных и иных правонарушений, заместитель прокурора Ленинского района г. Пензы, начальник отдела противодействия коррупции администрации города Пензы, представители Общественного совета по противодействию коррупции при администрации </w:t>
            </w:r>
            <w:proofErr w:type="spellStart"/>
            <w:r w:rsidRPr="00AB5814">
              <w:rPr>
                <w:sz w:val="25"/>
                <w:szCs w:val="25"/>
              </w:rPr>
              <w:t>г</w:t>
            </w:r>
            <w:proofErr w:type="gramStart"/>
            <w:r w:rsidR="006F2484">
              <w:rPr>
                <w:sz w:val="25"/>
                <w:szCs w:val="25"/>
              </w:rPr>
              <w:t>.</w:t>
            </w:r>
            <w:r w:rsidRPr="00AB5814">
              <w:rPr>
                <w:sz w:val="25"/>
                <w:szCs w:val="25"/>
              </w:rPr>
              <w:t>П</w:t>
            </w:r>
            <w:proofErr w:type="gramEnd"/>
            <w:r w:rsidRPr="00AB5814">
              <w:rPr>
                <w:sz w:val="25"/>
                <w:szCs w:val="25"/>
              </w:rPr>
              <w:t>ензы</w:t>
            </w:r>
            <w:proofErr w:type="spellEnd"/>
            <w:r w:rsidRPr="00AB5814">
              <w:rPr>
                <w:sz w:val="25"/>
                <w:szCs w:val="25"/>
              </w:rPr>
              <w:t xml:space="preserve">, руководители структурных подразделений администрации, органов местного самоуправления, муниципальных учреждений </w:t>
            </w:r>
            <w:proofErr w:type="spellStart"/>
            <w:r w:rsidRPr="00AB5814">
              <w:rPr>
                <w:sz w:val="25"/>
                <w:szCs w:val="25"/>
              </w:rPr>
              <w:t>г</w:t>
            </w:r>
            <w:r w:rsidR="006F2484">
              <w:rPr>
                <w:sz w:val="25"/>
                <w:szCs w:val="25"/>
              </w:rPr>
              <w:t>.</w:t>
            </w:r>
            <w:r w:rsidRPr="00AB5814">
              <w:rPr>
                <w:sz w:val="25"/>
                <w:szCs w:val="25"/>
              </w:rPr>
              <w:t>Пензы</w:t>
            </w:r>
            <w:proofErr w:type="spellEnd"/>
            <w:r w:rsidRPr="00AB5814">
              <w:rPr>
                <w:sz w:val="25"/>
                <w:szCs w:val="25"/>
              </w:rPr>
              <w:t>, муниципальные служащие администрации г. Пензы работники муниципальных предприятий и учреждений.</w:t>
            </w:r>
            <w:r w:rsidRPr="00AB5814">
              <w:t xml:space="preserve"> </w:t>
            </w:r>
          </w:p>
        </w:tc>
      </w:tr>
      <w:tr w:rsidR="00C638A5" w:rsidRPr="00AB581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4</w:t>
            </w:r>
            <w:r w:rsidR="0095272C" w:rsidRPr="00AB5814">
              <w:rPr>
                <w:sz w:val="25"/>
                <w:szCs w:val="25"/>
              </w:rPr>
              <w:t>8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6.5.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6F2484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rFonts w:eastAsia="Calibri"/>
                <w:sz w:val="25"/>
                <w:szCs w:val="25"/>
              </w:rPr>
            </w:pPr>
            <w:r w:rsidRPr="00AB5814">
              <w:rPr>
                <w:rFonts w:eastAsia="Calibri"/>
                <w:sz w:val="25"/>
                <w:szCs w:val="25"/>
              </w:rPr>
              <w:t xml:space="preserve">Изготовление (раз в 2 года) и </w:t>
            </w:r>
            <w:r w:rsidRPr="006F2484">
              <w:rPr>
                <w:rFonts w:eastAsia="Calibri"/>
                <w:spacing w:val="-6"/>
                <w:sz w:val="25"/>
                <w:szCs w:val="25"/>
              </w:rPr>
              <w:t>распространение мультимедийной продукции по вопросам соблюдения законодательства в сфере противодействия коррупции в рамках реализации госпрограммы Пензенской области "Обеспечение общественного порядка и противодействие преступности в Пензенской области", утвержденной постановлением Правительства Пензенской области от 22.10.2013 N 782-пП (с последующими изменениями)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Департамент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информационной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политики и средств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массовой информации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Пензенской области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Управление </w:t>
            </w:r>
            <w:proofErr w:type="gramStart"/>
            <w:r w:rsidRPr="00AB5814">
              <w:rPr>
                <w:sz w:val="25"/>
                <w:szCs w:val="25"/>
              </w:rPr>
              <w:t>по</w:t>
            </w:r>
            <w:proofErr w:type="gramEnd"/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профилактике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коррупционных и иных</w:t>
            </w:r>
          </w:p>
          <w:p w:rsidR="00C638A5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8836A6" w:rsidP="006F2484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На региональном телевизионном канале «Экспресс» и телевизионном канале ОРТ (рег</w:t>
            </w:r>
            <w:r w:rsidR="006D1895" w:rsidRPr="00AB5814">
              <w:rPr>
                <w:sz w:val="25"/>
                <w:szCs w:val="25"/>
              </w:rPr>
              <w:t>иональна</w:t>
            </w:r>
            <w:r w:rsidR="0003504A">
              <w:rPr>
                <w:sz w:val="25"/>
                <w:szCs w:val="25"/>
              </w:rPr>
              <w:t>я вкладка) в период с 6</w:t>
            </w:r>
            <w:r w:rsidR="006D1895" w:rsidRPr="00AB5814">
              <w:rPr>
                <w:sz w:val="25"/>
                <w:szCs w:val="25"/>
              </w:rPr>
              <w:t xml:space="preserve"> по 10</w:t>
            </w:r>
            <w:r w:rsidR="006F2484">
              <w:rPr>
                <w:sz w:val="25"/>
                <w:szCs w:val="25"/>
              </w:rPr>
              <w:t xml:space="preserve"> декабря</w:t>
            </w:r>
            <w:r w:rsidRPr="00AB5814">
              <w:rPr>
                <w:sz w:val="25"/>
                <w:szCs w:val="25"/>
              </w:rPr>
              <w:t xml:space="preserve"> осуществлялась трансляция видеоролика по антикоррупционной тематике, приуроченная к Международному дню борьбы с коррупцией, подготовленного ГАУ ПО «</w:t>
            </w:r>
            <w:proofErr w:type="spellStart"/>
            <w:r w:rsidRPr="00AB5814">
              <w:rPr>
                <w:sz w:val="25"/>
                <w:szCs w:val="25"/>
              </w:rPr>
              <w:t>Медиахолдинг</w:t>
            </w:r>
            <w:proofErr w:type="spellEnd"/>
            <w:r w:rsidRPr="00AB5814">
              <w:rPr>
                <w:sz w:val="25"/>
                <w:szCs w:val="25"/>
              </w:rPr>
              <w:t xml:space="preserve"> «Экспресс» в рамках государственного задания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C638A5" w:rsidRPr="00AB581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4</w:t>
            </w:r>
            <w:r w:rsidR="0095272C" w:rsidRPr="00AB5814">
              <w:rPr>
                <w:sz w:val="25"/>
                <w:szCs w:val="25"/>
              </w:rPr>
              <w:t>9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6.6.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rFonts w:eastAsia="Calibri"/>
                <w:sz w:val="25"/>
                <w:szCs w:val="25"/>
              </w:rPr>
            </w:pPr>
            <w:r w:rsidRPr="00AB5814">
              <w:rPr>
                <w:rFonts w:eastAsia="Calibri"/>
                <w:sz w:val="25"/>
                <w:szCs w:val="25"/>
              </w:rPr>
              <w:t>Изготовление полиграфической продукции антикоррупционной тематики в рамках реализации государственной программы Пензенской области "Обеспечение общественного порядка и противодействие преступности в Пензенской области", утвержденной постановлением Правительства Пензенской области от 22.10.2013 N 782-пП (с последующими изменениями)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коррупционных и иных</w:t>
            </w:r>
          </w:p>
          <w:p w:rsidR="00C638A5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6D1895" w:rsidP="00223B63">
            <w:pPr>
              <w:spacing w:line="235" w:lineRule="auto"/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Между Правительством Пензенской области и ИП </w:t>
            </w:r>
            <w:proofErr w:type="spellStart"/>
            <w:r w:rsidRPr="00AB5814">
              <w:rPr>
                <w:sz w:val="25"/>
                <w:szCs w:val="25"/>
              </w:rPr>
              <w:t>Лебле</w:t>
            </w:r>
            <w:proofErr w:type="spellEnd"/>
            <w:r w:rsidRPr="00AB5814">
              <w:rPr>
                <w:sz w:val="25"/>
                <w:szCs w:val="25"/>
              </w:rPr>
              <w:t xml:space="preserve"> </w:t>
            </w:r>
            <w:r w:rsidR="006F2484">
              <w:rPr>
                <w:sz w:val="25"/>
                <w:szCs w:val="25"/>
              </w:rPr>
              <w:t>Ю.М.</w:t>
            </w:r>
            <w:r w:rsidRPr="00AB5814">
              <w:rPr>
                <w:sz w:val="25"/>
                <w:szCs w:val="25"/>
              </w:rPr>
              <w:t xml:space="preserve"> </w:t>
            </w:r>
            <w:proofErr w:type="gramStart"/>
            <w:r w:rsidRPr="00AB5814">
              <w:rPr>
                <w:sz w:val="25"/>
                <w:szCs w:val="25"/>
              </w:rPr>
              <w:t>заключен</w:t>
            </w:r>
            <w:proofErr w:type="gramEnd"/>
            <w:r w:rsidRPr="00AB5814">
              <w:rPr>
                <w:sz w:val="25"/>
                <w:szCs w:val="25"/>
              </w:rPr>
              <w:t xml:space="preserve"> и исполнен </w:t>
            </w:r>
            <w:proofErr w:type="spellStart"/>
            <w:r w:rsidRPr="00AB5814">
              <w:rPr>
                <w:sz w:val="25"/>
                <w:szCs w:val="25"/>
              </w:rPr>
              <w:t>госконтракт</w:t>
            </w:r>
            <w:proofErr w:type="spellEnd"/>
            <w:r w:rsidRPr="00AB5814">
              <w:rPr>
                <w:sz w:val="25"/>
                <w:szCs w:val="25"/>
              </w:rPr>
              <w:t xml:space="preserve"> от 27.11.2023</w:t>
            </w:r>
            <w:r w:rsidR="00223B63">
              <w:rPr>
                <w:sz w:val="25"/>
                <w:szCs w:val="25"/>
              </w:rPr>
              <w:t xml:space="preserve"> по изготовлению </w:t>
            </w:r>
            <w:r w:rsidRPr="00AB5814">
              <w:rPr>
                <w:sz w:val="25"/>
                <w:szCs w:val="25"/>
              </w:rPr>
              <w:t>настольны</w:t>
            </w:r>
            <w:r w:rsidR="00223B63">
              <w:rPr>
                <w:sz w:val="25"/>
                <w:szCs w:val="25"/>
              </w:rPr>
              <w:t>х,</w:t>
            </w:r>
            <w:r w:rsidRPr="00AB5814">
              <w:rPr>
                <w:sz w:val="25"/>
                <w:szCs w:val="25"/>
              </w:rPr>
              <w:t xml:space="preserve"> настенны</w:t>
            </w:r>
            <w:r w:rsidR="00223B63">
              <w:rPr>
                <w:sz w:val="25"/>
                <w:szCs w:val="25"/>
              </w:rPr>
              <w:t>х</w:t>
            </w:r>
            <w:r w:rsidRPr="00AB5814">
              <w:rPr>
                <w:sz w:val="25"/>
                <w:szCs w:val="25"/>
              </w:rPr>
              <w:t xml:space="preserve"> </w:t>
            </w:r>
            <w:r w:rsidR="00223B63" w:rsidRPr="00AB5814">
              <w:rPr>
                <w:sz w:val="25"/>
                <w:szCs w:val="25"/>
              </w:rPr>
              <w:t>(</w:t>
            </w:r>
            <w:r w:rsidR="00223B63">
              <w:rPr>
                <w:sz w:val="25"/>
                <w:szCs w:val="25"/>
              </w:rPr>
              <w:t xml:space="preserve">по </w:t>
            </w:r>
            <w:r w:rsidR="00223B63" w:rsidRPr="00AB5814">
              <w:rPr>
                <w:sz w:val="25"/>
                <w:szCs w:val="25"/>
              </w:rPr>
              <w:t>200 шт.)</w:t>
            </w:r>
            <w:r w:rsidR="00223B63">
              <w:rPr>
                <w:sz w:val="25"/>
                <w:szCs w:val="25"/>
              </w:rPr>
              <w:t xml:space="preserve"> и</w:t>
            </w:r>
            <w:r w:rsidRPr="00AB5814">
              <w:rPr>
                <w:sz w:val="25"/>
                <w:szCs w:val="25"/>
              </w:rPr>
              <w:t xml:space="preserve"> карманны</w:t>
            </w:r>
            <w:r w:rsidR="00223B63">
              <w:rPr>
                <w:sz w:val="25"/>
                <w:szCs w:val="25"/>
              </w:rPr>
              <w:t xml:space="preserve">х </w:t>
            </w:r>
            <w:r w:rsidR="00223B63" w:rsidRPr="00AB5814">
              <w:rPr>
                <w:sz w:val="25"/>
                <w:szCs w:val="25"/>
              </w:rPr>
              <w:t>(300 шт.) календар</w:t>
            </w:r>
            <w:r w:rsidR="00223B63">
              <w:rPr>
                <w:sz w:val="25"/>
                <w:szCs w:val="25"/>
              </w:rPr>
              <w:t>ей</w:t>
            </w:r>
            <w:r w:rsidRPr="00AB5814">
              <w:rPr>
                <w:sz w:val="25"/>
                <w:szCs w:val="25"/>
              </w:rPr>
              <w:t>, буклет</w:t>
            </w:r>
            <w:r w:rsidR="00223B63">
              <w:rPr>
                <w:sz w:val="25"/>
                <w:szCs w:val="25"/>
              </w:rPr>
              <w:t>ов,</w:t>
            </w:r>
            <w:r w:rsidRPr="00AB5814">
              <w:rPr>
                <w:sz w:val="25"/>
                <w:szCs w:val="25"/>
              </w:rPr>
              <w:t xml:space="preserve"> плакат</w:t>
            </w:r>
            <w:r w:rsidR="00223B63">
              <w:rPr>
                <w:sz w:val="25"/>
                <w:szCs w:val="25"/>
              </w:rPr>
              <w:t>ов и</w:t>
            </w:r>
            <w:r w:rsidRPr="00AB5814">
              <w:rPr>
                <w:sz w:val="25"/>
                <w:szCs w:val="25"/>
              </w:rPr>
              <w:t xml:space="preserve"> визит</w:t>
            </w:r>
            <w:r w:rsidR="00223B63">
              <w:rPr>
                <w:sz w:val="25"/>
                <w:szCs w:val="25"/>
              </w:rPr>
              <w:t>ок</w:t>
            </w:r>
            <w:r w:rsidRPr="00AB5814">
              <w:rPr>
                <w:sz w:val="25"/>
                <w:szCs w:val="25"/>
              </w:rPr>
              <w:t xml:space="preserve"> </w:t>
            </w:r>
            <w:r w:rsidR="00223B63" w:rsidRPr="00AB5814">
              <w:rPr>
                <w:sz w:val="25"/>
                <w:szCs w:val="25"/>
              </w:rPr>
              <w:t>(</w:t>
            </w:r>
            <w:r w:rsidR="00223B63">
              <w:rPr>
                <w:sz w:val="25"/>
                <w:szCs w:val="25"/>
              </w:rPr>
              <w:t xml:space="preserve">по </w:t>
            </w:r>
            <w:r w:rsidR="00223B63" w:rsidRPr="00AB5814">
              <w:rPr>
                <w:sz w:val="25"/>
                <w:szCs w:val="25"/>
              </w:rPr>
              <w:t xml:space="preserve">400 шт.) </w:t>
            </w:r>
            <w:r w:rsidRPr="00AB5814">
              <w:rPr>
                <w:sz w:val="25"/>
                <w:szCs w:val="25"/>
              </w:rPr>
              <w:t>на сумму 136 735 руб</w:t>
            </w:r>
            <w:r w:rsidR="00223B63">
              <w:rPr>
                <w:sz w:val="25"/>
                <w:szCs w:val="25"/>
              </w:rPr>
              <w:t>лей</w:t>
            </w:r>
            <w:r w:rsidRPr="00AB5814">
              <w:rPr>
                <w:sz w:val="25"/>
                <w:szCs w:val="25"/>
              </w:rPr>
              <w:t xml:space="preserve">. </w:t>
            </w:r>
            <w:r w:rsidR="00223B63">
              <w:rPr>
                <w:sz w:val="25"/>
                <w:szCs w:val="25"/>
              </w:rPr>
              <w:t>М</w:t>
            </w:r>
            <w:r w:rsidRPr="00AB5814">
              <w:rPr>
                <w:sz w:val="25"/>
                <w:szCs w:val="25"/>
              </w:rPr>
              <w:t xml:space="preserve">ежду Правительством Пензенской области и ИП </w:t>
            </w:r>
            <w:proofErr w:type="spellStart"/>
            <w:r w:rsidRPr="00AB5814">
              <w:rPr>
                <w:sz w:val="25"/>
                <w:szCs w:val="25"/>
              </w:rPr>
              <w:t>Алемайкиной</w:t>
            </w:r>
            <w:proofErr w:type="spellEnd"/>
            <w:r w:rsidRPr="00AB5814">
              <w:rPr>
                <w:sz w:val="25"/>
                <w:szCs w:val="25"/>
              </w:rPr>
              <w:t xml:space="preserve"> М.М. </w:t>
            </w:r>
            <w:proofErr w:type="gramStart"/>
            <w:r w:rsidRPr="00AB5814">
              <w:rPr>
                <w:sz w:val="25"/>
                <w:szCs w:val="25"/>
              </w:rPr>
              <w:t>заключен</w:t>
            </w:r>
            <w:proofErr w:type="gramEnd"/>
            <w:r w:rsidRPr="00AB5814">
              <w:rPr>
                <w:sz w:val="25"/>
                <w:szCs w:val="25"/>
              </w:rPr>
              <w:t xml:space="preserve"> и исполнен </w:t>
            </w:r>
            <w:proofErr w:type="spellStart"/>
            <w:r w:rsidRPr="00AB5814">
              <w:rPr>
                <w:sz w:val="25"/>
                <w:szCs w:val="25"/>
              </w:rPr>
              <w:t>госконтракт</w:t>
            </w:r>
            <w:proofErr w:type="spellEnd"/>
            <w:r w:rsidRPr="00AB5814">
              <w:rPr>
                <w:sz w:val="25"/>
                <w:szCs w:val="25"/>
              </w:rPr>
              <w:t xml:space="preserve"> на поставку </w:t>
            </w:r>
            <w:r w:rsidR="00223B63" w:rsidRPr="00AB5814">
              <w:rPr>
                <w:sz w:val="25"/>
                <w:szCs w:val="25"/>
              </w:rPr>
              <w:t xml:space="preserve">200 канцелярских </w:t>
            </w:r>
            <w:r w:rsidRPr="00AB5814">
              <w:rPr>
                <w:sz w:val="25"/>
                <w:szCs w:val="25"/>
              </w:rPr>
              <w:t>ручек на сумму 15</w:t>
            </w:r>
            <w:r w:rsidR="00223B63">
              <w:rPr>
                <w:sz w:val="25"/>
                <w:szCs w:val="25"/>
              </w:rPr>
              <w:t> </w:t>
            </w:r>
            <w:r w:rsidRPr="00AB5814">
              <w:rPr>
                <w:sz w:val="25"/>
                <w:szCs w:val="25"/>
              </w:rPr>
              <w:t>200 руб</w:t>
            </w:r>
            <w:r w:rsidR="00223B63">
              <w:rPr>
                <w:sz w:val="25"/>
                <w:szCs w:val="25"/>
              </w:rPr>
              <w:t>лей</w:t>
            </w:r>
            <w:r w:rsidRPr="00AB5814">
              <w:rPr>
                <w:sz w:val="25"/>
                <w:szCs w:val="25"/>
              </w:rPr>
              <w:t xml:space="preserve">. </w:t>
            </w:r>
            <w:r w:rsidR="00223B63">
              <w:rPr>
                <w:sz w:val="25"/>
                <w:szCs w:val="25"/>
              </w:rPr>
              <w:t>П</w:t>
            </w:r>
            <w:r w:rsidRPr="00AB5814">
              <w:rPr>
                <w:sz w:val="25"/>
                <w:szCs w:val="25"/>
              </w:rPr>
              <w:t xml:space="preserve">олиграфическая продукция изготовлена для распространения </w:t>
            </w:r>
            <w:r w:rsidR="00223B63">
              <w:rPr>
                <w:sz w:val="25"/>
                <w:szCs w:val="25"/>
              </w:rPr>
              <w:t xml:space="preserve">среди </w:t>
            </w:r>
            <w:r w:rsidRPr="00AB5814">
              <w:rPr>
                <w:sz w:val="25"/>
                <w:szCs w:val="25"/>
              </w:rPr>
              <w:t>государственных и муниципальных служащих.</w:t>
            </w:r>
          </w:p>
        </w:tc>
      </w:tr>
      <w:tr w:rsidR="00C638A5" w:rsidRPr="00AB5814" w:rsidTr="00320E8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95272C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50</w:t>
            </w:r>
            <w:r w:rsidR="00446CB7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F4112D">
            <w:pPr>
              <w:spacing w:line="235" w:lineRule="auto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6.7.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223B6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rFonts w:eastAsia="Calibri"/>
                <w:sz w:val="25"/>
                <w:szCs w:val="25"/>
              </w:rPr>
            </w:pPr>
            <w:r w:rsidRPr="00AB5814">
              <w:rPr>
                <w:rFonts w:eastAsia="Calibri"/>
                <w:sz w:val="25"/>
                <w:szCs w:val="25"/>
              </w:rPr>
              <w:t>Разработка программы проведения семинаров, тренингов, консультаций по вопросам нивелирования коррупционных рисков.</w:t>
            </w:r>
            <w:r w:rsidR="00223B63">
              <w:rPr>
                <w:rFonts w:eastAsia="Calibri"/>
                <w:sz w:val="25"/>
                <w:szCs w:val="25"/>
              </w:rPr>
              <w:t xml:space="preserve"> </w:t>
            </w:r>
            <w:r w:rsidRPr="00AB5814">
              <w:rPr>
                <w:rFonts w:eastAsia="Calibri"/>
                <w:sz w:val="25"/>
                <w:szCs w:val="25"/>
              </w:rPr>
              <w:t>Организация семинаров, тренингов, консультаций по вопросам нивелирования коррупционных рисков для должностных лиц, участвующих в закупках товаров, работ или услуг для государственных и муниципальных нужд, рассмотрении и решении вопросов использования имущества и бюджетных средств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</w:t>
            </w:r>
          </w:p>
          <w:p w:rsidR="00991347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коррупционных и иных</w:t>
            </w:r>
          </w:p>
          <w:p w:rsidR="00C638A5" w:rsidRPr="00AB5814" w:rsidRDefault="00991347" w:rsidP="00F4112D">
            <w:pPr>
              <w:spacing w:line="235" w:lineRule="auto"/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DD2" w:rsidRPr="00AB5814" w:rsidRDefault="00223B63" w:rsidP="00223B63">
            <w:pPr>
              <w:spacing w:line="235" w:lineRule="auto"/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</w:t>
            </w:r>
            <w:r w:rsidR="00DC0337" w:rsidRPr="00AB5814">
              <w:rPr>
                <w:color w:val="000000"/>
                <w:sz w:val="25"/>
                <w:szCs w:val="25"/>
              </w:rPr>
              <w:t xml:space="preserve">существлена работа по проведению семинаров: в сентябре – с представителями </w:t>
            </w:r>
            <w:r>
              <w:rPr>
                <w:color w:val="000000"/>
                <w:sz w:val="25"/>
                <w:szCs w:val="25"/>
              </w:rPr>
              <w:t>ИО</w:t>
            </w:r>
            <w:r w:rsidR="00DC0337" w:rsidRPr="00AB5814">
              <w:rPr>
                <w:color w:val="000000"/>
                <w:sz w:val="25"/>
                <w:szCs w:val="25"/>
              </w:rPr>
              <w:t xml:space="preserve"> (18 человек) и </w:t>
            </w:r>
            <w:r>
              <w:rPr>
                <w:color w:val="000000"/>
                <w:sz w:val="25"/>
                <w:szCs w:val="25"/>
              </w:rPr>
              <w:t>ОМС</w:t>
            </w:r>
            <w:r w:rsidR="00DC0337" w:rsidRPr="00AB5814">
              <w:rPr>
                <w:color w:val="000000"/>
                <w:sz w:val="25"/>
                <w:szCs w:val="25"/>
              </w:rPr>
              <w:t xml:space="preserve"> (30 человек), в октябре – с руководителями учреждений, подведомственных </w:t>
            </w:r>
            <w:r>
              <w:rPr>
                <w:color w:val="000000"/>
                <w:sz w:val="25"/>
                <w:szCs w:val="25"/>
              </w:rPr>
              <w:t>ИО</w:t>
            </w:r>
            <w:r w:rsidR="00DC0337" w:rsidRPr="00AB5814">
              <w:rPr>
                <w:color w:val="000000"/>
                <w:sz w:val="25"/>
                <w:szCs w:val="25"/>
              </w:rPr>
              <w:t xml:space="preserve"> (86 человек).</w:t>
            </w:r>
          </w:p>
        </w:tc>
      </w:tr>
      <w:tr w:rsidR="00C638A5" w:rsidRPr="00AB581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D6" w:rsidRPr="00AB5814" w:rsidRDefault="002F41D6" w:rsidP="00E93DD2">
            <w:pPr>
              <w:jc w:val="center"/>
              <w:rPr>
                <w:sz w:val="25"/>
                <w:szCs w:val="25"/>
              </w:rPr>
            </w:pPr>
          </w:p>
          <w:p w:rsidR="00C638A5" w:rsidRPr="00AB5814" w:rsidRDefault="00C638A5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Антикоррупционное образование</w:t>
            </w:r>
          </w:p>
          <w:p w:rsidR="002F41D6" w:rsidRPr="00AB5814" w:rsidRDefault="002F41D6" w:rsidP="00E93DD2">
            <w:pPr>
              <w:jc w:val="center"/>
              <w:rPr>
                <w:sz w:val="25"/>
                <w:szCs w:val="25"/>
              </w:rPr>
            </w:pPr>
          </w:p>
        </w:tc>
      </w:tr>
      <w:tr w:rsidR="00C638A5" w:rsidRPr="00AB581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FA6C03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5</w:t>
            </w:r>
            <w:r w:rsidR="0095272C" w:rsidRPr="00AB5814">
              <w:rPr>
                <w:sz w:val="25"/>
                <w:szCs w:val="25"/>
              </w:rPr>
              <w:t>1</w:t>
            </w:r>
            <w:r w:rsidR="00446CB7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7.1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z w:val="25"/>
                <w:szCs w:val="25"/>
              </w:rPr>
              <w:t xml:space="preserve">Участие гражданских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AB5814">
              <w:rPr>
                <w:b w:val="0"/>
                <w:sz w:val="25"/>
                <w:szCs w:val="25"/>
              </w:rPr>
              <w:t>обучение</w:t>
            </w:r>
            <w:proofErr w:type="gramEnd"/>
            <w:r w:rsidRPr="00AB5814">
              <w:rPr>
                <w:b w:val="0"/>
                <w:sz w:val="25"/>
                <w:szCs w:val="25"/>
              </w:rPr>
              <w:t xml:space="preserve"> по дополнительным </w:t>
            </w:r>
            <w:r w:rsidRPr="00AB5814">
              <w:rPr>
                <w:b w:val="0"/>
                <w:sz w:val="25"/>
                <w:szCs w:val="25"/>
              </w:rPr>
              <w:lastRenderedPageBreak/>
              <w:t>профессиональным программам в области противодействия коррупции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Управление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коррупционных и иных</w:t>
            </w:r>
          </w:p>
          <w:p w:rsidR="00C638A5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122BA4" w:rsidP="00223B63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В рамках исполнения мероприятий подпрограммы «Противодействие коррупции в Пензенской области» государственной программы Пензенской области «Обеспечение общественного порядка и противодействие преступно</w:t>
            </w:r>
            <w:r w:rsidR="00DC0337" w:rsidRPr="00AB5814">
              <w:rPr>
                <w:sz w:val="25"/>
                <w:szCs w:val="25"/>
              </w:rPr>
              <w:t xml:space="preserve">сти в Пензенской области» </w:t>
            </w:r>
            <w:r w:rsidRPr="00AB5814">
              <w:rPr>
                <w:sz w:val="25"/>
                <w:szCs w:val="25"/>
              </w:rPr>
              <w:t>обе</w:t>
            </w:r>
            <w:r w:rsidR="007D3B92" w:rsidRPr="00AB5814">
              <w:rPr>
                <w:sz w:val="25"/>
                <w:szCs w:val="25"/>
              </w:rPr>
              <w:t xml:space="preserve">спечено повышение квалификации </w:t>
            </w:r>
            <w:r w:rsidR="00223B63">
              <w:rPr>
                <w:sz w:val="25"/>
                <w:szCs w:val="25"/>
              </w:rPr>
              <w:br/>
            </w:r>
            <w:r w:rsidR="00113FCB" w:rsidRPr="00AB5814">
              <w:rPr>
                <w:sz w:val="25"/>
                <w:szCs w:val="25"/>
              </w:rPr>
              <w:t>25</w:t>
            </w:r>
            <w:r w:rsidRPr="00AB5814">
              <w:rPr>
                <w:sz w:val="25"/>
                <w:szCs w:val="25"/>
              </w:rPr>
              <w:t xml:space="preserve"> государственных служащих по программ</w:t>
            </w:r>
            <w:r w:rsidR="00113FCB" w:rsidRPr="00AB5814">
              <w:rPr>
                <w:sz w:val="25"/>
                <w:szCs w:val="25"/>
              </w:rPr>
              <w:t>е</w:t>
            </w:r>
            <w:r w:rsidRPr="00AB5814">
              <w:rPr>
                <w:sz w:val="25"/>
                <w:szCs w:val="25"/>
              </w:rPr>
              <w:t xml:space="preserve"> </w:t>
            </w:r>
            <w:r w:rsidRPr="00AB5814">
              <w:rPr>
                <w:sz w:val="25"/>
                <w:szCs w:val="25"/>
              </w:rPr>
              <w:lastRenderedPageBreak/>
              <w:t>«Противодействие коррупции на государственной гражданской службе»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C638A5" w:rsidRPr="00AB581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5</w:t>
            </w:r>
            <w:r w:rsidR="0095272C" w:rsidRPr="00AB5814">
              <w:rPr>
                <w:sz w:val="25"/>
                <w:szCs w:val="25"/>
              </w:rPr>
              <w:t>2</w:t>
            </w:r>
            <w:r w:rsidR="00C638A5"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7.2.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223B63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Участие гражданских служащих, впервые поступивших на госслужбу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коррупционных и иных</w:t>
            </w:r>
          </w:p>
          <w:p w:rsidR="00991347" w:rsidRPr="00AB5814" w:rsidRDefault="00BA7130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правонарушений</w:t>
            </w:r>
          </w:p>
          <w:p w:rsidR="00BA7130" w:rsidRPr="00AB5814" w:rsidRDefault="00BA7130" w:rsidP="00E93DD2">
            <w:pPr>
              <w:jc w:val="center"/>
              <w:rPr>
                <w:sz w:val="25"/>
                <w:szCs w:val="25"/>
              </w:rPr>
            </w:pPr>
          </w:p>
          <w:p w:rsidR="00C638A5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130" w:rsidRPr="00AB5814" w:rsidRDefault="008836A6" w:rsidP="00223B63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В рамках исполнения мероприятий подпрограммы «Противодействие коррупции в Пензенской области» обеспечено проведение семинаров для 30 гражданских служащих, впервые поступивших на государственную службу и замещающих должности, связанные с соблюдением антикоррупционных стандартов.</w:t>
            </w:r>
          </w:p>
        </w:tc>
      </w:tr>
      <w:tr w:rsidR="00C638A5" w:rsidRPr="00AB581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5</w:t>
            </w:r>
            <w:r w:rsidR="0095272C" w:rsidRPr="00AB5814">
              <w:rPr>
                <w:sz w:val="25"/>
                <w:szCs w:val="25"/>
              </w:rPr>
              <w:t>3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7.3.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223B63">
            <w:pPr>
              <w:pStyle w:val="ConsPlusNormal"/>
              <w:jc w:val="both"/>
              <w:rPr>
                <w:b w:val="0"/>
                <w:sz w:val="25"/>
                <w:szCs w:val="25"/>
              </w:rPr>
            </w:pPr>
            <w:r w:rsidRPr="00AB5814">
              <w:rPr>
                <w:b w:val="0"/>
                <w:spacing w:val="-4"/>
                <w:sz w:val="25"/>
                <w:szCs w:val="25"/>
              </w:rPr>
              <w:t xml:space="preserve">Участие </w:t>
            </w:r>
            <w:r w:rsidR="00223B63">
              <w:rPr>
                <w:b w:val="0"/>
                <w:spacing w:val="-4"/>
                <w:sz w:val="25"/>
                <w:szCs w:val="25"/>
              </w:rPr>
              <w:t>гос</w:t>
            </w:r>
            <w:r w:rsidRPr="00AB5814">
              <w:rPr>
                <w:b w:val="0"/>
                <w:spacing w:val="-4"/>
                <w:sz w:val="25"/>
                <w:szCs w:val="25"/>
              </w:rPr>
              <w:t>служащих, в должност</w:t>
            </w:r>
            <w:r w:rsidRPr="00AB5814">
              <w:rPr>
                <w:b w:val="0"/>
                <w:sz w:val="25"/>
                <w:szCs w:val="25"/>
              </w:rPr>
              <w:t xml:space="preserve">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AB5814">
              <w:rPr>
                <w:b w:val="0"/>
                <w:sz w:val="25"/>
                <w:szCs w:val="25"/>
              </w:rPr>
              <w:t>обучение</w:t>
            </w:r>
            <w:proofErr w:type="gramEnd"/>
            <w:r w:rsidRPr="00AB5814">
              <w:rPr>
                <w:b w:val="0"/>
                <w:sz w:val="25"/>
                <w:szCs w:val="25"/>
              </w:rPr>
              <w:t xml:space="preserve"> по дополнительным профессиональным прог</w:t>
            </w:r>
            <w:r w:rsidRPr="00AB5814">
              <w:rPr>
                <w:b w:val="0"/>
                <w:spacing w:val="-6"/>
                <w:sz w:val="25"/>
                <w:szCs w:val="25"/>
              </w:rPr>
              <w:t>раммам в области противодействия коррупции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государственной службы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 кадров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 Управление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коррупционных и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иных правонарушений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</w:p>
          <w:p w:rsidR="00C638A5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ИО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027" w:rsidRPr="00AB5814" w:rsidRDefault="00113FCB" w:rsidP="00417919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В рамках исполнения мероприятий подпрограммы «Противодействие коррупции в Пензенской области» обеспечено повышение квалификации 25 госслужащих по программе «Противодействие коррупции при осуществлении закупок товаров, работ, услуг для обеспечения государственных нужд».</w:t>
            </w:r>
          </w:p>
        </w:tc>
      </w:tr>
      <w:tr w:rsidR="00C638A5" w:rsidRPr="00AB581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446CB7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5</w:t>
            </w:r>
            <w:r w:rsidR="0095272C" w:rsidRPr="00AB5814">
              <w:rPr>
                <w:sz w:val="25"/>
                <w:szCs w:val="25"/>
              </w:rPr>
              <w:t>4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7.4.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C638A5" w:rsidP="00E93DD2">
            <w:pPr>
              <w:pStyle w:val="ConsPlusNormal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AB5814">
              <w:rPr>
                <w:b w:val="0"/>
                <w:spacing w:val="-4"/>
                <w:sz w:val="25"/>
                <w:szCs w:val="25"/>
              </w:rPr>
              <w:t>Организация проведения семинаров по актуальным вопросам представления гражданскими служащими сведений о доходах, расходах, об имуществе и обязательствах имущественного характера в отношении себя и членов своих семей, а также по недостаткам и ошибкам, выявленным по результатам декларационной кампании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коррупционных и иных</w:t>
            </w:r>
          </w:p>
          <w:p w:rsidR="00C638A5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правонарушений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A5" w:rsidRPr="00AB5814" w:rsidRDefault="008823D9" w:rsidP="00417919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Управлением организован цикл семинаров по актуальным вопросам</w:t>
            </w:r>
            <w:r w:rsidR="00AD5362" w:rsidRPr="00AB5814">
              <w:rPr>
                <w:sz w:val="25"/>
                <w:szCs w:val="25"/>
              </w:rPr>
              <w:t>: в</w:t>
            </w:r>
            <w:r w:rsidRPr="00AB5814">
              <w:rPr>
                <w:sz w:val="25"/>
                <w:szCs w:val="25"/>
              </w:rPr>
              <w:t xml:space="preserve"> </w:t>
            </w:r>
            <w:r w:rsidR="00AD5362" w:rsidRPr="00AB5814">
              <w:rPr>
                <w:sz w:val="25"/>
                <w:szCs w:val="25"/>
              </w:rPr>
              <w:t xml:space="preserve">феврале -  </w:t>
            </w:r>
            <w:r w:rsidRPr="00AB5814">
              <w:rPr>
                <w:sz w:val="25"/>
                <w:szCs w:val="25"/>
              </w:rPr>
              <w:t xml:space="preserve">представления гражданскими служащими сведений о доходах, </w:t>
            </w:r>
            <w:r w:rsidR="005838A8" w:rsidRPr="00AB5814">
              <w:rPr>
                <w:sz w:val="25"/>
                <w:szCs w:val="25"/>
              </w:rPr>
              <w:t xml:space="preserve">в сентябре-октябре - </w:t>
            </w:r>
            <w:r w:rsidRPr="00AB5814">
              <w:rPr>
                <w:sz w:val="25"/>
                <w:szCs w:val="25"/>
              </w:rPr>
              <w:t>по недостаткам и ошибкам, выявленным по результатам декларационной кампании</w:t>
            </w:r>
            <w:r w:rsidR="00B6738D">
              <w:rPr>
                <w:sz w:val="25"/>
                <w:szCs w:val="25"/>
              </w:rPr>
              <w:t>.</w:t>
            </w:r>
          </w:p>
        </w:tc>
      </w:tr>
      <w:tr w:rsidR="009B6DBA" w:rsidRPr="00AB5814" w:rsidTr="00F8282F"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B32" w:rsidRPr="00AB5814" w:rsidRDefault="00522B32" w:rsidP="00E93DD2">
            <w:pPr>
              <w:jc w:val="center"/>
              <w:rPr>
                <w:sz w:val="25"/>
                <w:szCs w:val="25"/>
              </w:rPr>
            </w:pPr>
          </w:p>
          <w:p w:rsidR="009B6DBA" w:rsidRPr="00AB5814" w:rsidRDefault="009B6DBA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Оказание содействия ОМС в реализации антикоррупционной политики</w:t>
            </w:r>
          </w:p>
          <w:p w:rsidR="00522B32" w:rsidRPr="00AB5814" w:rsidRDefault="00522B32" w:rsidP="00E93DD2">
            <w:pPr>
              <w:jc w:val="center"/>
              <w:rPr>
                <w:sz w:val="25"/>
                <w:szCs w:val="25"/>
              </w:rPr>
            </w:pPr>
          </w:p>
        </w:tc>
      </w:tr>
      <w:tr w:rsidR="009B6DBA" w:rsidRPr="00AB581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446CB7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5</w:t>
            </w:r>
            <w:r w:rsidR="0095272C" w:rsidRPr="00AB5814">
              <w:rPr>
                <w:sz w:val="25"/>
                <w:szCs w:val="25"/>
              </w:rPr>
              <w:t>5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9B6DBA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8.1.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9B6DBA" w:rsidP="00417919">
            <w:pPr>
              <w:pStyle w:val="ConsPlusNormal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AB5814">
              <w:rPr>
                <w:b w:val="0"/>
                <w:spacing w:val="-4"/>
                <w:sz w:val="25"/>
                <w:szCs w:val="25"/>
              </w:rPr>
              <w:t xml:space="preserve">Участие муниципальных служащих, в </w:t>
            </w:r>
            <w:r w:rsidRPr="00AB5814">
              <w:rPr>
                <w:b w:val="0"/>
                <w:spacing w:val="-4"/>
                <w:sz w:val="25"/>
                <w:szCs w:val="25"/>
              </w:rPr>
              <w:lastRenderedPageBreak/>
              <w:t xml:space="preserve">должностные обязанности которых входит участие в противодействии коррупции, в мероприятиях по </w:t>
            </w:r>
            <w:proofErr w:type="spellStart"/>
            <w:r w:rsidRPr="00AB5814">
              <w:rPr>
                <w:b w:val="0"/>
                <w:spacing w:val="-4"/>
                <w:sz w:val="25"/>
                <w:szCs w:val="25"/>
              </w:rPr>
              <w:t>профразвитию</w:t>
            </w:r>
            <w:proofErr w:type="spellEnd"/>
            <w:r w:rsidRPr="00AB5814">
              <w:rPr>
                <w:b w:val="0"/>
                <w:spacing w:val="-4"/>
                <w:sz w:val="25"/>
                <w:szCs w:val="25"/>
              </w:rPr>
              <w:t xml:space="preserve"> в области противодействия коррупции, в том числе их </w:t>
            </w:r>
            <w:proofErr w:type="gramStart"/>
            <w:r w:rsidRPr="00AB5814">
              <w:rPr>
                <w:b w:val="0"/>
                <w:spacing w:val="-4"/>
                <w:sz w:val="25"/>
                <w:szCs w:val="25"/>
              </w:rPr>
              <w:t>обучение</w:t>
            </w:r>
            <w:proofErr w:type="gramEnd"/>
            <w:r w:rsidRPr="00AB5814">
              <w:rPr>
                <w:b w:val="0"/>
                <w:spacing w:val="-4"/>
                <w:sz w:val="25"/>
                <w:szCs w:val="25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Управление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по профилактике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коррупционных и иных</w:t>
            </w:r>
          </w:p>
          <w:p w:rsidR="009B6DBA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правонарушений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122BA4" w:rsidP="00417919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 xml:space="preserve">В рамках исполнения мероприятий подпрограммы </w:t>
            </w:r>
            <w:r w:rsidRPr="00AB5814">
              <w:rPr>
                <w:sz w:val="25"/>
                <w:szCs w:val="25"/>
              </w:rPr>
              <w:lastRenderedPageBreak/>
              <w:t xml:space="preserve">«Противодействие коррупции в Пензенской области» </w:t>
            </w:r>
            <w:r w:rsidRPr="00417919">
              <w:rPr>
                <w:spacing w:val="-6"/>
                <w:sz w:val="25"/>
                <w:szCs w:val="25"/>
              </w:rPr>
              <w:t>об</w:t>
            </w:r>
            <w:r w:rsidR="007D3B92" w:rsidRPr="00417919">
              <w:rPr>
                <w:spacing w:val="-6"/>
                <w:sz w:val="25"/>
                <w:szCs w:val="25"/>
              </w:rPr>
              <w:t xml:space="preserve">еспечено повышение квалификации </w:t>
            </w:r>
            <w:r w:rsidR="00113FCB" w:rsidRPr="00417919">
              <w:rPr>
                <w:spacing w:val="-6"/>
                <w:sz w:val="25"/>
                <w:szCs w:val="25"/>
              </w:rPr>
              <w:t>25</w:t>
            </w:r>
            <w:r w:rsidRPr="00417919">
              <w:rPr>
                <w:spacing w:val="-6"/>
                <w:sz w:val="25"/>
                <w:szCs w:val="25"/>
              </w:rPr>
              <w:t xml:space="preserve"> муниципальных</w:t>
            </w:r>
            <w:r w:rsidRPr="00AB5814">
              <w:rPr>
                <w:sz w:val="25"/>
                <w:szCs w:val="25"/>
              </w:rPr>
              <w:t xml:space="preserve"> служащих по программ</w:t>
            </w:r>
            <w:r w:rsidR="00113FCB" w:rsidRPr="00AB5814">
              <w:rPr>
                <w:sz w:val="25"/>
                <w:szCs w:val="25"/>
              </w:rPr>
              <w:t>е</w:t>
            </w:r>
            <w:r w:rsidRPr="00AB5814">
              <w:rPr>
                <w:sz w:val="25"/>
                <w:szCs w:val="25"/>
              </w:rPr>
              <w:t xml:space="preserve"> «Противодействие кор</w:t>
            </w:r>
            <w:r w:rsidR="00113FCB" w:rsidRPr="00AB5814">
              <w:rPr>
                <w:sz w:val="25"/>
                <w:szCs w:val="25"/>
              </w:rPr>
              <w:t>рупции на муниципальной службе»</w:t>
            </w:r>
            <w:r w:rsidRPr="00AB5814">
              <w:rPr>
                <w:sz w:val="25"/>
                <w:szCs w:val="25"/>
              </w:rPr>
              <w:t>.</w:t>
            </w:r>
          </w:p>
        </w:tc>
      </w:tr>
      <w:tr w:rsidR="009B6DBA" w:rsidRPr="00AB581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446CB7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5</w:t>
            </w:r>
            <w:r w:rsidR="0095272C" w:rsidRPr="00AB5814">
              <w:rPr>
                <w:sz w:val="25"/>
                <w:szCs w:val="25"/>
              </w:rPr>
              <w:t>6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9B6DBA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8.2.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9B6DBA" w:rsidP="00417919">
            <w:pPr>
              <w:pStyle w:val="ConsPlusNormal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AB5814">
              <w:rPr>
                <w:b w:val="0"/>
                <w:spacing w:val="-4"/>
                <w:sz w:val="25"/>
                <w:szCs w:val="25"/>
              </w:rPr>
              <w:t>Участие служащих,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коррупционных и иных</w:t>
            </w:r>
          </w:p>
          <w:p w:rsidR="009B6DBA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правонарушений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8836A6" w:rsidP="00417919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В рамках исполнения мероприятий подпрограммы «Противодействие коррупции в Пензенской области» обеспечено проведение семинаров для 30 муниципальных служащих, впервые поступивших на муниципальную службу и замещающих должности, связанные с соблюдением антикоррупционных стандартов.</w:t>
            </w:r>
          </w:p>
        </w:tc>
      </w:tr>
      <w:tr w:rsidR="009B6DBA" w:rsidRPr="00AB581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446CB7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5</w:t>
            </w:r>
            <w:r w:rsidR="0095272C" w:rsidRPr="00AB5814">
              <w:rPr>
                <w:sz w:val="25"/>
                <w:szCs w:val="25"/>
              </w:rPr>
              <w:t>7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9B6DBA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8.3.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9B6DBA" w:rsidP="00E93DD2">
            <w:pPr>
              <w:pStyle w:val="ConsPlusNormal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AB5814">
              <w:rPr>
                <w:b w:val="0"/>
                <w:spacing w:val="-4"/>
                <w:sz w:val="25"/>
                <w:szCs w:val="25"/>
              </w:rPr>
              <w:t xml:space="preserve">Участие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AB5814">
              <w:rPr>
                <w:b w:val="0"/>
                <w:spacing w:val="-4"/>
                <w:sz w:val="25"/>
                <w:szCs w:val="25"/>
              </w:rPr>
              <w:t>обучение</w:t>
            </w:r>
            <w:proofErr w:type="gramEnd"/>
            <w:r w:rsidRPr="00AB5814">
              <w:rPr>
                <w:b w:val="0"/>
                <w:spacing w:val="-4"/>
                <w:sz w:val="25"/>
                <w:szCs w:val="25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государственной службы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и кадров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коррупционных и иных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правонарушений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</w:p>
          <w:p w:rsidR="009B6DBA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C15" w:rsidRPr="00AB5814" w:rsidRDefault="00113FCB" w:rsidP="00417919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 xml:space="preserve">В рамках исполнения мероприятий подпрограммы «Противодействие коррупции в Пензенской области» обеспечено повышение квалификации 25 муниципальных служащих по программе </w:t>
            </w:r>
            <w:r w:rsidR="00417919">
              <w:rPr>
                <w:sz w:val="25"/>
                <w:szCs w:val="25"/>
              </w:rPr>
              <w:t>«</w:t>
            </w:r>
            <w:r w:rsidRPr="00AB5814">
              <w:rPr>
                <w:sz w:val="25"/>
                <w:szCs w:val="25"/>
              </w:rPr>
              <w:t>Противодействие коррупции при осуществлении закупок товаров, работ, услуг для обеспечения муниципальных нужд».</w:t>
            </w:r>
          </w:p>
        </w:tc>
      </w:tr>
      <w:tr w:rsidR="009B6DBA" w:rsidRPr="00AB5814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446CB7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5</w:t>
            </w:r>
            <w:r w:rsidR="0095272C" w:rsidRPr="00AB5814">
              <w:rPr>
                <w:sz w:val="25"/>
                <w:szCs w:val="25"/>
              </w:rPr>
              <w:t>8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9B6DBA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8.4.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9B6DBA" w:rsidP="00E93DD2">
            <w:pPr>
              <w:pStyle w:val="ConsPlusNormal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AB5814">
              <w:rPr>
                <w:b w:val="0"/>
                <w:spacing w:val="-4"/>
                <w:sz w:val="25"/>
                <w:szCs w:val="25"/>
              </w:rPr>
              <w:t xml:space="preserve">Организация проведения семинаров по актуальным вопросам представления лицами, замещающими муниципальные должности, и муниципальными служащими сведений о доходах, расходах, об имуществе и обязательствах имущественного характера в отношении себя и членов своих семей, а также по недостаткам и ошибкам, выявленным по </w:t>
            </w:r>
            <w:r w:rsidRPr="00AB5814">
              <w:rPr>
                <w:b w:val="0"/>
                <w:spacing w:val="-4"/>
                <w:sz w:val="25"/>
                <w:szCs w:val="25"/>
              </w:rPr>
              <w:lastRenderedPageBreak/>
              <w:t>результатам декларационной кампании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Управление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коррупционных и иных</w:t>
            </w:r>
          </w:p>
          <w:p w:rsidR="009B6DBA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правонарушений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AD5362" w:rsidP="00417919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В целях оказания методической и практической помощ</w:t>
            </w:r>
            <w:proofErr w:type="gramStart"/>
            <w:r w:rsidRPr="00AB5814">
              <w:rPr>
                <w:sz w:val="25"/>
                <w:szCs w:val="25"/>
              </w:rPr>
              <w:t xml:space="preserve">и </w:t>
            </w:r>
            <w:r w:rsidR="00417919">
              <w:rPr>
                <w:sz w:val="25"/>
                <w:szCs w:val="25"/>
              </w:rPr>
              <w:t>ИО и</w:t>
            </w:r>
            <w:proofErr w:type="gramEnd"/>
            <w:r w:rsidR="00417919">
              <w:rPr>
                <w:sz w:val="25"/>
                <w:szCs w:val="25"/>
              </w:rPr>
              <w:t xml:space="preserve"> ОМС</w:t>
            </w:r>
            <w:r w:rsidRPr="00AB5814">
              <w:rPr>
                <w:sz w:val="25"/>
                <w:szCs w:val="25"/>
              </w:rPr>
              <w:t xml:space="preserve"> при реализации положений антикоррупционного законодательства Управление в феврале прове</w:t>
            </w:r>
            <w:r w:rsidR="00417919">
              <w:rPr>
                <w:sz w:val="25"/>
                <w:szCs w:val="25"/>
              </w:rPr>
              <w:t>ло</w:t>
            </w:r>
            <w:r w:rsidRPr="00AB5814">
              <w:rPr>
                <w:sz w:val="25"/>
                <w:szCs w:val="25"/>
              </w:rPr>
              <w:t xml:space="preserve"> обучающие мероприятия, в которых приняли участие 702 чел. </w:t>
            </w:r>
            <w:r w:rsidR="00417919" w:rsidRPr="00AB5814">
              <w:rPr>
                <w:sz w:val="25"/>
                <w:szCs w:val="25"/>
              </w:rPr>
              <w:t>9</w:t>
            </w:r>
            <w:r w:rsidR="00417919">
              <w:rPr>
                <w:sz w:val="25"/>
                <w:szCs w:val="25"/>
              </w:rPr>
              <w:t xml:space="preserve"> февраля проведён</w:t>
            </w:r>
            <w:r w:rsidR="00417919" w:rsidRPr="00AB5814">
              <w:rPr>
                <w:sz w:val="25"/>
                <w:szCs w:val="25"/>
              </w:rPr>
              <w:t xml:space="preserve"> </w:t>
            </w:r>
            <w:r w:rsidR="00417919">
              <w:rPr>
                <w:sz w:val="25"/>
                <w:szCs w:val="25"/>
              </w:rPr>
              <w:t>семинар</w:t>
            </w:r>
            <w:r w:rsidR="00417919" w:rsidRPr="00AB5814">
              <w:rPr>
                <w:sz w:val="25"/>
                <w:szCs w:val="25"/>
              </w:rPr>
              <w:t xml:space="preserve"> с 20 ответственными за профилактику коррупционных и иных правонарушений в </w:t>
            </w:r>
            <w:r w:rsidR="00417919">
              <w:rPr>
                <w:sz w:val="25"/>
                <w:szCs w:val="25"/>
              </w:rPr>
              <w:t>ИО по теме</w:t>
            </w:r>
            <w:r w:rsidRPr="00AB5814">
              <w:rPr>
                <w:sz w:val="25"/>
                <w:szCs w:val="25"/>
              </w:rPr>
              <w:t>: «Вопросы представления сведений о доходах</w:t>
            </w:r>
            <w:r w:rsidR="00417919">
              <w:rPr>
                <w:sz w:val="25"/>
                <w:szCs w:val="25"/>
              </w:rPr>
              <w:t>…</w:t>
            </w:r>
            <w:r w:rsidRPr="00AB5814">
              <w:rPr>
                <w:sz w:val="25"/>
                <w:szCs w:val="25"/>
              </w:rPr>
              <w:t xml:space="preserve"> (за отчетный 2022 год)».</w:t>
            </w:r>
          </w:p>
        </w:tc>
      </w:tr>
      <w:tr w:rsidR="009B6DBA" w:rsidRPr="00E93DD2" w:rsidTr="00ED194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446CB7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lastRenderedPageBreak/>
              <w:t>5</w:t>
            </w:r>
            <w:r w:rsidR="0095272C" w:rsidRPr="00AB5814">
              <w:rPr>
                <w:sz w:val="25"/>
                <w:szCs w:val="25"/>
              </w:rPr>
              <w:t>9</w:t>
            </w:r>
            <w:r w:rsidRPr="00AB5814">
              <w:rPr>
                <w:sz w:val="25"/>
                <w:szCs w:val="25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9B6DBA" w:rsidP="00E93DD2">
            <w:pPr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8.5.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AB5814" w:rsidRDefault="009B6DBA" w:rsidP="00E93DD2">
            <w:pPr>
              <w:pStyle w:val="ConsPlusNormal"/>
              <w:jc w:val="both"/>
              <w:rPr>
                <w:b w:val="0"/>
                <w:spacing w:val="-4"/>
                <w:sz w:val="25"/>
                <w:szCs w:val="25"/>
              </w:rPr>
            </w:pPr>
            <w:r w:rsidRPr="00AB5814">
              <w:rPr>
                <w:b w:val="0"/>
                <w:spacing w:val="-4"/>
                <w:sz w:val="25"/>
                <w:szCs w:val="25"/>
              </w:rPr>
              <w:t xml:space="preserve">Организация и проведение мероприятий </w:t>
            </w:r>
            <w:r w:rsidRPr="00417919">
              <w:rPr>
                <w:b w:val="0"/>
                <w:spacing w:val="-6"/>
                <w:sz w:val="25"/>
                <w:szCs w:val="25"/>
              </w:rPr>
              <w:t>(учебно-практических семинаров, тренингов, круглых столов), направленных</w:t>
            </w:r>
            <w:r w:rsidRPr="00AB5814">
              <w:rPr>
                <w:b w:val="0"/>
                <w:spacing w:val="-4"/>
                <w:sz w:val="25"/>
                <w:szCs w:val="25"/>
              </w:rPr>
              <w:t xml:space="preserve"> на формирование у лиц, замещающих муниципальные должности, муниципальных служащих и граждан нетерпимости к коррупционному поведению, правовое просвещение в области противодействия коррупции, с участием представителей правоохранительных органов, институтов гражданского общества, научных организаций и средств массовой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по профилактике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коррупционных и иных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правонарушений</w:t>
            </w:r>
          </w:p>
          <w:p w:rsidR="00991347" w:rsidRPr="00AB5814" w:rsidRDefault="00991347" w:rsidP="00E93DD2">
            <w:pPr>
              <w:jc w:val="center"/>
              <w:rPr>
                <w:sz w:val="25"/>
                <w:szCs w:val="25"/>
              </w:rPr>
            </w:pPr>
          </w:p>
          <w:p w:rsidR="009B6DBA" w:rsidRPr="00AB5814" w:rsidRDefault="00991347" w:rsidP="00E93DD2">
            <w:pPr>
              <w:jc w:val="center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ОМС (по согласованию)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BA" w:rsidRPr="00E93DD2" w:rsidRDefault="008823D9" w:rsidP="00AD5362">
            <w:pPr>
              <w:jc w:val="both"/>
              <w:rPr>
                <w:sz w:val="25"/>
                <w:szCs w:val="25"/>
              </w:rPr>
            </w:pPr>
            <w:r w:rsidRPr="00AB5814">
              <w:rPr>
                <w:sz w:val="25"/>
                <w:szCs w:val="25"/>
              </w:rPr>
              <w:t>Управлением организован цикл</w:t>
            </w:r>
            <w:r w:rsidR="008836A6" w:rsidRPr="00AB5814">
              <w:rPr>
                <w:sz w:val="25"/>
                <w:szCs w:val="25"/>
              </w:rPr>
              <w:t xml:space="preserve"> мероприятий,</w:t>
            </w:r>
            <w:r w:rsidRPr="00AB5814">
              <w:rPr>
                <w:sz w:val="25"/>
                <w:szCs w:val="25"/>
              </w:rPr>
              <w:t xml:space="preserve"> направленных на формирование у </w:t>
            </w:r>
            <w:r w:rsidR="00AD5362" w:rsidRPr="00AB5814">
              <w:rPr>
                <w:sz w:val="25"/>
                <w:szCs w:val="25"/>
              </w:rPr>
              <w:t>государст</w:t>
            </w:r>
            <w:r w:rsidR="008836A6" w:rsidRPr="00AB5814">
              <w:rPr>
                <w:sz w:val="25"/>
                <w:szCs w:val="25"/>
              </w:rPr>
              <w:t xml:space="preserve">венных гражданских служащих, </w:t>
            </w:r>
            <w:r w:rsidRPr="00AB5814">
              <w:rPr>
                <w:sz w:val="25"/>
                <w:szCs w:val="25"/>
              </w:rPr>
              <w:t>лиц, замещающих муниципальные должности, муниципальных служащих и граждан нетерпимости к коррупционному поведению, правовое просвещение в области противодействия коррупции</w:t>
            </w:r>
            <w:r w:rsidR="008836A6" w:rsidRPr="00AB5814">
              <w:rPr>
                <w:sz w:val="25"/>
                <w:szCs w:val="25"/>
              </w:rPr>
              <w:t>.</w:t>
            </w:r>
          </w:p>
        </w:tc>
      </w:tr>
    </w:tbl>
    <w:p w:rsidR="005D7EA5" w:rsidRDefault="005D7EA5" w:rsidP="009B3F9A">
      <w:pPr>
        <w:rPr>
          <w:sz w:val="28"/>
          <w:szCs w:val="28"/>
        </w:rPr>
      </w:pPr>
    </w:p>
    <w:p w:rsidR="0057156A" w:rsidRPr="0057156A" w:rsidRDefault="0057156A" w:rsidP="009B3F9A">
      <w:pPr>
        <w:rPr>
          <w:sz w:val="26"/>
          <w:szCs w:val="26"/>
        </w:rPr>
      </w:pPr>
    </w:p>
    <w:sectPr w:rsidR="0057156A" w:rsidRPr="0057156A" w:rsidSect="00F8282F">
      <w:headerReference w:type="default" r:id="rId9"/>
      <w:footerReference w:type="default" r:id="rId10"/>
      <w:endnotePr>
        <w:numFmt w:val="decimal"/>
      </w:endnotePr>
      <w:pgSz w:w="16840" w:h="11907" w:orient="landscape" w:code="9"/>
      <w:pgMar w:top="1134" w:right="851" w:bottom="567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05F" w:rsidRDefault="004B605F">
      <w:r>
        <w:separator/>
      </w:r>
    </w:p>
  </w:endnote>
  <w:endnote w:type="continuationSeparator" w:id="0">
    <w:p w:rsidR="004B605F" w:rsidRDefault="004B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05F" w:rsidRDefault="004B605F">
    <w:pPr>
      <w:pStyle w:val="a8"/>
      <w:rPr>
        <w:sz w:val="16"/>
      </w:rPr>
    </w:pPr>
  </w:p>
  <w:p w:rsidR="004B605F" w:rsidRDefault="004B605F">
    <w:pPr>
      <w:pStyle w:val="a8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05F" w:rsidRDefault="004B605F">
      <w:r>
        <w:separator/>
      </w:r>
    </w:p>
  </w:footnote>
  <w:footnote w:type="continuationSeparator" w:id="0">
    <w:p w:rsidR="004B605F" w:rsidRDefault="004B60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05F" w:rsidRDefault="004B605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630BC">
      <w:rPr>
        <w:noProof/>
      </w:rPr>
      <w:t>31</w:t>
    </w:r>
    <w:r>
      <w:fldChar w:fldCharType="end"/>
    </w:r>
  </w:p>
  <w:p w:rsidR="004B605F" w:rsidRDefault="004B605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426B6"/>
    <w:multiLevelType w:val="hybridMultilevel"/>
    <w:tmpl w:val="8D66E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41AD6"/>
    <w:multiLevelType w:val="hybridMultilevel"/>
    <w:tmpl w:val="941EB1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F250486"/>
    <w:multiLevelType w:val="hybridMultilevel"/>
    <w:tmpl w:val="9BAE1372"/>
    <w:lvl w:ilvl="0" w:tplc="0F907C2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5F8C4460"/>
    <w:multiLevelType w:val="hybridMultilevel"/>
    <w:tmpl w:val="A7669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CA"/>
    <w:rsid w:val="0000526A"/>
    <w:rsid w:val="00006D3A"/>
    <w:rsid w:val="00017E93"/>
    <w:rsid w:val="00023818"/>
    <w:rsid w:val="00023AB6"/>
    <w:rsid w:val="00023D5D"/>
    <w:rsid w:val="00025983"/>
    <w:rsid w:val="00032003"/>
    <w:rsid w:val="00034F3A"/>
    <w:rsid w:val="0003504A"/>
    <w:rsid w:val="00035C66"/>
    <w:rsid w:val="00040372"/>
    <w:rsid w:val="00043FF1"/>
    <w:rsid w:val="0005590F"/>
    <w:rsid w:val="00065043"/>
    <w:rsid w:val="000737C4"/>
    <w:rsid w:val="00075720"/>
    <w:rsid w:val="00075EF2"/>
    <w:rsid w:val="00076414"/>
    <w:rsid w:val="000766CF"/>
    <w:rsid w:val="000861E5"/>
    <w:rsid w:val="00086353"/>
    <w:rsid w:val="00087487"/>
    <w:rsid w:val="00093345"/>
    <w:rsid w:val="00096C08"/>
    <w:rsid w:val="000A3261"/>
    <w:rsid w:val="000A65B3"/>
    <w:rsid w:val="000B71CC"/>
    <w:rsid w:val="000C068D"/>
    <w:rsid w:val="000C7A12"/>
    <w:rsid w:val="000D2DE5"/>
    <w:rsid w:val="000D4BA6"/>
    <w:rsid w:val="000D66D4"/>
    <w:rsid w:val="000D73B4"/>
    <w:rsid w:val="000E3089"/>
    <w:rsid w:val="000E734C"/>
    <w:rsid w:val="000F285F"/>
    <w:rsid w:val="000F507E"/>
    <w:rsid w:val="001020D5"/>
    <w:rsid w:val="00113FCB"/>
    <w:rsid w:val="00115B09"/>
    <w:rsid w:val="001223BA"/>
    <w:rsid w:val="00122BA4"/>
    <w:rsid w:val="00126980"/>
    <w:rsid w:val="001272F3"/>
    <w:rsid w:val="001332B4"/>
    <w:rsid w:val="00136A61"/>
    <w:rsid w:val="00137928"/>
    <w:rsid w:val="001414F2"/>
    <w:rsid w:val="0014287D"/>
    <w:rsid w:val="00143928"/>
    <w:rsid w:val="001459E5"/>
    <w:rsid w:val="00150897"/>
    <w:rsid w:val="00154CCA"/>
    <w:rsid w:val="001574FB"/>
    <w:rsid w:val="00157922"/>
    <w:rsid w:val="00164D20"/>
    <w:rsid w:val="00164F56"/>
    <w:rsid w:val="001651DA"/>
    <w:rsid w:val="0016733D"/>
    <w:rsid w:val="001715CC"/>
    <w:rsid w:val="001720A8"/>
    <w:rsid w:val="00172125"/>
    <w:rsid w:val="001736EE"/>
    <w:rsid w:val="00173C15"/>
    <w:rsid w:val="00186355"/>
    <w:rsid w:val="00190FC8"/>
    <w:rsid w:val="001914AD"/>
    <w:rsid w:val="00191C94"/>
    <w:rsid w:val="001B0EA7"/>
    <w:rsid w:val="001C1271"/>
    <w:rsid w:val="001C142D"/>
    <w:rsid w:val="001D030A"/>
    <w:rsid w:val="001F4D45"/>
    <w:rsid w:val="001F5DB6"/>
    <w:rsid w:val="001F7EB5"/>
    <w:rsid w:val="002058CF"/>
    <w:rsid w:val="002125DA"/>
    <w:rsid w:val="00216681"/>
    <w:rsid w:val="002211DB"/>
    <w:rsid w:val="00223B63"/>
    <w:rsid w:val="00223C0E"/>
    <w:rsid w:val="00237BCF"/>
    <w:rsid w:val="00241B52"/>
    <w:rsid w:val="00242C08"/>
    <w:rsid w:val="00243DA6"/>
    <w:rsid w:val="00244943"/>
    <w:rsid w:val="00246BE8"/>
    <w:rsid w:val="002522FF"/>
    <w:rsid w:val="002531F7"/>
    <w:rsid w:val="002565EF"/>
    <w:rsid w:val="00260ED1"/>
    <w:rsid w:val="0027283E"/>
    <w:rsid w:val="002728D7"/>
    <w:rsid w:val="0027507E"/>
    <w:rsid w:val="00277A90"/>
    <w:rsid w:val="00280837"/>
    <w:rsid w:val="00284823"/>
    <w:rsid w:val="00286B54"/>
    <w:rsid w:val="00290C09"/>
    <w:rsid w:val="0029682C"/>
    <w:rsid w:val="00297928"/>
    <w:rsid w:val="002A556F"/>
    <w:rsid w:val="002A6206"/>
    <w:rsid w:val="002A72F1"/>
    <w:rsid w:val="002B3C2A"/>
    <w:rsid w:val="002B6E9C"/>
    <w:rsid w:val="002B72D7"/>
    <w:rsid w:val="002C1EC3"/>
    <w:rsid w:val="002C2F82"/>
    <w:rsid w:val="002C6027"/>
    <w:rsid w:val="002C7E59"/>
    <w:rsid w:val="002C7EC3"/>
    <w:rsid w:val="002D3DE2"/>
    <w:rsid w:val="002E1403"/>
    <w:rsid w:val="002E1FD2"/>
    <w:rsid w:val="002E3324"/>
    <w:rsid w:val="002E3E93"/>
    <w:rsid w:val="002E4580"/>
    <w:rsid w:val="002F05BA"/>
    <w:rsid w:val="002F0D1E"/>
    <w:rsid w:val="002F41D6"/>
    <w:rsid w:val="002F7105"/>
    <w:rsid w:val="00302630"/>
    <w:rsid w:val="00312A65"/>
    <w:rsid w:val="00315886"/>
    <w:rsid w:val="003200E1"/>
    <w:rsid w:val="00320E84"/>
    <w:rsid w:val="00325BCF"/>
    <w:rsid w:val="00326058"/>
    <w:rsid w:val="0033263C"/>
    <w:rsid w:val="00332F91"/>
    <w:rsid w:val="00337CAA"/>
    <w:rsid w:val="00356CB4"/>
    <w:rsid w:val="00356CFE"/>
    <w:rsid w:val="00361B53"/>
    <w:rsid w:val="003679E0"/>
    <w:rsid w:val="00370B4C"/>
    <w:rsid w:val="00371A35"/>
    <w:rsid w:val="00373A37"/>
    <w:rsid w:val="00382432"/>
    <w:rsid w:val="003855F6"/>
    <w:rsid w:val="00391963"/>
    <w:rsid w:val="00396FFD"/>
    <w:rsid w:val="003B2C17"/>
    <w:rsid w:val="003B6841"/>
    <w:rsid w:val="003C12A1"/>
    <w:rsid w:val="003C1CF8"/>
    <w:rsid w:val="003C2647"/>
    <w:rsid w:val="003C5137"/>
    <w:rsid w:val="003D149B"/>
    <w:rsid w:val="003D169D"/>
    <w:rsid w:val="003E49B3"/>
    <w:rsid w:val="003E4E7A"/>
    <w:rsid w:val="003E5EA0"/>
    <w:rsid w:val="003E734C"/>
    <w:rsid w:val="003F166A"/>
    <w:rsid w:val="00402CFA"/>
    <w:rsid w:val="00411F5B"/>
    <w:rsid w:val="00417919"/>
    <w:rsid w:val="00417957"/>
    <w:rsid w:val="00420090"/>
    <w:rsid w:val="004219E0"/>
    <w:rsid w:val="00421DD5"/>
    <w:rsid w:val="00422993"/>
    <w:rsid w:val="004249C8"/>
    <w:rsid w:val="00446CB7"/>
    <w:rsid w:val="00446E40"/>
    <w:rsid w:val="0045528A"/>
    <w:rsid w:val="00456CB5"/>
    <w:rsid w:val="00464242"/>
    <w:rsid w:val="00464889"/>
    <w:rsid w:val="00464CF6"/>
    <w:rsid w:val="004803A1"/>
    <w:rsid w:val="00485179"/>
    <w:rsid w:val="00485BD0"/>
    <w:rsid w:val="0049415C"/>
    <w:rsid w:val="004B0B3D"/>
    <w:rsid w:val="004B1A7C"/>
    <w:rsid w:val="004B232A"/>
    <w:rsid w:val="004B2B14"/>
    <w:rsid w:val="004B474E"/>
    <w:rsid w:val="004B605F"/>
    <w:rsid w:val="004B64B3"/>
    <w:rsid w:val="004D7CF3"/>
    <w:rsid w:val="004E161E"/>
    <w:rsid w:val="004F7ABA"/>
    <w:rsid w:val="00501302"/>
    <w:rsid w:val="00502D06"/>
    <w:rsid w:val="00503E1E"/>
    <w:rsid w:val="0050495D"/>
    <w:rsid w:val="00504D13"/>
    <w:rsid w:val="005100E2"/>
    <w:rsid w:val="00511F2B"/>
    <w:rsid w:val="00513012"/>
    <w:rsid w:val="00522B32"/>
    <w:rsid w:val="005265BA"/>
    <w:rsid w:val="005367A3"/>
    <w:rsid w:val="00566279"/>
    <w:rsid w:val="0057156A"/>
    <w:rsid w:val="00577C50"/>
    <w:rsid w:val="00577F45"/>
    <w:rsid w:val="005816C2"/>
    <w:rsid w:val="005838A8"/>
    <w:rsid w:val="00597FEB"/>
    <w:rsid w:val="005A22F1"/>
    <w:rsid w:val="005A3C74"/>
    <w:rsid w:val="005C578B"/>
    <w:rsid w:val="005C6327"/>
    <w:rsid w:val="005C7659"/>
    <w:rsid w:val="005D1741"/>
    <w:rsid w:val="005D417A"/>
    <w:rsid w:val="005D4231"/>
    <w:rsid w:val="005D7EA5"/>
    <w:rsid w:val="005E1F3D"/>
    <w:rsid w:val="005E3A41"/>
    <w:rsid w:val="005E4007"/>
    <w:rsid w:val="005E5A04"/>
    <w:rsid w:val="005E5F6B"/>
    <w:rsid w:val="005E7BBD"/>
    <w:rsid w:val="005F0CCE"/>
    <w:rsid w:val="005F0F5E"/>
    <w:rsid w:val="005F13CC"/>
    <w:rsid w:val="005F295B"/>
    <w:rsid w:val="005F3133"/>
    <w:rsid w:val="005F7191"/>
    <w:rsid w:val="005F784F"/>
    <w:rsid w:val="0060163F"/>
    <w:rsid w:val="0060166A"/>
    <w:rsid w:val="006055EE"/>
    <w:rsid w:val="00616AA3"/>
    <w:rsid w:val="00616F40"/>
    <w:rsid w:val="00622073"/>
    <w:rsid w:val="00640108"/>
    <w:rsid w:val="00642B2A"/>
    <w:rsid w:val="006464A7"/>
    <w:rsid w:val="00646586"/>
    <w:rsid w:val="0065744A"/>
    <w:rsid w:val="006630BC"/>
    <w:rsid w:val="006700CA"/>
    <w:rsid w:val="00670DC3"/>
    <w:rsid w:val="006756FA"/>
    <w:rsid w:val="00690A78"/>
    <w:rsid w:val="00691BBA"/>
    <w:rsid w:val="006A3966"/>
    <w:rsid w:val="006A4715"/>
    <w:rsid w:val="006A657B"/>
    <w:rsid w:val="006B1CDE"/>
    <w:rsid w:val="006B5350"/>
    <w:rsid w:val="006C1654"/>
    <w:rsid w:val="006D1895"/>
    <w:rsid w:val="006D43FD"/>
    <w:rsid w:val="006D6F71"/>
    <w:rsid w:val="006F23AF"/>
    <w:rsid w:val="006F2484"/>
    <w:rsid w:val="006F2715"/>
    <w:rsid w:val="006F3590"/>
    <w:rsid w:val="006F406E"/>
    <w:rsid w:val="006F6A8E"/>
    <w:rsid w:val="0070098F"/>
    <w:rsid w:val="00702CE6"/>
    <w:rsid w:val="00703164"/>
    <w:rsid w:val="00703906"/>
    <w:rsid w:val="0070576F"/>
    <w:rsid w:val="007166B6"/>
    <w:rsid w:val="00740E67"/>
    <w:rsid w:val="0074570E"/>
    <w:rsid w:val="007457BA"/>
    <w:rsid w:val="00750EA0"/>
    <w:rsid w:val="00753614"/>
    <w:rsid w:val="007579F6"/>
    <w:rsid w:val="00761568"/>
    <w:rsid w:val="007623BA"/>
    <w:rsid w:val="0076273B"/>
    <w:rsid w:val="00766BD2"/>
    <w:rsid w:val="00770083"/>
    <w:rsid w:val="00780097"/>
    <w:rsid w:val="00780FE0"/>
    <w:rsid w:val="0078471E"/>
    <w:rsid w:val="007853CE"/>
    <w:rsid w:val="00796990"/>
    <w:rsid w:val="00797BBD"/>
    <w:rsid w:val="007A0827"/>
    <w:rsid w:val="007A262B"/>
    <w:rsid w:val="007A26F6"/>
    <w:rsid w:val="007A6D77"/>
    <w:rsid w:val="007B17E7"/>
    <w:rsid w:val="007B205E"/>
    <w:rsid w:val="007B65C2"/>
    <w:rsid w:val="007B6815"/>
    <w:rsid w:val="007C1E02"/>
    <w:rsid w:val="007C3079"/>
    <w:rsid w:val="007C4ED2"/>
    <w:rsid w:val="007D1102"/>
    <w:rsid w:val="007D3745"/>
    <w:rsid w:val="007D3B92"/>
    <w:rsid w:val="007D70D7"/>
    <w:rsid w:val="00802B59"/>
    <w:rsid w:val="00810DB3"/>
    <w:rsid w:val="0081142C"/>
    <w:rsid w:val="00812953"/>
    <w:rsid w:val="00814A6D"/>
    <w:rsid w:val="00827672"/>
    <w:rsid w:val="008378A3"/>
    <w:rsid w:val="008519A3"/>
    <w:rsid w:val="00853C95"/>
    <w:rsid w:val="00853FDA"/>
    <w:rsid w:val="00857E43"/>
    <w:rsid w:val="008636EB"/>
    <w:rsid w:val="00863C87"/>
    <w:rsid w:val="008700A8"/>
    <w:rsid w:val="00870B5A"/>
    <w:rsid w:val="00870C1B"/>
    <w:rsid w:val="0087661A"/>
    <w:rsid w:val="00876E2C"/>
    <w:rsid w:val="008823D9"/>
    <w:rsid w:val="008836A6"/>
    <w:rsid w:val="00892013"/>
    <w:rsid w:val="008945B2"/>
    <w:rsid w:val="008A414D"/>
    <w:rsid w:val="008B288C"/>
    <w:rsid w:val="008C2718"/>
    <w:rsid w:val="008C656F"/>
    <w:rsid w:val="008D5240"/>
    <w:rsid w:val="008E764A"/>
    <w:rsid w:val="00904EDA"/>
    <w:rsid w:val="0090655D"/>
    <w:rsid w:val="00906E71"/>
    <w:rsid w:val="00907198"/>
    <w:rsid w:val="0091224B"/>
    <w:rsid w:val="00912B3A"/>
    <w:rsid w:val="00912FBF"/>
    <w:rsid w:val="00921591"/>
    <w:rsid w:val="009232D4"/>
    <w:rsid w:val="009240F8"/>
    <w:rsid w:val="00925002"/>
    <w:rsid w:val="00925F42"/>
    <w:rsid w:val="00931C47"/>
    <w:rsid w:val="009339A6"/>
    <w:rsid w:val="00934C79"/>
    <w:rsid w:val="00950AB5"/>
    <w:rsid w:val="0095272C"/>
    <w:rsid w:val="009560DD"/>
    <w:rsid w:val="00962C58"/>
    <w:rsid w:val="00964696"/>
    <w:rsid w:val="00971EAA"/>
    <w:rsid w:val="00976068"/>
    <w:rsid w:val="0098515E"/>
    <w:rsid w:val="00991347"/>
    <w:rsid w:val="009925E6"/>
    <w:rsid w:val="0099300F"/>
    <w:rsid w:val="009939FF"/>
    <w:rsid w:val="009942AF"/>
    <w:rsid w:val="00994AD6"/>
    <w:rsid w:val="0099701E"/>
    <w:rsid w:val="009A5077"/>
    <w:rsid w:val="009A5EB4"/>
    <w:rsid w:val="009A7358"/>
    <w:rsid w:val="009B3549"/>
    <w:rsid w:val="009B3F9A"/>
    <w:rsid w:val="009B55EC"/>
    <w:rsid w:val="009B6DBA"/>
    <w:rsid w:val="009C10FF"/>
    <w:rsid w:val="009C505F"/>
    <w:rsid w:val="009C6E15"/>
    <w:rsid w:val="009C7EF1"/>
    <w:rsid w:val="009D236F"/>
    <w:rsid w:val="009D2852"/>
    <w:rsid w:val="009D3BFB"/>
    <w:rsid w:val="009D6F21"/>
    <w:rsid w:val="009D753E"/>
    <w:rsid w:val="009E2CE0"/>
    <w:rsid w:val="009E4842"/>
    <w:rsid w:val="009E75D5"/>
    <w:rsid w:val="009F0C5E"/>
    <w:rsid w:val="009F2960"/>
    <w:rsid w:val="009F7824"/>
    <w:rsid w:val="00A03465"/>
    <w:rsid w:val="00A041BE"/>
    <w:rsid w:val="00A166D6"/>
    <w:rsid w:val="00A25CAE"/>
    <w:rsid w:val="00A2605B"/>
    <w:rsid w:val="00A26311"/>
    <w:rsid w:val="00A32801"/>
    <w:rsid w:val="00A36539"/>
    <w:rsid w:val="00A40B5C"/>
    <w:rsid w:val="00A41C9A"/>
    <w:rsid w:val="00A425AC"/>
    <w:rsid w:val="00A430A4"/>
    <w:rsid w:val="00A45EFB"/>
    <w:rsid w:val="00A4744F"/>
    <w:rsid w:val="00A56DF0"/>
    <w:rsid w:val="00A6471F"/>
    <w:rsid w:val="00A64796"/>
    <w:rsid w:val="00A64D84"/>
    <w:rsid w:val="00A715DE"/>
    <w:rsid w:val="00A7286E"/>
    <w:rsid w:val="00A80593"/>
    <w:rsid w:val="00A82DAD"/>
    <w:rsid w:val="00AA2646"/>
    <w:rsid w:val="00AB5814"/>
    <w:rsid w:val="00AB5FE7"/>
    <w:rsid w:val="00AC0BA9"/>
    <w:rsid w:val="00AC6D6C"/>
    <w:rsid w:val="00AC72B2"/>
    <w:rsid w:val="00AD1ECC"/>
    <w:rsid w:val="00AD2BB9"/>
    <w:rsid w:val="00AD2BD3"/>
    <w:rsid w:val="00AD5362"/>
    <w:rsid w:val="00AD7237"/>
    <w:rsid w:val="00AD7E01"/>
    <w:rsid w:val="00AE24BB"/>
    <w:rsid w:val="00AE3546"/>
    <w:rsid w:val="00AE3836"/>
    <w:rsid w:val="00AF0D21"/>
    <w:rsid w:val="00AF134F"/>
    <w:rsid w:val="00AF147D"/>
    <w:rsid w:val="00AF4DBB"/>
    <w:rsid w:val="00AF5E61"/>
    <w:rsid w:val="00B0032D"/>
    <w:rsid w:val="00B04000"/>
    <w:rsid w:val="00B04BD7"/>
    <w:rsid w:val="00B24E90"/>
    <w:rsid w:val="00B300AD"/>
    <w:rsid w:val="00B33E96"/>
    <w:rsid w:val="00B35F4C"/>
    <w:rsid w:val="00B36BE1"/>
    <w:rsid w:val="00B55311"/>
    <w:rsid w:val="00B61987"/>
    <w:rsid w:val="00B6738D"/>
    <w:rsid w:val="00B7089A"/>
    <w:rsid w:val="00B833A6"/>
    <w:rsid w:val="00B858CE"/>
    <w:rsid w:val="00B91EBF"/>
    <w:rsid w:val="00BA4DDA"/>
    <w:rsid w:val="00BA6FEE"/>
    <w:rsid w:val="00BA7130"/>
    <w:rsid w:val="00BB2F50"/>
    <w:rsid w:val="00BB39D7"/>
    <w:rsid w:val="00BB4B05"/>
    <w:rsid w:val="00BB5E89"/>
    <w:rsid w:val="00BB76A4"/>
    <w:rsid w:val="00BC0E17"/>
    <w:rsid w:val="00BC5931"/>
    <w:rsid w:val="00BD5E2B"/>
    <w:rsid w:val="00BD5F00"/>
    <w:rsid w:val="00BE1170"/>
    <w:rsid w:val="00BF0C9C"/>
    <w:rsid w:val="00BF3208"/>
    <w:rsid w:val="00BF38D6"/>
    <w:rsid w:val="00C01847"/>
    <w:rsid w:val="00C0647E"/>
    <w:rsid w:val="00C06756"/>
    <w:rsid w:val="00C10ED0"/>
    <w:rsid w:val="00C110F6"/>
    <w:rsid w:val="00C220C0"/>
    <w:rsid w:val="00C2328B"/>
    <w:rsid w:val="00C27274"/>
    <w:rsid w:val="00C302C6"/>
    <w:rsid w:val="00C40A99"/>
    <w:rsid w:val="00C559B5"/>
    <w:rsid w:val="00C60BFB"/>
    <w:rsid w:val="00C638A5"/>
    <w:rsid w:val="00C67C37"/>
    <w:rsid w:val="00C77F1A"/>
    <w:rsid w:val="00C8454A"/>
    <w:rsid w:val="00C857B1"/>
    <w:rsid w:val="00C90AF1"/>
    <w:rsid w:val="00C93305"/>
    <w:rsid w:val="00C937AC"/>
    <w:rsid w:val="00CA6D87"/>
    <w:rsid w:val="00CA74E5"/>
    <w:rsid w:val="00CB0C3E"/>
    <w:rsid w:val="00CB397F"/>
    <w:rsid w:val="00CC2364"/>
    <w:rsid w:val="00CD2F00"/>
    <w:rsid w:val="00CD6278"/>
    <w:rsid w:val="00CD765D"/>
    <w:rsid w:val="00CE1A15"/>
    <w:rsid w:val="00CE3D56"/>
    <w:rsid w:val="00CE753F"/>
    <w:rsid w:val="00D036E5"/>
    <w:rsid w:val="00D107B0"/>
    <w:rsid w:val="00D12512"/>
    <w:rsid w:val="00D144AD"/>
    <w:rsid w:val="00D150B4"/>
    <w:rsid w:val="00D15332"/>
    <w:rsid w:val="00D215F7"/>
    <w:rsid w:val="00D25BB8"/>
    <w:rsid w:val="00D3221C"/>
    <w:rsid w:val="00D35D6A"/>
    <w:rsid w:val="00D40AFB"/>
    <w:rsid w:val="00D436B4"/>
    <w:rsid w:val="00D450CB"/>
    <w:rsid w:val="00D461C1"/>
    <w:rsid w:val="00D5313A"/>
    <w:rsid w:val="00D57229"/>
    <w:rsid w:val="00D57AB1"/>
    <w:rsid w:val="00D64EAC"/>
    <w:rsid w:val="00D776F6"/>
    <w:rsid w:val="00D77AE0"/>
    <w:rsid w:val="00DA074E"/>
    <w:rsid w:val="00DA0A5D"/>
    <w:rsid w:val="00DA15A7"/>
    <w:rsid w:val="00DB273E"/>
    <w:rsid w:val="00DB2816"/>
    <w:rsid w:val="00DB5AD5"/>
    <w:rsid w:val="00DB6549"/>
    <w:rsid w:val="00DC0337"/>
    <w:rsid w:val="00DC56E1"/>
    <w:rsid w:val="00DC7AB6"/>
    <w:rsid w:val="00DD196D"/>
    <w:rsid w:val="00DD2676"/>
    <w:rsid w:val="00DD30EC"/>
    <w:rsid w:val="00DE053F"/>
    <w:rsid w:val="00DE33E8"/>
    <w:rsid w:val="00DE623A"/>
    <w:rsid w:val="00DF551E"/>
    <w:rsid w:val="00DF589B"/>
    <w:rsid w:val="00E10BDF"/>
    <w:rsid w:val="00E14FFB"/>
    <w:rsid w:val="00E26EBC"/>
    <w:rsid w:val="00E409C8"/>
    <w:rsid w:val="00E40D08"/>
    <w:rsid w:val="00E427E7"/>
    <w:rsid w:val="00E4329A"/>
    <w:rsid w:val="00E437D2"/>
    <w:rsid w:val="00E459B2"/>
    <w:rsid w:val="00E51E7D"/>
    <w:rsid w:val="00E6188E"/>
    <w:rsid w:val="00E65898"/>
    <w:rsid w:val="00E67277"/>
    <w:rsid w:val="00E67F49"/>
    <w:rsid w:val="00E7233A"/>
    <w:rsid w:val="00E75356"/>
    <w:rsid w:val="00E82614"/>
    <w:rsid w:val="00E87683"/>
    <w:rsid w:val="00E905D8"/>
    <w:rsid w:val="00E91035"/>
    <w:rsid w:val="00E93641"/>
    <w:rsid w:val="00E93DD2"/>
    <w:rsid w:val="00E942DE"/>
    <w:rsid w:val="00E9659F"/>
    <w:rsid w:val="00E96A4D"/>
    <w:rsid w:val="00EA514F"/>
    <w:rsid w:val="00EA6E3C"/>
    <w:rsid w:val="00EB62FE"/>
    <w:rsid w:val="00EC2074"/>
    <w:rsid w:val="00EC496B"/>
    <w:rsid w:val="00EC4B1C"/>
    <w:rsid w:val="00ED0469"/>
    <w:rsid w:val="00ED0974"/>
    <w:rsid w:val="00ED194E"/>
    <w:rsid w:val="00ED2322"/>
    <w:rsid w:val="00ED60F3"/>
    <w:rsid w:val="00EE54F3"/>
    <w:rsid w:val="00EF0238"/>
    <w:rsid w:val="00EF04A6"/>
    <w:rsid w:val="00F063EE"/>
    <w:rsid w:val="00F072F0"/>
    <w:rsid w:val="00F325DF"/>
    <w:rsid w:val="00F34044"/>
    <w:rsid w:val="00F4112D"/>
    <w:rsid w:val="00F41AED"/>
    <w:rsid w:val="00F42CD9"/>
    <w:rsid w:val="00F43728"/>
    <w:rsid w:val="00F5469A"/>
    <w:rsid w:val="00F60365"/>
    <w:rsid w:val="00F62120"/>
    <w:rsid w:val="00F623B8"/>
    <w:rsid w:val="00F72338"/>
    <w:rsid w:val="00F74436"/>
    <w:rsid w:val="00F811A6"/>
    <w:rsid w:val="00F8282F"/>
    <w:rsid w:val="00F85359"/>
    <w:rsid w:val="00F922EA"/>
    <w:rsid w:val="00FA6C03"/>
    <w:rsid w:val="00FB040F"/>
    <w:rsid w:val="00FB246F"/>
    <w:rsid w:val="00FC2F0B"/>
    <w:rsid w:val="00FD09BF"/>
    <w:rsid w:val="00FD1D34"/>
    <w:rsid w:val="00FD47D5"/>
    <w:rsid w:val="00FD65A0"/>
    <w:rsid w:val="00FE1865"/>
    <w:rsid w:val="00FE2A2C"/>
    <w:rsid w:val="00FE2AF7"/>
    <w:rsid w:val="00FF057D"/>
    <w:rsid w:val="00FF0CFF"/>
    <w:rsid w:val="00FF3EF8"/>
    <w:rsid w:val="00FF4D1F"/>
    <w:rsid w:val="00FF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E54F3"/>
    <w:pPr>
      <w:spacing w:after="120"/>
    </w:pPr>
    <w:rPr>
      <w:sz w:val="20"/>
      <w:szCs w:val="20"/>
    </w:rPr>
  </w:style>
  <w:style w:type="paragraph" w:styleId="a4">
    <w:name w:val="Balloon Text"/>
    <w:basedOn w:val="a"/>
    <w:semiHidden/>
    <w:rsid w:val="00AA2646"/>
    <w:rPr>
      <w:rFonts w:ascii="Tahoma" w:hAnsi="Tahoma" w:cs="Tahoma"/>
      <w:sz w:val="16"/>
      <w:szCs w:val="16"/>
    </w:rPr>
  </w:style>
  <w:style w:type="character" w:styleId="a5">
    <w:name w:val="Hyperlink"/>
    <w:rsid w:val="00C10ED0"/>
    <w:rPr>
      <w:color w:val="0000FF"/>
      <w:u w:val="single"/>
    </w:rPr>
  </w:style>
  <w:style w:type="table" w:styleId="a6">
    <w:name w:val="Table Grid"/>
    <w:basedOn w:val="a1"/>
    <w:rsid w:val="00B85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56C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DE623A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D322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">
    <w:name w:val="Char"/>
    <w:basedOn w:val="a"/>
    <w:rsid w:val="00857E4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footer"/>
    <w:basedOn w:val="a"/>
    <w:link w:val="a9"/>
    <w:rsid w:val="005D7EA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5D7EA5"/>
  </w:style>
  <w:style w:type="paragraph" w:styleId="aa">
    <w:name w:val="header"/>
    <w:basedOn w:val="a"/>
    <w:link w:val="ab"/>
    <w:uiPriority w:val="99"/>
    <w:rsid w:val="00006D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06D3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E54F3"/>
    <w:pPr>
      <w:spacing w:after="120"/>
    </w:pPr>
    <w:rPr>
      <w:sz w:val="20"/>
      <w:szCs w:val="20"/>
    </w:rPr>
  </w:style>
  <w:style w:type="paragraph" w:styleId="a4">
    <w:name w:val="Balloon Text"/>
    <w:basedOn w:val="a"/>
    <w:semiHidden/>
    <w:rsid w:val="00AA2646"/>
    <w:rPr>
      <w:rFonts w:ascii="Tahoma" w:hAnsi="Tahoma" w:cs="Tahoma"/>
      <w:sz w:val="16"/>
      <w:szCs w:val="16"/>
    </w:rPr>
  </w:style>
  <w:style w:type="character" w:styleId="a5">
    <w:name w:val="Hyperlink"/>
    <w:rsid w:val="00C10ED0"/>
    <w:rPr>
      <w:color w:val="0000FF"/>
      <w:u w:val="single"/>
    </w:rPr>
  </w:style>
  <w:style w:type="table" w:styleId="a6">
    <w:name w:val="Table Grid"/>
    <w:basedOn w:val="a1"/>
    <w:rsid w:val="00B85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56C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DE623A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D322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">
    <w:name w:val="Char"/>
    <w:basedOn w:val="a"/>
    <w:rsid w:val="00857E4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footer"/>
    <w:basedOn w:val="a"/>
    <w:link w:val="a9"/>
    <w:rsid w:val="005D7EA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5D7EA5"/>
  </w:style>
  <w:style w:type="paragraph" w:styleId="aa">
    <w:name w:val="header"/>
    <w:basedOn w:val="a"/>
    <w:link w:val="ab"/>
    <w:uiPriority w:val="99"/>
    <w:rsid w:val="00006D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06D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7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%23%20&#1054;&#1073;&#1088;&#1072;&#1079;&#1094;&#1099;%20&#1041;&#1083;&#1072;&#1085;&#1082;&#1086;&#1074;%20(&#1054;&#1088;&#1075;&#1072;&#1085;&#1080;&#1079;&#1072;&#1094;&#1080;&#1086;&#1085;&#1085;&#1086;-&#1088;&#1072;&#1089;&#1087;&#1086;&#1088;&#1103;&#1076;&#1080;&#1090;&#1077;&#1083;&#1100;&#1085;&#1086;&#1081;%20&#1076;&#1086;&#1082;&#1091;&#1084;&#1077;&#1085;&#1090;&#1072;&#1094;&#1080;&#1080;)\&#1064;&#1072;&#1073;&#1083;&#1086;&#1085;&#1099;%20&#1052;&#1080;&#1085;&#1080;&#1089;&#1090;&#1077;&#1088;&#1089;&#1090;&#1074;&#1072;\&#1041;&#1083;&#1072;&#1085;&#1082;%20&#1085;&#1086;&#1074;&#1099;&#1081;%20&#1087;&#1088;&#1086;&#1076;&#1086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13612-7390-4220-AE84-F71E8446A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новый продольный</Template>
  <TotalTime>1623</TotalTime>
  <Pages>31</Pages>
  <Words>6841</Words>
  <Characters>52445</Characters>
  <Application>Microsoft Office Word</Application>
  <DocSecurity>0</DocSecurity>
  <Lines>437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государственного имущества</Company>
  <LinksUpToDate>false</LinksUpToDate>
  <CharactersWithSpaces>59168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T.Mikhaleva</dc:creator>
  <cp:lastModifiedBy>Марцева Юлия Владимировна</cp:lastModifiedBy>
  <cp:revision>42</cp:revision>
  <cp:lastPrinted>2024-02-28T13:30:00Z</cp:lastPrinted>
  <dcterms:created xsi:type="dcterms:W3CDTF">2024-02-16T14:55:00Z</dcterms:created>
  <dcterms:modified xsi:type="dcterms:W3CDTF">2024-02-29T14:55:00Z</dcterms:modified>
</cp:coreProperties>
</file>